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143A" w:rsidRDefault="00AC143A" w:rsidP="00AC143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AC143A" w:rsidRDefault="00AC143A" w:rsidP="00AC143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C143A" w:rsidRDefault="00AC143A" w:rsidP="00AC143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AC143A" w:rsidRDefault="00AC143A" w:rsidP="00AC143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500F">
        <w:rPr>
          <w:b/>
          <w:bCs/>
          <w:sz w:val="22"/>
          <w:szCs w:val="22"/>
        </w:rPr>
        <w:t>NAZWA WYKONAWCY</w:t>
      </w:r>
      <w:r w:rsidRPr="002E500F">
        <w:rPr>
          <w:sz w:val="22"/>
          <w:szCs w:val="22"/>
        </w:rPr>
        <w:t>:……………………………………………………………………..</w:t>
      </w:r>
    </w:p>
    <w:p w:rsidR="00AC143A" w:rsidRPr="002E500F" w:rsidRDefault="00AC143A" w:rsidP="00AC143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E500F">
        <w:rPr>
          <w:b/>
          <w:bCs/>
          <w:sz w:val="22"/>
          <w:szCs w:val="22"/>
        </w:rPr>
        <w:t>RODZAJ WYKONAWCY</w:t>
      </w:r>
      <w:r w:rsidRPr="002E500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500F">
        <w:rPr>
          <w:sz w:val="22"/>
          <w:szCs w:val="22"/>
        </w:rPr>
        <w:t>ADRES:…………………………………………………………………………………………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500F">
        <w:rPr>
          <w:sz w:val="22"/>
          <w:szCs w:val="22"/>
        </w:rPr>
        <w:t>WOJEWÓDZTWO …………………………….....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E500F">
        <w:rPr>
          <w:sz w:val="22"/>
          <w:szCs w:val="22"/>
          <w:lang w:val="de-DE"/>
        </w:rPr>
        <w:t>TEL.</w:t>
      </w:r>
      <w:r w:rsidRPr="002E500F">
        <w:rPr>
          <w:sz w:val="22"/>
          <w:szCs w:val="22"/>
        </w:rPr>
        <w:t>……………………………………………………………………………………………..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E500F">
        <w:rPr>
          <w:sz w:val="22"/>
          <w:szCs w:val="22"/>
          <w:lang w:val="de-DE"/>
        </w:rPr>
        <w:t xml:space="preserve">FAX </w:t>
      </w:r>
      <w:r w:rsidRPr="002E500F">
        <w:rPr>
          <w:sz w:val="22"/>
          <w:szCs w:val="22"/>
        </w:rPr>
        <w:t>…………………………………………………………………………………………….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E500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C143A" w:rsidRPr="002E500F" w:rsidRDefault="00AC143A" w:rsidP="00AC143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500F">
        <w:rPr>
          <w:sz w:val="22"/>
          <w:szCs w:val="22"/>
          <w:lang w:val="de-DE"/>
        </w:rPr>
        <w:t xml:space="preserve">NIP…………………………………. </w:t>
      </w:r>
      <w:r w:rsidRPr="002E500F">
        <w:rPr>
          <w:sz w:val="22"/>
          <w:szCs w:val="22"/>
        </w:rPr>
        <w:t>REGON:………………………………………………...</w:t>
      </w:r>
    </w:p>
    <w:p w:rsidR="00AC143A" w:rsidRDefault="00AC143A" w:rsidP="00AC143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500F">
        <w:rPr>
          <w:sz w:val="22"/>
          <w:szCs w:val="22"/>
        </w:rPr>
        <w:t>BANK/ NR KONTA ……………………………………………………………………………</w:t>
      </w:r>
    </w:p>
    <w:p w:rsidR="00AC143A" w:rsidRDefault="00AC143A" w:rsidP="00AC143A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AC143A" w:rsidRDefault="00AC143A" w:rsidP="00AC143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:rsidR="00AC143A" w:rsidRDefault="00AC143A" w:rsidP="00AC143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AC143A" w:rsidRDefault="00AC143A" w:rsidP="00AC143A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AC143A" w:rsidRDefault="00AC143A" w:rsidP="00AC143A">
      <w:pPr>
        <w:ind w:firstLine="3969"/>
        <w:rPr>
          <w:b/>
          <w:sz w:val="22"/>
          <w:szCs w:val="22"/>
        </w:rPr>
      </w:pPr>
    </w:p>
    <w:p w:rsidR="00AC143A" w:rsidRPr="00BD00F4" w:rsidRDefault="00AC143A" w:rsidP="00AC143A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p</w:t>
      </w:r>
      <w:r w:rsidRPr="002647A7">
        <w:rPr>
          <w:b/>
          <w:sz w:val="22"/>
          <w:szCs w:val="22"/>
        </w:rPr>
        <w:t xml:space="preserve">omiar mikroskopem FIB-SEM w wersji 3D ośmiu okruchów skalnych, przetwarzania i </w:t>
      </w:r>
      <w:r w:rsidRPr="00BD00F4">
        <w:rPr>
          <w:b/>
          <w:sz w:val="22"/>
          <w:szCs w:val="22"/>
        </w:rPr>
        <w:t xml:space="preserve">interpretacji trójwymiarowych obrazów FIB-SEM wraz z konsultacjami  dla </w:t>
      </w:r>
      <w:proofErr w:type="spellStart"/>
      <w:r w:rsidRPr="00BD00F4">
        <w:rPr>
          <w:b/>
          <w:sz w:val="22"/>
          <w:szCs w:val="22"/>
        </w:rPr>
        <w:t>WGGiOŚ</w:t>
      </w:r>
      <w:proofErr w:type="spellEnd"/>
      <w:r w:rsidRPr="00BD00F4">
        <w:rPr>
          <w:b/>
          <w:sz w:val="22"/>
          <w:szCs w:val="22"/>
        </w:rPr>
        <w:t xml:space="preserve"> - KC-zp.272-484/22, </w:t>
      </w:r>
      <w:r w:rsidRPr="00BD00F4">
        <w:rPr>
          <w:sz w:val="22"/>
          <w:szCs w:val="22"/>
        </w:rPr>
        <w:t>oferuję realizację przedmiotu zamówienia, zgodnie z zasadami określonymi w specyfikacji warunków zamówienia.</w:t>
      </w:r>
      <w:r w:rsidRPr="00BD00F4">
        <w:rPr>
          <w:b/>
          <w:sz w:val="22"/>
          <w:szCs w:val="22"/>
          <w:lang w:eastAsia="zh-CN"/>
        </w:rPr>
        <w:t xml:space="preserve"> </w:t>
      </w:r>
    </w:p>
    <w:p w:rsidR="00AC143A" w:rsidRPr="00BD00F4" w:rsidRDefault="00AC143A" w:rsidP="00AC143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D00F4">
        <w:rPr>
          <w:b/>
          <w:sz w:val="22"/>
          <w:szCs w:val="22"/>
        </w:rPr>
        <w:t>Cena netto:   .........................................................................PLN</w:t>
      </w:r>
    </w:p>
    <w:p w:rsidR="00AC143A" w:rsidRPr="00BD00F4" w:rsidRDefault="00AC143A" w:rsidP="00AC143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AC143A" w:rsidRPr="00BD00F4" w:rsidRDefault="00AC143A" w:rsidP="00AC143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BD00F4">
        <w:rPr>
          <w:b/>
          <w:sz w:val="22"/>
          <w:szCs w:val="22"/>
        </w:rPr>
        <w:t>Cena brutto: .........................................................................PLN</w:t>
      </w:r>
    </w:p>
    <w:p w:rsidR="00AC143A" w:rsidRPr="00BD00F4" w:rsidRDefault="00AC143A" w:rsidP="00AC143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C143A" w:rsidRPr="00BD00F4" w:rsidRDefault="00AC143A" w:rsidP="00AC143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BD00F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AC143A" w:rsidRPr="00BD00F4" w:rsidRDefault="00AC143A" w:rsidP="00AC143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AC143A" w:rsidRPr="00BD00F4" w:rsidRDefault="00AC143A" w:rsidP="00AC143A">
      <w:pPr>
        <w:pStyle w:val="Tekstpodstawowy"/>
        <w:rPr>
          <w:sz w:val="22"/>
          <w:szCs w:val="22"/>
        </w:rPr>
      </w:pPr>
      <w:r w:rsidRPr="00BD00F4">
        <w:rPr>
          <w:sz w:val="22"/>
          <w:szCs w:val="22"/>
        </w:rPr>
        <w:t>Powyższa cena zawiera podatek VAT w wysokości .......... % tj.…………………….PLN</w:t>
      </w:r>
    </w:p>
    <w:p w:rsidR="00AC143A" w:rsidRPr="00BD00F4" w:rsidRDefault="00AC143A" w:rsidP="00AC143A">
      <w:pPr>
        <w:pStyle w:val="NormalnyWeb"/>
        <w:spacing w:before="0" w:beforeAutospacing="0" w:after="0" w:afterAutospacing="0"/>
        <w:jc w:val="both"/>
        <w:rPr>
          <w:bCs/>
          <w:sz w:val="22"/>
          <w:szCs w:val="22"/>
        </w:rPr>
      </w:pPr>
    </w:p>
    <w:p w:rsidR="00AC143A" w:rsidRPr="00BD00F4" w:rsidRDefault="00AC143A" w:rsidP="00AC143A">
      <w:pPr>
        <w:pStyle w:val="NormalnyWeb"/>
        <w:spacing w:before="0" w:beforeAutospacing="0" w:after="0" w:afterAutospacing="0"/>
        <w:ind w:left="-142"/>
        <w:jc w:val="both"/>
        <w:rPr>
          <w:sz w:val="22"/>
          <w:szCs w:val="22"/>
        </w:rPr>
      </w:pPr>
      <w:r w:rsidRPr="00BD00F4">
        <w:rPr>
          <w:b/>
          <w:color w:val="000000"/>
          <w:sz w:val="22"/>
          <w:szCs w:val="22"/>
        </w:rPr>
        <w:t>Ter</w:t>
      </w:r>
      <w:r w:rsidRPr="00BD00F4">
        <w:rPr>
          <w:b/>
          <w:sz w:val="22"/>
          <w:szCs w:val="22"/>
        </w:rPr>
        <w:t xml:space="preserve">min realizacji umowy:  do ………… </w:t>
      </w:r>
      <w:r w:rsidRPr="007635A3">
        <w:rPr>
          <w:b/>
          <w:sz w:val="22"/>
          <w:szCs w:val="22"/>
        </w:rPr>
        <w:t>dni roboczych od daty</w:t>
      </w:r>
      <w:r w:rsidRPr="00BD00F4">
        <w:rPr>
          <w:b/>
          <w:sz w:val="22"/>
          <w:szCs w:val="22"/>
        </w:rPr>
        <w:t xml:space="preserve"> podpisania umowy </w:t>
      </w:r>
      <w:r w:rsidRPr="00BD00F4">
        <w:rPr>
          <w:sz w:val="22"/>
          <w:szCs w:val="22"/>
        </w:rPr>
        <w:t>(kryterium oceny ofert)</w:t>
      </w:r>
    </w:p>
    <w:p w:rsidR="00AC143A" w:rsidRPr="00BD00F4" w:rsidRDefault="00AC143A" w:rsidP="00AC143A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BD00F4">
        <w:rPr>
          <w:b/>
          <w:sz w:val="22"/>
          <w:szCs w:val="22"/>
        </w:rPr>
        <w:t xml:space="preserve">  </w:t>
      </w:r>
    </w:p>
    <w:p w:rsidR="00AC143A" w:rsidRDefault="00AC143A" w:rsidP="00AC143A">
      <w:pPr>
        <w:widowControl w:val="0"/>
        <w:ind w:left="-142"/>
        <w:jc w:val="both"/>
        <w:rPr>
          <w:b/>
          <w:sz w:val="22"/>
          <w:szCs w:val="22"/>
        </w:rPr>
      </w:pPr>
      <w:r w:rsidRPr="00BD00F4">
        <w:rPr>
          <w:b/>
          <w:sz w:val="22"/>
          <w:szCs w:val="22"/>
        </w:rPr>
        <w:t xml:space="preserve">Termin płatności: </w:t>
      </w:r>
      <w:r w:rsidRPr="00BD00F4">
        <w:rPr>
          <w:sz w:val="22"/>
          <w:szCs w:val="22"/>
        </w:rPr>
        <w:t>prz</w:t>
      </w:r>
      <w:r>
        <w:rPr>
          <w:sz w:val="22"/>
          <w:szCs w:val="22"/>
        </w:rPr>
        <w:t>elewem w terminie do 21 dni od daty otrzymania faktury przez Zamawiającego na rachunek Wykonawcy zawarty na dzień zlecenia przelewu w wykazie podmiotów, o których mowa w art. 96b ust. 1) Ustawy o podatku od towarów i usług</w:t>
      </w:r>
    </w:p>
    <w:p w:rsidR="00AC143A" w:rsidRDefault="00AC143A" w:rsidP="00AC143A">
      <w:pPr>
        <w:rPr>
          <w:b/>
          <w:sz w:val="22"/>
          <w:szCs w:val="22"/>
          <w:u w:val="single"/>
        </w:rPr>
      </w:pPr>
    </w:p>
    <w:p w:rsidR="00AC143A" w:rsidRDefault="00AC143A" w:rsidP="00AC143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AC143A" w:rsidRDefault="00AC143A" w:rsidP="00AC143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D00F4">
        <w:rPr>
          <w:color w:val="000000"/>
          <w:sz w:val="22"/>
          <w:szCs w:val="22"/>
          <w:lang w:eastAsia="ar-SA"/>
        </w:rPr>
        <w:t>Oświadczamy</w:t>
      </w:r>
      <w:r>
        <w:rPr>
          <w:color w:val="000000"/>
          <w:sz w:val="22"/>
          <w:szCs w:val="22"/>
          <w:lang w:eastAsia="ar-SA"/>
        </w:rPr>
        <w:t>, że jesteśmy związani niniejszą ofertą przez okres wskazany w SWZ.</w:t>
      </w:r>
    </w:p>
    <w:p w:rsidR="00AC143A" w:rsidRPr="007635A3" w:rsidRDefault="00AC143A" w:rsidP="00AC14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>
        <w:rPr>
          <w:color w:val="000000"/>
          <w:sz w:val="22"/>
          <w:szCs w:val="22"/>
          <w:lang w:eastAsia="ar-SA"/>
        </w:rPr>
        <w:t xml:space="preserve">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>
        <w:rPr>
          <w:color w:val="000000"/>
          <w:sz w:val="22"/>
          <w:szCs w:val="22"/>
          <w:lang w:eastAsia="ar-SA"/>
        </w:rPr>
        <w:lastRenderedPageBreak/>
        <w:t>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</w:t>
      </w:r>
      <w:r w:rsidRPr="007635A3">
        <w:rPr>
          <w:color w:val="000000"/>
          <w:sz w:val="22"/>
          <w:szCs w:val="22"/>
        </w:rPr>
        <w:t>zastrzeżeń.</w:t>
      </w:r>
    </w:p>
    <w:p w:rsidR="007635A3" w:rsidRPr="000E3F69" w:rsidRDefault="00AC143A" w:rsidP="007635A3">
      <w:pPr>
        <w:numPr>
          <w:ilvl w:val="0"/>
          <w:numId w:val="1"/>
        </w:numPr>
        <w:jc w:val="both"/>
        <w:rPr>
          <w:b/>
          <w:bCs/>
          <w:iCs/>
          <w:sz w:val="22"/>
          <w:szCs w:val="22"/>
          <w:u w:val="single"/>
        </w:rPr>
      </w:pPr>
      <w:r w:rsidRPr="007635A3">
        <w:rPr>
          <w:b/>
          <w:sz w:val="22"/>
          <w:szCs w:val="22"/>
        </w:rPr>
        <w:t xml:space="preserve">Oświadczamy, że </w:t>
      </w:r>
      <w:r w:rsidR="007635A3" w:rsidRPr="007635A3">
        <w:rPr>
          <w:b/>
          <w:bCs/>
          <w:iCs/>
          <w:sz w:val="22"/>
          <w:szCs w:val="22"/>
        </w:rPr>
        <w:t xml:space="preserve">do wykonania przedmiotu zamówienia w zakresie prac badawczych zostanie </w:t>
      </w:r>
      <w:r w:rsidR="007635A3" w:rsidRPr="007635A3">
        <w:rPr>
          <w:b/>
          <w:bCs/>
          <w:iCs/>
          <w:sz w:val="22"/>
          <w:szCs w:val="22"/>
        </w:rPr>
        <w:t>wyznaczona</w:t>
      </w:r>
      <w:r w:rsidR="007635A3" w:rsidRPr="000E3F69">
        <w:rPr>
          <w:b/>
          <w:bCs/>
          <w:iCs/>
          <w:sz w:val="22"/>
          <w:szCs w:val="22"/>
        </w:rPr>
        <w:t xml:space="preserve"> osoba posiadająca </w:t>
      </w:r>
      <w:r w:rsidR="007635A3" w:rsidRPr="000E3F69">
        <w:rPr>
          <w:b/>
          <w:sz w:val="22"/>
          <w:szCs w:val="22"/>
        </w:rPr>
        <w:t>doświadczenie w pracy na mikroskopach SEM-FIB</w:t>
      </w:r>
      <w:r w:rsidR="007635A3">
        <w:rPr>
          <w:b/>
          <w:sz w:val="22"/>
          <w:szCs w:val="22"/>
        </w:rPr>
        <w:t xml:space="preserve"> w wersji 3D</w:t>
      </w:r>
    </w:p>
    <w:p w:rsidR="00AC143A" w:rsidRDefault="00AC143A" w:rsidP="007635A3">
      <w:pPr>
        <w:jc w:val="both"/>
        <w:rPr>
          <w:sz w:val="22"/>
          <w:szCs w:val="22"/>
        </w:rPr>
      </w:pPr>
    </w:p>
    <w:p w:rsidR="00AC143A" w:rsidRDefault="007635A3" w:rsidP="00AC143A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C143A">
        <w:rPr>
          <w:sz w:val="22"/>
          <w:szCs w:val="22"/>
        </w:rPr>
        <w:t>. Oświadczam, że wypełniłem obowiązki informacyjne przewidziane w art. 13 lub art. 14 RODO</w:t>
      </w:r>
      <w:r w:rsidR="00AC143A">
        <w:rPr>
          <w:sz w:val="22"/>
          <w:szCs w:val="22"/>
          <w:vertAlign w:val="superscript"/>
        </w:rPr>
        <w:t>1</w:t>
      </w:r>
      <w:r w:rsidR="00AC143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C143A">
        <w:rPr>
          <w:sz w:val="22"/>
          <w:szCs w:val="22"/>
          <w:vertAlign w:val="superscript"/>
        </w:rPr>
        <w:t>2</w:t>
      </w:r>
      <w:r w:rsidR="00AC143A">
        <w:rPr>
          <w:sz w:val="22"/>
          <w:szCs w:val="22"/>
        </w:rPr>
        <w:t xml:space="preserve"> </w:t>
      </w:r>
    </w:p>
    <w:p w:rsidR="00AC143A" w:rsidRDefault="00AC143A" w:rsidP="00AC14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>rozporządzenie Parlamentu E</w:t>
      </w:r>
      <w:bookmarkStart w:id="1" w:name="_GoBack"/>
      <w:bookmarkEnd w:id="1"/>
      <w:r>
        <w:rPr>
          <w:i/>
          <w:sz w:val="22"/>
          <w:szCs w:val="22"/>
        </w:rPr>
        <w:t xml:space="preserve">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C143A" w:rsidRPr="007635A3" w:rsidRDefault="00AC143A" w:rsidP="00AC143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</w:t>
      </w:r>
      <w:r w:rsidRPr="007635A3">
        <w:rPr>
          <w:i/>
          <w:sz w:val="22"/>
          <w:szCs w:val="22"/>
        </w:rPr>
        <w:t>np. przez jego wykreślenie).</w:t>
      </w:r>
    </w:p>
    <w:p w:rsidR="00AC143A" w:rsidRPr="007635A3" w:rsidRDefault="00AC143A" w:rsidP="00AC143A">
      <w:pPr>
        <w:ind w:left="360"/>
        <w:jc w:val="both"/>
        <w:rPr>
          <w:i/>
          <w:sz w:val="22"/>
          <w:szCs w:val="22"/>
        </w:rPr>
      </w:pPr>
    </w:p>
    <w:p w:rsidR="00AC143A" w:rsidRPr="007635A3" w:rsidRDefault="00AC143A" w:rsidP="00AC143A">
      <w:pPr>
        <w:pStyle w:val="Akapitzlist"/>
        <w:numPr>
          <w:ilvl w:val="0"/>
          <w:numId w:val="5"/>
        </w:numPr>
        <w:jc w:val="both"/>
        <w:rPr>
          <w:bCs/>
          <w:iCs/>
          <w:sz w:val="22"/>
          <w:szCs w:val="22"/>
        </w:rPr>
      </w:pPr>
      <w:r w:rsidRPr="007635A3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7635A3">
        <w:rPr>
          <w:b/>
          <w:bCs/>
          <w:sz w:val="22"/>
          <w:szCs w:val="22"/>
        </w:rPr>
        <w:t>ppkt</w:t>
      </w:r>
      <w:proofErr w:type="spellEnd"/>
      <w:r w:rsidRPr="007635A3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7635A3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AC143A" w:rsidRDefault="00AC143A" w:rsidP="00AC143A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C143A" w:rsidTr="00FE20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143A" w:rsidRDefault="00AC143A" w:rsidP="00FE20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C143A" w:rsidRDefault="00AC143A" w:rsidP="00FE20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C143A" w:rsidRDefault="00AC143A" w:rsidP="00FE20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C143A" w:rsidRDefault="00AC143A" w:rsidP="00FE200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C143A" w:rsidTr="00FE20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143A" w:rsidRDefault="00AC143A" w:rsidP="00FE200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143A" w:rsidRDefault="00AC143A" w:rsidP="00FE20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C143A" w:rsidRDefault="00AC143A" w:rsidP="00FE200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AC143A" w:rsidRDefault="00AC143A" w:rsidP="00AC143A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C143A" w:rsidRDefault="00AC143A" w:rsidP="00AC143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AC143A" w:rsidRDefault="00AC143A" w:rsidP="00AC143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AC143A" w:rsidRDefault="00AC143A" w:rsidP="00AC143A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C143A" w:rsidRDefault="00AC143A" w:rsidP="00AC143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C143A" w:rsidRDefault="00AC143A" w:rsidP="00AC143A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C143A" w:rsidRDefault="00AC143A" w:rsidP="00AC14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C143A" w:rsidRDefault="00AC143A" w:rsidP="00AC14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C143A" w:rsidRDefault="00AC143A" w:rsidP="00AC14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C143A" w:rsidRDefault="00AC143A" w:rsidP="00AC14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C143A" w:rsidRDefault="00AC143A" w:rsidP="00AC143A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C143A" w:rsidRDefault="00AC143A" w:rsidP="00AC143A">
      <w:pPr>
        <w:ind w:left="360"/>
        <w:rPr>
          <w:i/>
          <w:color w:val="FF0000"/>
          <w:sz w:val="22"/>
          <w:szCs w:val="22"/>
        </w:rPr>
      </w:pPr>
    </w:p>
    <w:p w:rsidR="00AC143A" w:rsidRDefault="00AC143A" w:rsidP="00AC143A">
      <w:pPr>
        <w:jc w:val="center"/>
        <w:rPr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>
        <w:rPr>
          <w:bCs/>
          <w:i/>
          <w:iCs/>
          <w:color w:val="FF0000"/>
          <w:lang w:eastAsia="en-US"/>
        </w:rPr>
        <w:br/>
        <w:t xml:space="preserve"> podpisem elektronicznym lub podpisem zaufanym lub podpisem osobistym</w:t>
      </w:r>
    </w:p>
    <w:p w:rsidR="00AC143A" w:rsidRDefault="00AC143A" w:rsidP="00AC143A">
      <w:pPr>
        <w:rPr>
          <w:sz w:val="16"/>
          <w:szCs w:val="16"/>
        </w:rPr>
      </w:pPr>
      <w:r>
        <w:rPr>
          <w:sz w:val="16"/>
          <w:szCs w:val="16"/>
        </w:rPr>
        <w:t>**niepotrzebne skreślić</w:t>
      </w:r>
    </w:p>
    <w:p w:rsidR="00AC143A" w:rsidRPr="003265E2" w:rsidRDefault="00AC143A" w:rsidP="00AC143A">
      <w:r>
        <w:rPr>
          <w:sz w:val="16"/>
          <w:szCs w:val="16"/>
        </w:rPr>
        <w:t>***jeżeli dotyczy</w:t>
      </w:r>
    </w:p>
    <w:p w:rsidR="00AC143A" w:rsidRPr="0046394F" w:rsidRDefault="00AC143A" w:rsidP="00AC143A"/>
    <w:p w:rsidR="00FE545C" w:rsidRPr="00AC143A" w:rsidRDefault="00FE545C" w:rsidP="00AC143A"/>
    <w:sectPr w:rsidR="00FE545C" w:rsidRPr="00AC14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A77" w:rsidRDefault="00FB2A77">
      <w:r>
        <w:separator/>
      </w:r>
    </w:p>
  </w:endnote>
  <w:endnote w:type="continuationSeparator" w:id="0">
    <w:p w:rsidR="00FB2A77" w:rsidRDefault="00FB2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EB5" w:rsidRDefault="002E3E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EB5" w:rsidRDefault="002E3E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A77" w:rsidRDefault="00FB2A77">
      <w:r>
        <w:separator/>
      </w:r>
    </w:p>
  </w:footnote>
  <w:footnote w:type="continuationSeparator" w:id="0">
    <w:p w:rsidR="00FB2A77" w:rsidRDefault="00FB2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EB5" w:rsidRDefault="002E3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EB5" w:rsidRDefault="002E3E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6F18"/>
    <w:multiLevelType w:val="hybridMultilevel"/>
    <w:tmpl w:val="7DD276FA"/>
    <w:lvl w:ilvl="0" w:tplc="ACBE652A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A7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3EB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35A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143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B2A7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CA28D"/>
  <w15:chartTrackingRefBased/>
  <w15:docId w15:val="{8CAEBB69-DEEF-4307-BF90-AD27B244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143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143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AC1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5CCF6-E0B2-47A9-8B1D-E06F2B01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513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2022-08-12T10:38:00Z</dcterms:created>
  <dcterms:modified xsi:type="dcterms:W3CDTF">2022-08-23T09:58:00Z</dcterms:modified>
</cp:coreProperties>
</file>