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262D" w:rsidRPr="0008262D" w:rsidRDefault="00B81ACB" w:rsidP="0008262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C35" w:rsidRPr="003D6231" w:rsidRDefault="00086C35" w:rsidP="00086C3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086C35" w:rsidRDefault="00086C35" w:rsidP="00086C35">
      <w:pPr>
        <w:jc w:val="right"/>
        <w:rPr>
          <w:b/>
          <w:sz w:val="24"/>
          <w:szCs w:val="24"/>
        </w:rPr>
      </w:pPr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1A7D95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1A7D95" w:rsidRPr="001A7D95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="001A7D95" w:rsidRPr="001A7D95">
        <w:rPr>
          <w:b/>
          <w:sz w:val="22"/>
          <w:szCs w:val="22"/>
        </w:rPr>
        <w:t>BIMestiMate</w:t>
      </w:r>
      <w:proofErr w:type="spellEnd"/>
      <w:r w:rsidR="001A7D95" w:rsidRPr="001A7D95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D62AE7">
        <w:rPr>
          <w:b/>
          <w:sz w:val="22"/>
          <w:szCs w:val="22"/>
        </w:rPr>
        <w:t>524</w:t>
      </w:r>
      <w:bookmarkStart w:id="0" w:name="_GoBack"/>
      <w:bookmarkEnd w:id="0"/>
      <w:r w:rsidR="001A7D95" w:rsidRPr="001A7D95">
        <w:rPr>
          <w:b/>
          <w:sz w:val="22"/>
          <w:szCs w:val="22"/>
        </w:rPr>
        <w:t>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1044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2408"/>
        <w:gridCol w:w="1700"/>
        <w:gridCol w:w="1700"/>
        <w:gridCol w:w="1842"/>
        <w:gridCol w:w="2408"/>
      </w:tblGrid>
      <w:tr w:rsidR="00277B0A" w:rsidTr="00277B0A">
        <w:trPr>
          <w:cantSplit/>
          <w:trHeight w:val="782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Liczebność grupy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Czas trwania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</w:t>
            </w:r>
          </w:p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77B0A" w:rsidTr="00277B0A">
        <w:trPr>
          <w:cantSplit/>
          <w:trHeight w:hRule="exact" w:val="28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277B0A" w:rsidTr="00277B0A">
        <w:trPr>
          <w:cantSplit/>
          <w:trHeight w:val="92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77B0A" w:rsidTr="00277B0A">
        <w:trPr>
          <w:cantSplit/>
          <w:trHeight w:val="870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6C35" w:rsidRPr="005D139C" w:rsidRDefault="00086C35" w:rsidP="00086C35"/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45A" w:rsidRDefault="0056745A">
      <w:r>
        <w:separator/>
      </w:r>
    </w:p>
  </w:endnote>
  <w:endnote w:type="continuationSeparator" w:id="0">
    <w:p w:rsidR="0056745A" w:rsidRDefault="00567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45A" w:rsidRDefault="0056745A">
      <w:r>
        <w:separator/>
      </w:r>
    </w:p>
  </w:footnote>
  <w:footnote w:type="continuationSeparator" w:id="0">
    <w:p w:rsidR="0056745A" w:rsidRDefault="0056745A">
      <w:r>
        <w:continuationSeparator/>
      </w:r>
    </w:p>
  </w:footnote>
  <w:footnote w:id="1">
    <w:p w:rsidR="00277B0A" w:rsidRDefault="00277B0A" w:rsidP="00277B0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2E74B5" w:themeColor="accent5" w:themeShade="BF"/>
        </w:rPr>
        <w:t xml:space="preserve">należy uzupełnić zgodnie z opisem w pkt </w:t>
      </w:r>
      <w:r>
        <w:rPr>
          <w:b/>
          <w:color w:val="2E74B5" w:themeColor="accent5" w:themeShade="BF"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8262D"/>
    <w:rsid w:val="00082E0F"/>
    <w:rsid w:val="00086C35"/>
    <w:rsid w:val="0010649E"/>
    <w:rsid w:val="001A7D95"/>
    <w:rsid w:val="00210E8E"/>
    <w:rsid w:val="00276C10"/>
    <w:rsid w:val="00277B0A"/>
    <w:rsid w:val="0029761E"/>
    <w:rsid w:val="003B788D"/>
    <w:rsid w:val="00435FA8"/>
    <w:rsid w:val="0056745A"/>
    <w:rsid w:val="006E6E0B"/>
    <w:rsid w:val="00702A72"/>
    <w:rsid w:val="00B81ACB"/>
    <w:rsid w:val="00C049BA"/>
    <w:rsid w:val="00C254C7"/>
    <w:rsid w:val="00C34B2E"/>
    <w:rsid w:val="00D11BC3"/>
    <w:rsid w:val="00D62AE7"/>
    <w:rsid w:val="00DD5BF2"/>
    <w:rsid w:val="00F213FB"/>
    <w:rsid w:val="00F70443"/>
    <w:rsid w:val="00F8605B"/>
    <w:rsid w:val="00FA3E3D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68419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3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2022-08-22T11:37:00Z</cp:lastPrinted>
  <dcterms:created xsi:type="dcterms:W3CDTF">2022-08-22T11:37:00Z</dcterms:created>
  <dcterms:modified xsi:type="dcterms:W3CDTF">2022-08-22T11:37:00Z</dcterms:modified>
</cp:coreProperties>
</file>