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13F9D" w14:textId="507C26BC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581A82">
        <w:rPr>
          <w:rFonts w:ascii="Arial" w:hAnsi="Arial" w:cs="Arial"/>
          <w:bCs/>
          <w:i w:val="0"/>
          <w:szCs w:val="24"/>
        </w:rPr>
        <w:t>9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04C244B4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BD258A0" w14:textId="77777777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12348C" w:rsidRPr="0012348C">
        <w:rPr>
          <w:rFonts w:ascii="Arial" w:hAnsi="Arial" w:cs="Arial"/>
          <w:b/>
          <w:sz w:val="24"/>
          <w:szCs w:val="24"/>
        </w:rPr>
        <w:t>ZP/28/2022</w:t>
      </w:r>
    </w:p>
    <w:p w14:paraId="48E70135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612619A1" w14:textId="6674971D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="00686E3C">
        <w:rPr>
          <w:rFonts w:ascii="Arial" w:eastAsia="Calibri" w:hAnsi="Arial" w:cs="Arial"/>
          <w:bCs/>
          <w:sz w:val="24"/>
          <w:szCs w:val="24"/>
          <w:lang w:eastAsia="en-US"/>
        </w:rPr>
        <w:t xml:space="preserve">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0DB22B5B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0735EAD3" w14:textId="280CDC7D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3A7E4CF0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16584248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52F394C7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2348C" w:rsidRPr="004B1027" w14:paraId="6A1C5896" w14:textId="77777777" w:rsidTr="00D8067A">
        <w:tc>
          <w:tcPr>
            <w:tcW w:w="9104" w:type="dxa"/>
            <w:shd w:val="clear" w:color="auto" w:fill="D9D9D9"/>
          </w:tcPr>
          <w:p w14:paraId="659F8137" w14:textId="77777777" w:rsidR="0012348C" w:rsidRPr="004B1027" w:rsidRDefault="0012348C" w:rsidP="00D8067A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332CFC8A" w14:textId="77777777" w:rsidR="0012348C" w:rsidRPr="004B1027" w:rsidRDefault="0012348C" w:rsidP="00D8067A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12348C">
              <w:rPr>
                <w:rFonts w:ascii="Arial" w:hAnsi="Arial" w:cs="Arial"/>
                <w:sz w:val="22"/>
                <w:szCs w:val="22"/>
              </w:rPr>
              <w:t>(t.j. Dz.U. z 2021r. poz. 1129 z późn.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14:paraId="5FE100A4" w14:textId="77777777" w:rsidR="0012348C" w:rsidRPr="004B1027" w:rsidRDefault="0012348C" w:rsidP="00D8067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55E26A7E" w14:textId="77777777" w:rsidR="0012348C" w:rsidRPr="004B1027" w:rsidRDefault="0012348C" w:rsidP="00D8067A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5C7F5326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1BA5BEC9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4094E0AA" w14:textId="77777777" w:rsidR="006E0FAA" w:rsidRPr="004B1027" w:rsidRDefault="0012348C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12348C">
        <w:rPr>
          <w:rFonts w:ascii="Arial" w:hAnsi="Arial" w:cs="Arial"/>
          <w:b/>
          <w:sz w:val="24"/>
          <w:szCs w:val="24"/>
        </w:rPr>
        <w:t>Wykonanie dokumentacji projektowej w zakresie budowy i przeniesienia transformatorów, UPS-ów agregatów prądotwórczych i rozdzielni głównej niskiego napięcia wraz  z siecią zasilającą poszczególne budynki szpitala Specjalistycznego im. S. Żeromskiego SP ZOZ w Krakowie</w:t>
      </w:r>
    </w:p>
    <w:p w14:paraId="2A7BA3B7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644461AB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2E63D42F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46CFDA9A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14:paraId="2706EC43" w14:textId="77777777" w:rsidTr="00C37CD2">
        <w:trPr>
          <w:trHeight w:val="321"/>
        </w:trPr>
        <w:tc>
          <w:tcPr>
            <w:tcW w:w="516" w:type="dxa"/>
          </w:tcPr>
          <w:p w14:paraId="2F02236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00142D7D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2121C17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5D9D411B" w14:textId="77777777" w:rsidTr="009A4CD3">
        <w:tc>
          <w:tcPr>
            <w:tcW w:w="516" w:type="dxa"/>
          </w:tcPr>
          <w:p w14:paraId="4FA29025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2A80B20F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263BC264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479AF5A3" w14:textId="77777777" w:rsidTr="009A4CD3">
        <w:tc>
          <w:tcPr>
            <w:tcW w:w="516" w:type="dxa"/>
          </w:tcPr>
          <w:p w14:paraId="74D78D49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0C54199E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11676BB0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ECE389F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685EED66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1CC64064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7CA10A1A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31F36" w14:textId="77777777" w:rsidR="009920C0" w:rsidRDefault="009920C0">
      <w:r>
        <w:separator/>
      </w:r>
    </w:p>
  </w:endnote>
  <w:endnote w:type="continuationSeparator" w:id="0">
    <w:p w14:paraId="1BED4DB3" w14:textId="77777777" w:rsidR="009920C0" w:rsidRDefault="00992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0873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330C24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3251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6C2A931" w14:textId="77777777" w:rsidR="009A4CD3" w:rsidRDefault="00581A82" w:rsidP="00336EEB">
    <w:pPr>
      <w:pStyle w:val="Stopka"/>
      <w:tabs>
        <w:tab w:val="clear" w:pos="4536"/>
      </w:tabs>
      <w:jc w:val="center"/>
    </w:pPr>
    <w:r>
      <w:rPr>
        <w:noProof/>
      </w:rPr>
      <w:pict w14:anchorId="01096B12">
        <v:line id="_x0000_s1025" style="position:absolute;left:0;text-align:left;z-index:251657728" from="-3.85pt,8.7pt" to="455.15pt,8.7pt"/>
      </w:pict>
    </w:r>
  </w:p>
  <w:p w14:paraId="74E17B5D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6E035" w14:textId="77777777" w:rsidR="0012348C" w:rsidRDefault="001234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8C639" w14:textId="77777777" w:rsidR="009920C0" w:rsidRDefault="009920C0">
      <w:r>
        <w:separator/>
      </w:r>
    </w:p>
  </w:footnote>
  <w:footnote w:type="continuationSeparator" w:id="0">
    <w:p w14:paraId="164F3C5B" w14:textId="77777777" w:rsidR="009920C0" w:rsidRDefault="009920C0">
      <w:r>
        <w:continuationSeparator/>
      </w:r>
    </w:p>
  </w:footnote>
  <w:footnote w:id="1">
    <w:p w14:paraId="615D5233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8118D" w14:textId="77777777" w:rsidR="0012348C" w:rsidRDefault="001234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6148C" w14:textId="77777777" w:rsidR="0012348C" w:rsidRDefault="001234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85796" w14:textId="77777777" w:rsidR="0012348C" w:rsidRDefault="001234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83213387">
    <w:abstractNumId w:val="13"/>
  </w:num>
  <w:num w:numId="2" w16cid:durableId="608005296">
    <w:abstractNumId w:val="0"/>
  </w:num>
  <w:num w:numId="3" w16cid:durableId="1546798820">
    <w:abstractNumId w:val="11"/>
  </w:num>
  <w:num w:numId="4" w16cid:durableId="1467314802">
    <w:abstractNumId w:val="8"/>
  </w:num>
  <w:num w:numId="5" w16cid:durableId="1111897835">
    <w:abstractNumId w:val="7"/>
  </w:num>
  <w:num w:numId="6" w16cid:durableId="530337350">
    <w:abstractNumId w:val="1"/>
  </w:num>
  <w:num w:numId="7" w16cid:durableId="680856759">
    <w:abstractNumId w:val="6"/>
  </w:num>
  <w:num w:numId="8" w16cid:durableId="2033147224">
    <w:abstractNumId w:val="3"/>
  </w:num>
  <w:num w:numId="9" w16cid:durableId="1343971471">
    <w:abstractNumId w:val="2"/>
  </w:num>
  <w:num w:numId="10" w16cid:durableId="403574154">
    <w:abstractNumId w:val="5"/>
  </w:num>
  <w:num w:numId="11" w16cid:durableId="210726895">
    <w:abstractNumId w:val="10"/>
  </w:num>
  <w:num w:numId="12" w16cid:durableId="1780297322">
    <w:abstractNumId w:val="4"/>
  </w:num>
  <w:num w:numId="13" w16cid:durableId="1517621829">
    <w:abstractNumId w:val="9"/>
  </w:num>
  <w:num w:numId="14" w16cid:durableId="28550741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20C0"/>
    <w:rsid w:val="0000184A"/>
    <w:rsid w:val="00012997"/>
    <w:rsid w:val="000621A2"/>
    <w:rsid w:val="000719DC"/>
    <w:rsid w:val="00075CEC"/>
    <w:rsid w:val="000E0467"/>
    <w:rsid w:val="00106AC7"/>
    <w:rsid w:val="00111985"/>
    <w:rsid w:val="0012348C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1A82"/>
    <w:rsid w:val="00583ED5"/>
    <w:rsid w:val="005A5013"/>
    <w:rsid w:val="005C0282"/>
    <w:rsid w:val="005C3627"/>
    <w:rsid w:val="005E622E"/>
    <w:rsid w:val="00641063"/>
    <w:rsid w:val="00664D2F"/>
    <w:rsid w:val="00686C95"/>
    <w:rsid w:val="00686E3C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20C0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65A493"/>
  <w15:chartTrackingRefBased/>
  <w15:docId w15:val="{277F1E5A-5CE6-4975-99A1-1848989DB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232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2010-01-07T09:39:00Z</cp:lastPrinted>
  <dcterms:created xsi:type="dcterms:W3CDTF">2022-08-23T10:14:00Z</dcterms:created>
  <dcterms:modified xsi:type="dcterms:W3CDTF">2022-08-26T10:20:00Z</dcterms:modified>
</cp:coreProperties>
</file>