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7FC40" w14:textId="1FF3C9C4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6306B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52255C7C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C4D1DB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6B3AEA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6400C51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7E59F1CF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70E2C615" w14:textId="77777777" w:rsidTr="0087706D">
        <w:tc>
          <w:tcPr>
            <w:tcW w:w="550" w:type="dxa"/>
            <w:shd w:val="clear" w:color="auto" w:fill="auto"/>
            <w:vAlign w:val="center"/>
          </w:tcPr>
          <w:p w14:paraId="5B9EA09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6F8292A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7F40B81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69070C27" w14:textId="77777777" w:rsidTr="0087706D">
        <w:tc>
          <w:tcPr>
            <w:tcW w:w="550" w:type="dxa"/>
            <w:shd w:val="clear" w:color="auto" w:fill="auto"/>
            <w:vAlign w:val="center"/>
          </w:tcPr>
          <w:p w14:paraId="46D6065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BBE3B6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BF9CBA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787A0313" w14:textId="77777777" w:rsidTr="0087706D">
        <w:tc>
          <w:tcPr>
            <w:tcW w:w="550" w:type="dxa"/>
            <w:shd w:val="clear" w:color="auto" w:fill="auto"/>
            <w:vAlign w:val="center"/>
          </w:tcPr>
          <w:p w14:paraId="4E6A147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69F694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C96990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BD4E610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61A2B" w:rsidRPr="00761A2B">
        <w:rPr>
          <w:rFonts w:ascii="Arial" w:hAnsi="Arial" w:cs="Arial"/>
          <w:sz w:val="24"/>
          <w:szCs w:val="24"/>
        </w:rPr>
        <w:t>(t.j. Dz.U. z 2021r. poz. 1129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318ADEE3" w14:textId="77777777" w:rsidR="00AF4E90" w:rsidRDefault="00761A2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1A2B">
        <w:rPr>
          <w:rFonts w:ascii="Arial" w:eastAsia="Times New Roman" w:hAnsi="Arial" w:cs="Arial"/>
          <w:b/>
          <w:sz w:val="24"/>
          <w:szCs w:val="24"/>
          <w:lang w:eastAsia="pl-PL"/>
        </w:rPr>
        <w:t>Wykonanie dokumentacji projektowej w zakresie budowy i przeniesienia transformatorów, UPS-ów agregatów prądotwórczych i rozdzielni głównej niskiego napięcia wraz  z siecią zasilającą poszczególne budynki szpitala Specjalistycznego im. S. Żeromskiego SP ZOZ w Krakowie</w:t>
      </w:r>
    </w:p>
    <w:p w14:paraId="379573AC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61A2B" w:rsidRPr="00761A2B">
        <w:rPr>
          <w:rFonts w:ascii="Arial" w:eastAsia="Times New Roman" w:hAnsi="Arial" w:cs="Arial"/>
          <w:b/>
          <w:sz w:val="24"/>
          <w:szCs w:val="24"/>
          <w:lang w:eastAsia="pl-PL"/>
        </w:rPr>
        <w:t>ZP/28/2022</w:t>
      </w:r>
    </w:p>
    <w:p w14:paraId="7B8352B7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008FFDC0" w14:textId="77777777" w:rsidTr="0087706D">
        <w:tc>
          <w:tcPr>
            <w:tcW w:w="617" w:type="dxa"/>
            <w:shd w:val="clear" w:color="auto" w:fill="auto"/>
            <w:vAlign w:val="center"/>
          </w:tcPr>
          <w:p w14:paraId="7809306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392343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6AE8D06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13B9CCD7" w14:textId="77777777" w:rsidTr="0087706D">
        <w:tc>
          <w:tcPr>
            <w:tcW w:w="617" w:type="dxa"/>
            <w:shd w:val="clear" w:color="auto" w:fill="auto"/>
            <w:vAlign w:val="center"/>
          </w:tcPr>
          <w:p w14:paraId="2F066BD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24630C3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6D77BE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05EC4687" w14:textId="77777777" w:rsidTr="0087706D">
        <w:tc>
          <w:tcPr>
            <w:tcW w:w="617" w:type="dxa"/>
            <w:shd w:val="clear" w:color="auto" w:fill="auto"/>
            <w:vAlign w:val="center"/>
          </w:tcPr>
          <w:p w14:paraId="59F4037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013707D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734F6C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45A6F40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C6ACBA9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132EC7DA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813CAF8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A5E44E4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D85AC88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C389EBF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48E4958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449287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5A267E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279AAE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AD006F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9A88FAC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29C6DDB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15FB8" w14:textId="77777777" w:rsidR="007E3BF2" w:rsidRDefault="007E3BF2" w:rsidP="00025386">
      <w:pPr>
        <w:spacing w:after="0" w:line="240" w:lineRule="auto"/>
      </w:pPr>
      <w:r>
        <w:separator/>
      </w:r>
    </w:p>
  </w:endnote>
  <w:endnote w:type="continuationSeparator" w:id="0">
    <w:p w14:paraId="751198B3" w14:textId="77777777" w:rsidR="007E3BF2" w:rsidRDefault="007E3B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FE3B3" w14:textId="77777777" w:rsidR="00761A2B" w:rsidRDefault="00761A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7381D" w14:textId="77777777" w:rsidR="00025386" w:rsidRDefault="0026306B" w:rsidP="00025386">
    <w:pPr>
      <w:pStyle w:val="Stopka"/>
      <w:tabs>
        <w:tab w:val="clear" w:pos="4536"/>
      </w:tabs>
      <w:jc w:val="center"/>
    </w:pPr>
    <w:r>
      <w:rPr>
        <w:noProof/>
      </w:rPr>
      <w:pict w14:anchorId="1579BFE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D0723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CBBC03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A6802" w14:textId="77777777" w:rsidR="00761A2B" w:rsidRDefault="00761A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70EA7" w14:textId="77777777" w:rsidR="007E3BF2" w:rsidRDefault="007E3BF2" w:rsidP="00025386">
      <w:pPr>
        <w:spacing w:after="0" w:line="240" w:lineRule="auto"/>
      </w:pPr>
      <w:r>
        <w:separator/>
      </w:r>
    </w:p>
  </w:footnote>
  <w:footnote w:type="continuationSeparator" w:id="0">
    <w:p w14:paraId="370FA9EC" w14:textId="77777777" w:rsidR="007E3BF2" w:rsidRDefault="007E3B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CC62F" w14:textId="77777777" w:rsidR="00761A2B" w:rsidRDefault="00761A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E4699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61A2B">
      <w:rPr>
        <w:rFonts w:ascii="Arial" w:hAnsi="Arial" w:cs="Arial"/>
        <w:sz w:val="20"/>
        <w:szCs w:val="20"/>
      </w:rPr>
      <w:t>ZP/28/2022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E0E30" w14:textId="77777777" w:rsidR="00761A2B" w:rsidRDefault="00761A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091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BF2"/>
    <w:rsid w:val="00021AAF"/>
    <w:rsid w:val="00025386"/>
    <w:rsid w:val="000423B9"/>
    <w:rsid w:val="00053927"/>
    <w:rsid w:val="00084786"/>
    <w:rsid w:val="0016158F"/>
    <w:rsid w:val="001C2314"/>
    <w:rsid w:val="00213980"/>
    <w:rsid w:val="0024648D"/>
    <w:rsid w:val="0026306B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1A2B"/>
    <w:rsid w:val="007666D6"/>
    <w:rsid w:val="007A2C38"/>
    <w:rsid w:val="007E3BF2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EF383C"/>
  <w15:chartTrackingRefBased/>
  <w15:docId w15:val="{2A2E3D4D-5779-49F9-BD49-5FB081E6A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2022-08-23T10:20:00Z</dcterms:created>
  <dcterms:modified xsi:type="dcterms:W3CDTF">2022-08-26T10:44:00Z</dcterms:modified>
</cp:coreProperties>
</file>