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08EC9" w14:textId="4612F7B0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E7961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51229288" w14:textId="77777777"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365C3942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0B0D6841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1C653FD6" w14:textId="77777777"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734EAD63" w14:textId="77777777"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C5E9518" w14:textId="77777777"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38A8360" w14:textId="77777777"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33DEC28E" w14:textId="77777777"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0F7F97B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3DAA2C6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5A32998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CED20AD" w14:textId="77777777"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31944" w:rsidRPr="00B31944">
        <w:rPr>
          <w:rFonts w:ascii="Arial" w:hAnsi="Arial" w:cs="Arial"/>
          <w:sz w:val="24"/>
          <w:szCs w:val="24"/>
        </w:rPr>
        <w:t>(t.j. Dz.U. z 2021r. poz. 1129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200B5FB8" w14:textId="77777777" w:rsidR="0071340C" w:rsidRDefault="00B31944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31944">
        <w:rPr>
          <w:rFonts w:ascii="Arial" w:eastAsia="Times New Roman" w:hAnsi="Arial" w:cs="Arial"/>
          <w:b/>
          <w:sz w:val="24"/>
          <w:szCs w:val="24"/>
          <w:lang w:eastAsia="pl-PL"/>
        </w:rPr>
        <w:t>Wykonanie dokumentacji projektowej w zakresie budowy i przeniesienia transformatorów, UPS-ów agregatów prądotwórczych i rozdzielni głównej niskiego napięcia wraz  z siecią zasilającą poszczególne budynki szpitala Specjalistycznego im. S. Żeromskiego SP ZOZ w Krakowie</w:t>
      </w:r>
    </w:p>
    <w:p w14:paraId="6F63EBA2" w14:textId="77777777"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31944" w:rsidRPr="00B31944">
        <w:rPr>
          <w:rFonts w:ascii="Arial" w:eastAsia="Times New Roman" w:hAnsi="Arial" w:cs="Arial"/>
          <w:b/>
          <w:sz w:val="24"/>
          <w:szCs w:val="24"/>
          <w:lang w:eastAsia="pl-PL"/>
        </w:rPr>
        <w:t>ZP/28/2022</w:t>
      </w:r>
    </w:p>
    <w:p w14:paraId="6753A53A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0EF69A2F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585B712" w14:textId="77777777"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15CCF7A5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3454111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42DE17FF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D4B5DFD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2F619046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CE88D58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083407D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64DB4E2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3E2101CB" w14:textId="77777777"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134E8B5C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47450E41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3F40B88B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0F479AC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2DEC98C6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68AD9CDF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7681903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1F94678D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6D7B376A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B554F70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2D52C8B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71A9475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1BE1CAE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455F0053" w14:textId="77777777"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689C4412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4DEC5129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7DF27DF0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5AD65D8B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CCF72FD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2B09BFBE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59425" w14:textId="77777777" w:rsidR="00392E80" w:rsidRDefault="00392E80" w:rsidP="00025386">
      <w:pPr>
        <w:spacing w:after="0" w:line="240" w:lineRule="auto"/>
      </w:pPr>
      <w:r>
        <w:separator/>
      </w:r>
    </w:p>
  </w:endnote>
  <w:endnote w:type="continuationSeparator" w:id="0">
    <w:p w14:paraId="2A7F61AE" w14:textId="77777777" w:rsidR="00392E80" w:rsidRDefault="00392E8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34E8B" w14:textId="77777777" w:rsidR="00B31944" w:rsidRDefault="00B319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61025" w14:textId="77777777" w:rsidR="00025386" w:rsidRDefault="007E7961" w:rsidP="00025386">
    <w:pPr>
      <w:pStyle w:val="Stopka"/>
      <w:tabs>
        <w:tab w:val="clear" w:pos="4536"/>
      </w:tabs>
      <w:jc w:val="center"/>
    </w:pPr>
    <w:r>
      <w:rPr>
        <w:noProof/>
      </w:rPr>
      <w:pict w14:anchorId="1C7155C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4E6086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7DD0A4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59BB4" w14:textId="77777777" w:rsidR="00B31944" w:rsidRDefault="00B319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A6A61" w14:textId="77777777" w:rsidR="00392E80" w:rsidRDefault="00392E80" w:rsidP="00025386">
      <w:pPr>
        <w:spacing w:after="0" w:line="240" w:lineRule="auto"/>
      </w:pPr>
      <w:r>
        <w:separator/>
      </w:r>
    </w:p>
  </w:footnote>
  <w:footnote w:type="continuationSeparator" w:id="0">
    <w:p w14:paraId="055256E4" w14:textId="77777777" w:rsidR="00392E80" w:rsidRDefault="00392E8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3B682" w14:textId="77777777" w:rsidR="00B31944" w:rsidRDefault="00B319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F6A2C" w14:textId="77777777" w:rsidR="00B31944" w:rsidRDefault="00B319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4DC8C" w14:textId="77777777" w:rsidR="00B31944" w:rsidRDefault="00B319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766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2E8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92E80"/>
    <w:rsid w:val="003A42E7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E7961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31944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3D3AB0"/>
  <w15:chartTrackingRefBased/>
  <w15:docId w15:val="{CC32A990-9374-4802-9BE2-381482E8C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dcterms:created xsi:type="dcterms:W3CDTF">2022-08-23T10:20:00Z</dcterms:created>
  <dcterms:modified xsi:type="dcterms:W3CDTF">2022-08-26T10:44:00Z</dcterms:modified>
</cp:coreProperties>
</file>