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FC799" w14:textId="781A1A49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C12C43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2528F760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2EF66D25" w14:textId="77777777" w:rsidTr="005844F6">
        <w:tc>
          <w:tcPr>
            <w:tcW w:w="9104" w:type="dxa"/>
            <w:shd w:val="clear" w:color="auto" w:fill="F2F2F2"/>
          </w:tcPr>
          <w:p w14:paraId="2FA6D998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EC5DE83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7F618A9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DE118D" w:rsidRPr="00DE118D">
        <w:rPr>
          <w:sz w:val="22"/>
          <w:szCs w:val="22"/>
        </w:rPr>
        <w:t>Tryb podstawowy z możliwością negocjacji - art. 275 pkt. 2 ustawy Pzp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71CF9C4" w14:textId="00628C92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C12C43">
        <w:rPr>
          <w:b/>
          <w:sz w:val="22"/>
          <w:szCs w:val="22"/>
        </w:rPr>
        <w:t xml:space="preserve">Wykonanie dokumentacji projektowej w zakresie budowy i przeniesienia transformatorów, UPS-ów agregatów prądotwórczych i rozdzielni głównej niskiego napięcia wraz  z siecią zasilającą poszczególne budynki </w:t>
      </w:r>
      <w:r w:rsidR="00DE118D" w:rsidRPr="00DE118D">
        <w:rPr>
          <w:b/>
          <w:sz w:val="22"/>
          <w:szCs w:val="22"/>
        </w:rPr>
        <w:t xml:space="preserve"> Szpitala Specjalistycznego im. S. Żeromskiego SP ZOZ w Krakowie</w:t>
      </w:r>
      <w:r w:rsidRPr="00525EFF">
        <w:rPr>
          <w:sz w:val="22"/>
          <w:szCs w:val="22"/>
        </w:rPr>
        <w:t>”</w:t>
      </w:r>
    </w:p>
    <w:p w14:paraId="3DA69D09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3BE32B07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14F66D55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CCD1BC9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152"/>
      </w:tblGrid>
      <w:tr w:rsidR="00AE2ACB" w:rsidRPr="007677F8" w14:paraId="2AD39456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3AFD9E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3C47D56D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CF6D854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1EE63A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171272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BFBB72C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4D6095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2308F71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A064A47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2AED3A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7FA57C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36A57C7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E5C6F97" w14:textId="77777777" w:rsidR="00AE2ACB" w:rsidRPr="007677F8" w:rsidRDefault="008D3E4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KRS/CEiDG</w:t>
            </w:r>
          </w:p>
        </w:tc>
        <w:tc>
          <w:tcPr>
            <w:tcW w:w="6237" w:type="dxa"/>
            <w:shd w:val="clear" w:color="auto" w:fill="auto"/>
          </w:tcPr>
          <w:p w14:paraId="1B31DFF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8D3E44" w:rsidRPr="007677F8" w14:paraId="3A22F02E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1B664F5" w14:textId="77777777" w:rsidR="008D3E44" w:rsidRPr="007677F8" w:rsidRDefault="008D3E44" w:rsidP="008D3E44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4D4BC18D" w14:textId="77777777" w:rsidR="008D3E44" w:rsidRDefault="008D3E44" w:rsidP="008D3E4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</w:t>
            </w:r>
          </w:p>
          <w:p w14:paraId="6E4D210E" w14:textId="77777777" w:rsidR="008D3E44" w:rsidRDefault="008D3E44" w:rsidP="008D3E4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Małe przedsiębiorstwo / </w:t>
            </w:r>
          </w:p>
          <w:p w14:paraId="1FF9F6F8" w14:textId="77777777" w:rsidR="008D3E44" w:rsidRDefault="008D3E44" w:rsidP="008D3E4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Średnie przedsiębiorstwo / </w:t>
            </w:r>
          </w:p>
          <w:p w14:paraId="53845CB0" w14:textId="77777777" w:rsidR="008D3E44" w:rsidRDefault="008D3E44" w:rsidP="008D3E4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>Jednoosobowa działalność gospodarcza /</w:t>
            </w:r>
          </w:p>
          <w:p w14:paraId="17E4A88D" w14:textId="77777777" w:rsidR="008D3E44" w:rsidRPr="007677F8" w:rsidRDefault="008D3E44" w:rsidP="008D3E4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Osoba fizyczna nieprowadząca działalności gospodarczej / Inny rodzaj </w:t>
            </w:r>
            <w:r w:rsidRPr="007677F8">
              <w:t>*</w:t>
            </w:r>
          </w:p>
        </w:tc>
      </w:tr>
    </w:tbl>
    <w:p w14:paraId="6964EF12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03487FD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5A51D7D0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10D13DC7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463BAE65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7A9E2DE2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21532519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0DC2FC70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0C5B0BB0" w14:textId="5FB76E57" w:rsidR="008D3E44" w:rsidRDefault="008D3E44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1B10ED61" w14:textId="736F6812" w:rsidR="00C12C43" w:rsidRDefault="00C12C43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13F85F78" w14:textId="77777777" w:rsidR="00C12C43" w:rsidRDefault="00C12C43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</w:p>
    <w:p w14:paraId="1BDC1EDB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669868B6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OŚWIADCZAMY</w:t>
      </w:r>
      <w:r w:rsidRPr="0097776D">
        <w:rPr>
          <w:sz w:val="22"/>
        </w:rPr>
        <w:t>, że:</w:t>
      </w:r>
    </w:p>
    <w:p w14:paraId="7FF5EDF2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18B66955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F3A4A4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25FFFB5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45C98D83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5A620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6F27B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9547A4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8E35F3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2642BEBA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6B93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CA95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9E63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2A56278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BB61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680D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A10E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B376748" w14:textId="43BDD509" w:rsidR="00231372" w:rsidRPr="004C4B39" w:rsidRDefault="00C12C43" w:rsidP="004C4B39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bCs/>
          <w:sz w:val="22"/>
        </w:rPr>
      </w:pPr>
      <w:r w:rsidRPr="008350FB">
        <w:rPr>
          <w:b/>
          <w:bCs/>
          <w:sz w:val="22"/>
        </w:rPr>
        <w:t>wykona</w:t>
      </w:r>
      <w:r w:rsidR="009532C8" w:rsidRPr="008350FB">
        <w:rPr>
          <w:b/>
          <w:bCs/>
          <w:sz w:val="22"/>
        </w:rPr>
        <w:t>m</w:t>
      </w:r>
      <w:r w:rsidRPr="008350FB">
        <w:rPr>
          <w:b/>
          <w:bCs/>
          <w:sz w:val="22"/>
        </w:rPr>
        <w:t xml:space="preserve">y przedmiot zamówienia do dnia </w:t>
      </w:r>
      <w:r w:rsidR="009532C8" w:rsidRPr="008350FB">
        <w:rPr>
          <w:b/>
          <w:bCs/>
          <w:sz w:val="22"/>
        </w:rPr>
        <w:t>25.11.2022 r</w:t>
      </w:r>
      <w:r w:rsidR="00A372F0" w:rsidRPr="008350FB">
        <w:rPr>
          <w:b/>
          <w:bCs/>
          <w:sz w:val="22"/>
        </w:rPr>
        <w:t xml:space="preserve"> </w:t>
      </w:r>
    </w:p>
    <w:p w14:paraId="3DB0858E" w14:textId="134222A2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38006E8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039D1800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CAE5B24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7EB5530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14:paraId="6A2FD57F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481E58C8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6B9A7B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40BCD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19A135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EE5057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10632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5B20559B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45BC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0F7C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D9A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196B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1AC28C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0F4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8454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9A5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FEB2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4A63C2E" w14:textId="77777777" w:rsidR="00DE118D" w:rsidRPr="00AF4AC3" w:rsidRDefault="00DE118D" w:rsidP="00DE118D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685F8647" w14:textId="1AC0EBC5" w:rsidR="007D475B" w:rsidRPr="007D475B" w:rsidRDefault="00DE118D" w:rsidP="00DE118D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</w:t>
      </w:r>
      <w:r w:rsidR="00C12C43">
        <w:rPr>
          <w:b/>
          <w:sz w:val="22"/>
          <w:szCs w:val="22"/>
        </w:rPr>
        <w:t>nie dotyczy</w:t>
      </w:r>
      <w:r w:rsidRPr="007D475B">
        <w:rPr>
          <w:b/>
          <w:sz w:val="22"/>
          <w:szCs w:val="22"/>
        </w:rPr>
        <w:t>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33AF3C44" w14:textId="64A2948F" w:rsid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4C2A1E12" w14:textId="06D07681" w:rsidR="004C4B39" w:rsidRDefault="004C4B39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065EDDCD" w14:textId="77777777" w:rsidR="004C4B39" w:rsidRPr="007D475B" w:rsidRDefault="004C4B39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64A7DA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19FDFE0" w14:textId="77777777" w:rsidTr="00DC336F">
        <w:tc>
          <w:tcPr>
            <w:tcW w:w="2551" w:type="dxa"/>
            <w:shd w:val="clear" w:color="auto" w:fill="auto"/>
            <w:vAlign w:val="center"/>
          </w:tcPr>
          <w:p w14:paraId="16823CC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D6332C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5DC03E" w14:textId="77777777" w:rsidTr="00DC336F">
        <w:tc>
          <w:tcPr>
            <w:tcW w:w="2551" w:type="dxa"/>
            <w:shd w:val="clear" w:color="auto" w:fill="auto"/>
            <w:vAlign w:val="center"/>
          </w:tcPr>
          <w:p w14:paraId="6D5C573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A8A8D5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9D2C377" w14:textId="77777777" w:rsidTr="00DC336F">
        <w:tc>
          <w:tcPr>
            <w:tcW w:w="2551" w:type="dxa"/>
            <w:shd w:val="clear" w:color="auto" w:fill="auto"/>
            <w:vAlign w:val="center"/>
          </w:tcPr>
          <w:p w14:paraId="27A4B86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7542415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03B3BE2" w14:textId="77777777" w:rsidTr="00DC336F">
        <w:tc>
          <w:tcPr>
            <w:tcW w:w="2551" w:type="dxa"/>
            <w:shd w:val="clear" w:color="auto" w:fill="auto"/>
            <w:vAlign w:val="center"/>
          </w:tcPr>
          <w:p w14:paraId="75A159B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49FB7EC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24C7C26" w14:textId="0CA5219B" w:rsidR="004C4B39" w:rsidRDefault="004C4B3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Osoba odpowiedzialna za koordynowani</w:t>
      </w:r>
      <w:r w:rsidR="00624851">
        <w:rPr>
          <w:sz w:val="22"/>
          <w:szCs w:val="22"/>
        </w:rPr>
        <w:t>e</w:t>
      </w:r>
      <w:r>
        <w:rPr>
          <w:sz w:val="22"/>
          <w:szCs w:val="22"/>
        </w:rPr>
        <w:t xml:space="preserve"> działalności podczas wykonywania Umowy z ramienia Wykonawcy : …………………………………….. tel. ……………………………………………</w:t>
      </w:r>
    </w:p>
    <w:p w14:paraId="7AFB83E8" w14:textId="77777777" w:rsidR="004C4B39" w:rsidRPr="004C4B39" w:rsidRDefault="004C4B39" w:rsidP="004C4B39">
      <w:pPr>
        <w:pStyle w:val="Akapitzlist"/>
        <w:spacing w:before="240" w:line="276" w:lineRule="auto"/>
        <w:ind w:left="284"/>
        <w:jc w:val="both"/>
        <w:rPr>
          <w:sz w:val="22"/>
          <w:szCs w:val="22"/>
        </w:rPr>
      </w:pPr>
    </w:p>
    <w:p w14:paraId="0B7531A9" w14:textId="1BC57CAB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29FECABB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2EB43376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227134D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01C5E38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B575DBE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01B3FBDF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B9325" w14:textId="77777777" w:rsidR="007A2C85" w:rsidRDefault="007A2C85" w:rsidP="00FF57EE">
      <w:r>
        <w:separator/>
      </w:r>
    </w:p>
  </w:endnote>
  <w:endnote w:type="continuationSeparator" w:id="0">
    <w:p w14:paraId="1BCC7038" w14:textId="77777777" w:rsidR="007A2C85" w:rsidRDefault="007A2C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289DC" w14:textId="77777777" w:rsidR="007A2C85" w:rsidRDefault="007A2C85" w:rsidP="00FF57EE">
      <w:r>
        <w:separator/>
      </w:r>
    </w:p>
  </w:footnote>
  <w:footnote w:type="continuationSeparator" w:id="0">
    <w:p w14:paraId="3871BE5E" w14:textId="77777777" w:rsidR="007A2C85" w:rsidRDefault="007A2C85" w:rsidP="00FF57EE">
      <w:r>
        <w:continuationSeparator/>
      </w:r>
    </w:p>
  </w:footnote>
  <w:footnote w:id="1">
    <w:p w14:paraId="24171D84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5D40DF2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327D135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991C55B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84D0B80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2EBF065E" w14:textId="77777777" w:rsidR="00DE118D" w:rsidRDefault="00DE118D" w:rsidP="00DE118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FD8C1" w14:textId="3781F5C0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DE118D">
      <w:rPr>
        <w:sz w:val="20"/>
        <w:szCs w:val="20"/>
      </w:rPr>
      <w:t>ZP/</w:t>
    </w:r>
    <w:r w:rsidR="00C12C43">
      <w:rPr>
        <w:sz w:val="20"/>
        <w:szCs w:val="20"/>
      </w:rPr>
      <w:t>28</w:t>
    </w:r>
    <w:r w:rsidR="00DE118D">
      <w:rPr>
        <w:sz w:val="20"/>
        <w:szCs w:val="20"/>
      </w:rPr>
      <w:t>/2022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44737440">
    <w:abstractNumId w:val="2"/>
  </w:num>
  <w:num w:numId="2" w16cid:durableId="355544184">
    <w:abstractNumId w:val="0"/>
  </w:num>
  <w:num w:numId="3" w16cid:durableId="863203398">
    <w:abstractNumId w:val="1"/>
  </w:num>
  <w:num w:numId="4" w16cid:durableId="1600597516">
    <w:abstractNumId w:val="3"/>
  </w:num>
  <w:num w:numId="5" w16cid:durableId="415171914">
    <w:abstractNumId w:val="1"/>
  </w:num>
  <w:num w:numId="6" w16cid:durableId="10936239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B80"/>
    <w:rsid w:val="00031C49"/>
    <w:rsid w:val="001063D3"/>
    <w:rsid w:val="00193AAF"/>
    <w:rsid w:val="001977C0"/>
    <w:rsid w:val="001C7D84"/>
    <w:rsid w:val="002214DB"/>
    <w:rsid w:val="00231372"/>
    <w:rsid w:val="00267D1F"/>
    <w:rsid w:val="002E612D"/>
    <w:rsid w:val="003B769C"/>
    <w:rsid w:val="004C4B39"/>
    <w:rsid w:val="004D0FFC"/>
    <w:rsid w:val="004D5A42"/>
    <w:rsid w:val="00525EFF"/>
    <w:rsid w:val="005844F6"/>
    <w:rsid w:val="005F6F5F"/>
    <w:rsid w:val="00624851"/>
    <w:rsid w:val="006B63D6"/>
    <w:rsid w:val="006C641D"/>
    <w:rsid w:val="006D09E0"/>
    <w:rsid w:val="007A2C85"/>
    <w:rsid w:val="007D475B"/>
    <w:rsid w:val="007E331F"/>
    <w:rsid w:val="008350FB"/>
    <w:rsid w:val="00894B49"/>
    <w:rsid w:val="008D3E44"/>
    <w:rsid w:val="009312B4"/>
    <w:rsid w:val="009532C8"/>
    <w:rsid w:val="0097776D"/>
    <w:rsid w:val="00983D1D"/>
    <w:rsid w:val="009D75A8"/>
    <w:rsid w:val="00A30EEC"/>
    <w:rsid w:val="00A372F0"/>
    <w:rsid w:val="00A50E18"/>
    <w:rsid w:val="00AA39D6"/>
    <w:rsid w:val="00AE2ACB"/>
    <w:rsid w:val="00AF4AC3"/>
    <w:rsid w:val="00B47637"/>
    <w:rsid w:val="00B9086B"/>
    <w:rsid w:val="00BC4F99"/>
    <w:rsid w:val="00C12C43"/>
    <w:rsid w:val="00C22F7D"/>
    <w:rsid w:val="00C92FA7"/>
    <w:rsid w:val="00CE3AE6"/>
    <w:rsid w:val="00D15580"/>
    <w:rsid w:val="00D34A1F"/>
    <w:rsid w:val="00D554C7"/>
    <w:rsid w:val="00DB0FDD"/>
    <w:rsid w:val="00DC336F"/>
    <w:rsid w:val="00DE118D"/>
    <w:rsid w:val="00F134D5"/>
    <w:rsid w:val="00F31EAC"/>
    <w:rsid w:val="00F95FB7"/>
    <w:rsid w:val="00FC3B80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945A9"/>
  <w15:chartTrackingRefBased/>
  <w15:docId w15:val="{2D293660-CAF7-40C7-A37C-7ACC8768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D5C41-8FF4-4F07-B063-C54056A0A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7</cp:revision>
  <cp:lastPrinted>2022-08-22T08:10:00Z</cp:lastPrinted>
  <dcterms:created xsi:type="dcterms:W3CDTF">2022-08-22T08:10:00Z</dcterms:created>
  <dcterms:modified xsi:type="dcterms:W3CDTF">2022-08-26T13:19:00Z</dcterms:modified>
</cp:coreProperties>
</file>