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8563BA" w14:textId="0BAA57F6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AB1F86">
        <w:rPr>
          <w:rFonts w:ascii="Arial" w:hAnsi="Arial" w:cs="Arial"/>
          <w:bCs/>
          <w:i w:val="0"/>
          <w:szCs w:val="24"/>
        </w:rPr>
        <w:t>5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694F86E6" w14:textId="77777777"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AF70577" w14:textId="77777777" w:rsidR="006676AE" w:rsidRPr="0012157F" w:rsidRDefault="00D17760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D17760">
        <w:rPr>
          <w:rFonts w:ascii="Arial" w:hAnsi="Arial" w:cs="Arial"/>
        </w:rPr>
        <w:t>Szpital Specjalistyczny im. Stefana Żeromskiego SPZOZ w Krakowie</w:t>
      </w:r>
    </w:p>
    <w:p w14:paraId="61996CE3" w14:textId="77777777" w:rsidR="006676AE" w:rsidRPr="0012157F" w:rsidRDefault="00D17760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D17760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D17760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14:paraId="55F32551" w14:textId="77777777" w:rsidR="00F90CD1" w:rsidRDefault="00D17760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D17760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D17760">
        <w:rPr>
          <w:rFonts w:ascii="Arial" w:hAnsi="Arial" w:cs="Arial"/>
        </w:rPr>
        <w:t>Kraków</w:t>
      </w:r>
    </w:p>
    <w:p w14:paraId="6BEB80FF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44C0980B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2B95BCEF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2A7DD59F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38790277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15605092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2AFFB381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2E9613C3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4E80E6A6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17760" w:rsidRPr="0012157F" w14:paraId="3EA4F6CA" w14:textId="77777777" w:rsidTr="00D8067A">
        <w:tc>
          <w:tcPr>
            <w:tcW w:w="9104" w:type="dxa"/>
            <w:shd w:val="clear" w:color="auto" w:fill="D9D9D9"/>
          </w:tcPr>
          <w:p w14:paraId="421D3ABB" w14:textId="77777777" w:rsidR="00D17760" w:rsidRPr="0012157F" w:rsidRDefault="00D17760" w:rsidP="00D8067A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7662FC42" w14:textId="77777777" w:rsidR="00D17760" w:rsidRPr="0012157F" w:rsidRDefault="00D17760" w:rsidP="00D8067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D17760">
              <w:rPr>
                <w:rFonts w:ascii="Arial" w:hAnsi="Arial" w:cs="Arial"/>
                <w:sz w:val="24"/>
                <w:szCs w:val="24"/>
              </w:rPr>
              <w:t>(t.j. Dz.U. z 2021r. poz. 1129 z późn.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14:paraId="4E74787F" w14:textId="77777777" w:rsidR="00D17760" w:rsidRPr="00612283" w:rsidRDefault="00D17760" w:rsidP="00D8067A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653F782D" w14:textId="77777777" w:rsidR="00D17760" w:rsidRPr="00612283" w:rsidRDefault="00D17760" w:rsidP="00D8067A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4EF24098" w14:textId="77777777" w:rsidR="00D17760" w:rsidRPr="0012157F" w:rsidRDefault="00D17760" w:rsidP="00D8067A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599C689E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606648F1" w14:textId="77777777" w:rsidR="00E50194" w:rsidRDefault="00D17760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D17760">
        <w:rPr>
          <w:rFonts w:ascii="Arial" w:hAnsi="Arial" w:cs="Arial"/>
          <w:b/>
          <w:sz w:val="24"/>
          <w:szCs w:val="24"/>
        </w:rPr>
        <w:t>Wykonanie dokumentacji projektowej w zakresie budowy i przeniesienia transformatorów, UPS-ów agregatów prądotwórczych i rozdzielni głównej niskiego napięcia wraz  z siecią zasilającą poszczególne budynki szpitala Specjalistycznego im. S. Żeromskiego SP ZOZ w Krakowie</w:t>
      </w:r>
    </w:p>
    <w:p w14:paraId="4F0933B2" w14:textId="77777777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D17760" w:rsidRPr="00D17760">
        <w:rPr>
          <w:rFonts w:ascii="Arial" w:hAnsi="Arial" w:cs="Arial"/>
          <w:b/>
          <w:sz w:val="24"/>
          <w:szCs w:val="24"/>
        </w:rPr>
        <w:t>ZP/28/2022</w:t>
      </w:r>
    </w:p>
    <w:p w14:paraId="2F110DF4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17760" w:rsidRPr="00D17760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0F15DF82" w14:textId="77777777" w:rsidTr="00650D6C">
        <w:tc>
          <w:tcPr>
            <w:tcW w:w="9104" w:type="dxa"/>
            <w:shd w:val="clear" w:color="auto" w:fill="D9D9D9"/>
          </w:tcPr>
          <w:p w14:paraId="3C511EC2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552C2856" w14:textId="77777777"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1A14483B" w14:textId="77777777" w:rsidR="00D17760" w:rsidRPr="00992BD8" w:rsidRDefault="00D17760" w:rsidP="00D17760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1723C2DF" w14:textId="77777777" w:rsidR="002426FF" w:rsidRPr="00A44833" w:rsidRDefault="00D17760" w:rsidP="00D17760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14:paraId="51F7AAC5" w14:textId="77777777" w:rsidR="00D17760" w:rsidRPr="00A44833" w:rsidRDefault="00D17760" w:rsidP="00D17760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255F2587" w14:textId="77777777" w:rsidR="00D17760" w:rsidRPr="0012157F" w:rsidRDefault="00D17760" w:rsidP="00D17760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4E2F7D57" w14:textId="77777777" w:rsidR="00D17760" w:rsidRPr="0012157F" w:rsidRDefault="00D17760" w:rsidP="00D17760">
      <w:pPr>
        <w:pStyle w:val="Nagwek2"/>
        <w:keepNext w:val="0"/>
        <w:keepLines w:val="0"/>
        <w:spacing w:before="0" w:line="276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0EE84F85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013F5DCA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6FDB1E5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7D9EA223" w14:textId="77777777"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49BF1F83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4428B5BD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30934BED" w14:textId="77777777" w:rsidTr="00CD4DD1">
        <w:tc>
          <w:tcPr>
            <w:tcW w:w="9104" w:type="dxa"/>
            <w:shd w:val="clear" w:color="auto" w:fill="D9D9D9"/>
          </w:tcPr>
          <w:p w14:paraId="68D0E2A2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1DD48C3B" w14:textId="77777777"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4045EF39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471B2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AB7B1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17760" w:rsidRPr="0012157F" w14:paraId="7EB57A2E" w14:textId="77777777" w:rsidTr="00D8067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7232A" w14:textId="77777777" w:rsidR="00D17760" w:rsidRPr="0012157F" w:rsidRDefault="00D17760" w:rsidP="00D8067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776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CEAB6" w14:textId="77777777" w:rsidR="00D17760" w:rsidRPr="0012157F" w:rsidRDefault="00D17760" w:rsidP="00D8067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17760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5B950389" w14:textId="77777777" w:rsidR="00D17760" w:rsidRPr="0012157F" w:rsidRDefault="00D17760" w:rsidP="00D8067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7760">
              <w:rPr>
                <w:rFonts w:ascii="Arial" w:hAnsi="Arial" w:cs="Arial"/>
                <w:sz w:val="24"/>
                <w:szCs w:val="24"/>
              </w:rPr>
              <w:lastRenderedPageBreak/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</w:tbl>
    <w:p w14:paraId="131D27A2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_____________________________________________________________________________</w:t>
      </w:r>
    </w:p>
    <w:p w14:paraId="60861B23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13CBEAC7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10FA9EB3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79A6FAA9" w14:textId="77777777"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15EB2A18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79BAA891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08E1B851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5668B5CB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0A1319B2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19CD7930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2457703D" w14:textId="77777777" w:rsidTr="00CD4DD1">
        <w:tc>
          <w:tcPr>
            <w:tcW w:w="9104" w:type="dxa"/>
            <w:shd w:val="clear" w:color="auto" w:fill="D9D9D9"/>
          </w:tcPr>
          <w:p w14:paraId="7AAEF0C3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49799054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18E85E2D" w14:textId="77777777" w:rsidTr="00847232">
        <w:tc>
          <w:tcPr>
            <w:tcW w:w="9104" w:type="dxa"/>
            <w:shd w:val="clear" w:color="auto" w:fill="D9D9D9"/>
          </w:tcPr>
          <w:p w14:paraId="57A2BAE2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2571914E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0E03694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049A8C0F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7FBC915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15DF5DB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CADBA7D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FD7FE6A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C47FA68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05E2FB6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18594158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332C99D9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5116DB3E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107A62" w14:textId="77777777" w:rsidR="009C38E5" w:rsidRDefault="009C38E5" w:rsidP="0038231F">
      <w:pPr>
        <w:spacing w:after="0" w:line="240" w:lineRule="auto"/>
      </w:pPr>
      <w:r>
        <w:separator/>
      </w:r>
    </w:p>
  </w:endnote>
  <w:endnote w:type="continuationSeparator" w:id="0">
    <w:p w14:paraId="1A7D4009" w14:textId="77777777" w:rsidR="009C38E5" w:rsidRDefault="009C38E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2936D" w14:textId="77777777" w:rsidR="00D17760" w:rsidRDefault="00D1776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2A6F9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106F02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DE2CE7" w14:textId="77777777" w:rsidR="00D17760" w:rsidRDefault="00D177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06E85B" w14:textId="77777777" w:rsidR="009C38E5" w:rsidRDefault="009C38E5" w:rsidP="0038231F">
      <w:pPr>
        <w:spacing w:after="0" w:line="240" w:lineRule="auto"/>
      </w:pPr>
      <w:r>
        <w:separator/>
      </w:r>
    </w:p>
  </w:footnote>
  <w:footnote w:type="continuationSeparator" w:id="0">
    <w:p w14:paraId="37439938" w14:textId="77777777" w:rsidR="009C38E5" w:rsidRDefault="009C38E5" w:rsidP="0038231F">
      <w:pPr>
        <w:spacing w:after="0" w:line="240" w:lineRule="auto"/>
      </w:pPr>
      <w:r>
        <w:continuationSeparator/>
      </w:r>
    </w:p>
  </w:footnote>
  <w:footnote w:id="1">
    <w:p w14:paraId="3EFD9564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158F944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D5F7AAB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2F1F194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A53EE5" w14:textId="77777777" w:rsidR="00D17760" w:rsidRDefault="00D177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42CBB7" w14:textId="77777777" w:rsidR="00D17760" w:rsidRDefault="00D177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4A58F0" w14:textId="77777777" w:rsidR="00D17760" w:rsidRDefault="00D177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7385217">
    <w:abstractNumId w:val="11"/>
  </w:num>
  <w:num w:numId="2" w16cid:durableId="1183321133">
    <w:abstractNumId w:val="0"/>
  </w:num>
  <w:num w:numId="3" w16cid:durableId="981301857">
    <w:abstractNumId w:val="10"/>
  </w:num>
  <w:num w:numId="4" w16cid:durableId="1017775238">
    <w:abstractNumId w:val="13"/>
  </w:num>
  <w:num w:numId="5" w16cid:durableId="744032315">
    <w:abstractNumId w:val="12"/>
  </w:num>
  <w:num w:numId="6" w16cid:durableId="1990553496">
    <w:abstractNumId w:val="9"/>
  </w:num>
  <w:num w:numId="7" w16cid:durableId="2059158866">
    <w:abstractNumId w:val="1"/>
  </w:num>
  <w:num w:numId="8" w16cid:durableId="801271713">
    <w:abstractNumId w:val="6"/>
  </w:num>
  <w:num w:numId="9" w16cid:durableId="1152020277">
    <w:abstractNumId w:val="4"/>
  </w:num>
  <w:num w:numId="10" w16cid:durableId="413168519">
    <w:abstractNumId w:val="7"/>
  </w:num>
  <w:num w:numId="11" w16cid:durableId="1619212723">
    <w:abstractNumId w:val="5"/>
  </w:num>
  <w:num w:numId="12" w16cid:durableId="1217813033">
    <w:abstractNumId w:val="8"/>
  </w:num>
  <w:num w:numId="13" w16cid:durableId="692997223">
    <w:abstractNumId w:val="3"/>
  </w:num>
  <w:num w:numId="14" w16cid:durableId="15602869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C38E5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3ADF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8E5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B1F86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17760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EC2E16"/>
  <w15:docId w15:val="{9953894A-533B-4494-AC7D-3DB867C27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4</Pages>
  <Words>789</Words>
  <Characters>4735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4</cp:revision>
  <cp:lastPrinted>2016-07-26T10:32:00Z</cp:lastPrinted>
  <dcterms:created xsi:type="dcterms:W3CDTF">2022-08-23T10:19:00Z</dcterms:created>
  <dcterms:modified xsi:type="dcterms:W3CDTF">2022-08-26T10:14:00Z</dcterms:modified>
</cp:coreProperties>
</file>