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0856B" w14:textId="3C3B372A" w:rsidR="00821C80" w:rsidRPr="00F83B51" w:rsidRDefault="00821C80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860222">
        <w:rPr>
          <w:rFonts w:ascii="Times New Roman" w:hAnsi="Times New Roman"/>
          <w:b w:val="0"/>
          <w:bCs/>
          <w:sz w:val="24"/>
        </w:rPr>
        <w:t>7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28B21F4" w14:textId="77777777" w:rsidR="00821C80" w:rsidRDefault="00821C80">
      <w:pPr>
        <w:rPr>
          <w:sz w:val="22"/>
        </w:rPr>
      </w:pPr>
    </w:p>
    <w:p w14:paraId="6EA25D70" w14:textId="6CCCBB7F" w:rsidR="00821C80" w:rsidRDefault="00860222">
      <w:pPr>
        <w:rPr>
          <w:sz w:val="22"/>
        </w:rPr>
      </w:pPr>
      <w:r>
        <w:rPr>
          <w:sz w:val="22"/>
        </w:rPr>
        <w:t>………………………………………..</w:t>
      </w:r>
    </w:p>
    <w:p w14:paraId="0541E237" w14:textId="6C795F43" w:rsidR="00860222" w:rsidRDefault="00860222">
      <w:pPr>
        <w:rPr>
          <w:sz w:val="22"/>
        </w:rPr>
      </w:pPr>
      <w:r>
        <w:rPr>
          <w:sz w:val="22"/>
        </w:rPr>
        <w:t>(nazwa i adres wykonawcy )</w:t>
      </w:r>
    </w:p>
    <w:p w14:paraId="65E77CAF" w14:textId="77777777" w:rsidR="00821C80" w:rsidRDefault="00821C80">
      <w:pPr>
        <w:rPr>
          <w:sz w:val="22"/>
        </w:rPr>
      </w:pPr>
    </w:p>
    <w:p w14:paraId="7CA72E19" w14:textId="148AC61B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06F2D" w:rsidRPr="00860222">
        <w:rPr>
          <w:b/>
          <w:bCs/>
          <w:sz w:val="24"/>
          <w:szCs w:val="24"/>
        </w:rPr>
        <w:t>ZP/</w:t>
      </w:r>
      <w:r w:rsidR="00860222" w:rsidRPr="00860222">
        <w:rPr>
          <w:b/>
          <w:bCs/>
          <w:sz w:val="24"/>
          <w:szCs w:val="24"/>
        </w:rPr>
        <w:t>29</w:t>
      </w:r>
      <w:r w:rsidR="00606F2D" w:rsidRPr="00860222">
        <w:rPr>
          <w:b/>
          <w:bCs/>
          <w:sz w:val="24"/>
          <w:szCs w:val="24"/>
        </w:rPr>
        <w:t>/202</w:t>
      </w:r>
      <w:r w:rsidR="00860222" w:rsidRPr="00860222">
        <w:rPr>
          <w:b/>
          <w:bCs/>
          <w:sz w:val="24"/>
          <w:szCs w:val="24"/>
        </w:rPr>
        <w:t>2</w:t>
      </w:r>
    </w:p>
    <w:p w14:paraId="34A05DD5" w14:textId="77777777" w:rsidR="00821C80" w:rsidRDefault="00821C80">
      <w:pPr>
        <w:spacing w:line="360" w:lineRule="auto"/>
        <w:rPr>
          <w:sz w:val="22"/>
        </w:rPr>
      </w:pPr>
    </w:p>
    <w:p w14:paraId="073C8BD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8CCD028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245A5258" w14:textId="77777777" w:rsidR="00150D7E" w:rsidRDefault="00150D7E" w:rsidP="0060654D">
      <w:pPr>
        <w:pStyle w:val="Tekstpodstawowy2"/>
      </w:pPr>
    </w:p>
    <w:p w14:paraId="3815BC35" w14:textId="5A9ED2C0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60222">
        <w:rPr>
          <w:b/>
          <w:sz w:val="24"/>
        </w:rPr>
        <w:t>podstawowym bez negocjacji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E2461D7" w14:textId="5B01766B" w:rsidR="00150D7E" w:rsidRDefault="00860222" w:rsidP="00150D7E">
      <w:pPr>
        <w:jc w:val="both"/>
        <w:rPr>
          <w:b/>
          <w:sz w:val="24"/>
          <w:szCs w:val="24"/>
        </w:rPr>
      </w:pPr>
      <w:r w:rsidRPr="00860222">
        <w:rPr>
          <w:b/>
          <w:sz w:val="24"/>
          <w:szCs w:val="24"/>
        </w:rPr>
        <w:t>Dostawa i montaż sprężarek dla potrzeb instalacji sprężonego powietrza i próżni wraz z modernizacją rampy tlenowej i magazynu butli - w związku z COVID-19</w:t>
      </w:r>
    </w:p>
    <w:p w14:paraId="6228D444" w14:textId="77777777" w:rsidR="00860222" w:rsidRDefault="00860222" w:rsidP="00150D7E">
      <w:pPr>
        <w:jc w:val="both"/>
        <w:rPr>
          <w:sz w:val="24"/>
        </w:rPr>
      </w:pPr>
    </w:p>
    <w:p w14:paraId="34CA66C6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53D58276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21584743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40FABC1D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6E0F76C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624DA79B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5823DF5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733CEEDD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3A48CB3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5AB65E9B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04E7CF1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52B29E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984A59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0D0E1D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8744B4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0796ED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D9CF0F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8D5E21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41EFD93B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E1C106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5AF0E7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7CC035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8A9EFD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A62B18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742024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A5F37E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2AFD58AF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296D772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780573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19F19E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FB2420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49B274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F3FE0B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09C65E2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543FF349" w14:textId="77777777" w:rsidR="00821C80" w:rsidRPr="00AA594F" w:rsidRDefault="00AA594F" w:rsidP="00185E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DDCA4" w14:textId="77777777" w:rsidR="000637C6" w:rsidRDefault="000637C6">
      <w:r>
        <w:separator/>
      </w:r>
    </w:p>
  </w:endnote>
  <w:endnote w:type="continuationSeparator" w:id="0">
    <w:p w14:paraId="0F5F847F" w14:textId="77777777" w:rsidR="000637C6" w:rsidRDefault="00063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2C3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9665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FD4A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2D8CB0" w14:textId="77777777" w:rsidR="00821C80" w:rsidRDefault="00821C80">
    <w:pPr>
      <w:pStyle w:val="Stopka"/>
      <w:tabs>
        <w:tab w:val="clear" w:pos="4536"/>
      </w:tabs>
      <w:jc w:val="center"/>
    </w:pPr>
  </w:p>
  <w:p w14:paraId="2A7B388B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6D29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895E32" w14:textId="77777777" w:rsidR="00821C80" w:rsidRDefault="00821C80">
    <w:pPr>
      <w:pStyle w:val="Stopka"/>
      <w:tabs>
        <w:tab w:val="clear" w:pos="4536"/>
      </w:tabs>
      <w:jc w:val="center"/>
    </w:pPr>
  </w:p>
  <w:p w14:paraId="15EF7A42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7AEBF" w14:textId="77777777" w:rsidR="000637C6" w:rsidRDefault="000637C6">
      <w:r>
        <w:separator/>
      </w:r>
    </w:p>
  </w:footnote>
  <w:footnote w:type="continuationSeparator" w:id="0">
    <w:p w14:paraId="4E6AF7F2" w14:textId="77777777" w:rsidR="000637C6" w:rsidRDefault="00063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A0E6" w14:textId="77777777" w:rsidR="00606F2D" w:rsidRDefault="00606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D31EF" w14:textId="77777777" w:rsidR="00606F2D" w:rsidRDefault="00606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85E4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B61"/>
    <w:rsid w:val="000637C6"/>
    <w:rsid w:val="00150D7E"/>
    <w:rsid w:val="00167DCC"/>
    <w:rsid w:val="00185E8F"/>
    <w:rsid w:val="001C796F"/>
    <w:rsid w:val="004E070D"/>
    <w:rsid w:val="0060654D"/>
    <w:rsid w:val="00606F2D"/>
    <w:rsid w:val="007064BA"/>
    <w:rsid w:val="00771188"/>
    <w:rsid w:val="00795039"/>
    <w:rsid w:val="00821C80"/>
    <w:rsid w:val="00860222"/>
    <w:rsid w:val="00936CFB"/>
    <w:rsid w:val="00980415"/>
    <w:rsid w:val="009C437A"/>
    <w:rsid w:val="00AA594F"/>
    <w:rsid w:val="00B11EA3"/>
    <w:rsid w:val="00B41A5F"/>
    <w:rsid w:val="00B551AF"/>
    <w:rsid w:val="00BF2B61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DFF5F6"/>
  <w15:chartTrackingRefBased/>
  <w15:docId w15:val="{BEA9F2F3-95C2-424C-95D8-A11370F27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2000-12-12T17:01:00Z</cp:lastPrinted>
  <dcterms:created xsi:type="dcterms:W3CDTF">2022-08-25T13:06:00Z</dcterms:created>
  <dcterms:modified xsi:type="dcterms:W3CDTF">2022-08-25T13:06:00Z</dcterms:modified>
</cp:coreProperties>
</file>