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60BD25AD" w:rsidR="00025386" w:rsidRPr="00796290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796290">
        <w:rPr>
          <w:bCs/>
          <w:iCs/>
          <w:sz w:val="22"/>
          <w:szCs w:val="22"/>
        </w:rPr>
        <w:t xml:space="preserve">Załącznik nr </w:t>
      </w:r>
      <w:r w:rsidR="00E668A6">
        <w:rPr>
          <w:bCs/>
          <w:iCs/>
          <w:sz w:val="22"/>
          <w:szCs w:val="22"/>
        </w:rPr>
        <w:t>5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469463B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</w:t>
      </w:r>
      <w:r w:rsidR="004234EA">
        <w:rPr>
          <w:rFonts w:ascii="Times New Roman" w:eastAsia="Times New Roman" w:hAnsi="Times New Roman"/>
          <w:b/>
          <w:lang w:eastAsia="pl-PL"/>
        </w:rPr>
        <w:t>29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</w:t>
      </w:r>
      <w:r w:rsidR="00C25C43">
        <w:rPr>
          <w:rFonts w:ascii="Times New Roman" w:eastAsia="Times New Roman" w:hAnsi="Times New Roman"/>
          <w:b/>
          <w:lang w:eastAsia="pl-PL"/>
        </w:rPr>
        <w:t>2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377FD" w:rsidRPr="009377FD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A6B0C9" w14:textId="3DB72B81" w:rsidR="00F4046E" w:rsidRPr="00C25C43" w:rsidRDefault="000507B5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796290" w:rsidRPr="00796290">
        <w:rPr>
          <w:b/>
          <w:sz w:val="24"/>
          <w:szCs w:val="24"/>
        </w:rPr>
        <w:t>Dostawa i montaż sprężarek dla potrzeb instalacji sprężonego powietrza i próżni wraz z modernizacją rampy tlenowej i magazynu butli - w związku z COVID-19</w:t>
      </w:r>
      <w:r>
        <w:rPr>
          <w:b/>
          <w:sz w:val="24"/>
          <w:szCs w:val="24"/>
        </w:rPr>
        <w:t>”</w:t>
      </w:r>
    </w:p>
    <w:p w14:paraId="4312C411" w14:textId="77777777" w:rsidR="004234EA" w:rsidRDefault="004234EA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FE000BD" w14:textId="34051C13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42ED052" w14:textId="77777777" w:rsidR="004234E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52FAA145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</w:t>
      </w:r>
      <w:r w:rsidR="004234E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, 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data</w:t>
      </w:r>
      <w:r w:rsidR="004234EA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="004234EA" w:rsidRPr="004234EA">
        <w:rPr>
          <w:rFonts w:ascii="Arial" w:hAnsi="Arial" w:cs="Arial"/>
          <w:i/>
          <w:sz w:val="16"/>
          <w:szCs w:val="16"/>
        </w:rPr>
        <w:t xml:space="preserve"> </w:t>
      </w:r>
      <w:r w:rsidR="004234EA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  <w:r w:rsidR="004234E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sectPr w:rsid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8634E" w14:textId="77777777" w:rsidR="003E6BDE" w:rsidRDefault="003E6BDE" w:rsidP="00025386">
      <w:pPr>
        <w:spacing w:after="0" w:line="240" w:lineRule="auto"/>
      </w:pPr>
      <w:r>
        <w:separator/>
      </w:r>
    </w:p>
  </w:endnote>
  <w:endnote w:type="continuationSeparator" w:id="0">
    <w:p w14:paraId="2C38F19F" w14:textId="77777777" w:rsidR="003E6BDE" w:rsidRDefault="003E6B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53E8EA03" w:rsidR="00025386" w:rsidRDefault="00FA0B8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927B64" wp14:editId="4024840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6B69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26931" w14:textId="77777777" w:rsidR="003E6BDE" w:rsidRDefault="003E6BDE" w:rsidP="00025386">
      <w:pPr>
        <w:spacing w:after="0" w:line="240" w:lineRule="auto"/>
      </w:pPr>
      <w:r>
        <w:separator/>
      </w:r>
    </w:p>
  </w:footnote>
  <w:footnote w:type="continuationSeparator" w:id="0">
    <w:p w14:paraId="32D306E0" w14:textId="77777777" w:rsidR="003E6BDE" w:rsidRDefault="003E6B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915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BF"/>
    <w:rsid w:val="00025386"/>
    <w:rsid w:val="000423B9"/>
    <w:rsid w:val="000507B5"/>
    <w:rsid w:val="00066515"/>
    <w:rsid w:val="00084786"/>
    <w:rsid w:val="0016158F"/>
    <w:rsid w:val="001C2314"/>
    <w:rsid w:val="00213980"/>
    <w:rsid w:val="003001E6"/>
    <w:rsid w:val="003E6BDE"/>
    <w:rsid w:val="004234EA"/>
    <w:rsid w:val="004374F2"/>
    <w:rsid w:val="00460705"/>
    <w:rsid w:val="00485239"/>
    <w:rsid w:val="004D3E76"/>
    <w:rsid w:val="004E27D7"/>
    <w:rsid w:val="0055145C"/>
    <w:rsid w:val="005624D8"/>
    <w:rsid w:val="005A059E"/>
    <w:rsid w:val="00620476"/>
    <w:rsid w:val="00657A47"/>
    <w:rsid w:val="006E2913"/>
    <w:rsid w:val="00745A44"/>
    <w:rsid w:val="007666D6"/>
    <w:rsid w:val="00796290"/>
    <w:rsid w:val="00824D73"/>
    <w:rsid w:val="00830970"/>
    <w:rsid w:val="008B60B8"/>
    <w:rsid w:val="008B797E"/>
    <w:rsid w:val="008F2498"/>
    <w:rsid w:val="0093388F"/>
    <w:rsid w:val="009377FD"/>
    <w:rsid w:val="009678F5"/>
    <w:rsid w:val="00A56A6F"/>
    <w:rsid w:val="00A7549E"/>
    <w:rsid w:val="00A75D9D"/>
    <w:rsid w:val="00A87380"/>
    <w:rsid w:val="00AF7375"/>
    <w:rsid w:val="00B77707"/>
    <w:rsid w:val="00BD34FD"/>
    <w:rsid w:val="00BE3BCE"/>
    <w:rsid w:val="00C25C4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68A6"/>
    <w:rsid w:val="00E67109"/>
    <w:rsid w:val="00E8062C"/>
    <w:rsid w:val="00E86D3B"/>
    <w:rsid w:val="00EF3368"/>
    <w:rsid w:val="00EF5BBF"/>
    <w:rsid w:val="00F334B4"/>
    <w:rsid w:val="00F4046E"/>
    <w:rsid w:val="00FA0B8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2022-08-25T08:15:00Z</dcterms:created>
  <dcterms:modified xsi:type="dcterms:W3CDTF">2022-08-25T13:07:00Z</dcterms:modified>
</cp:coreProperties>
</file>