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65802" w14:textId="1DA99B04" w:rsidR="007E331F" w:rsidRPr="00AC3B0A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AC3B0A">
        <w:rPr>
          <w:rFonts w:ascii="Times New Roman" w:hAnsi="Times New Roman"/>
          <w:b w:val="0"/>
          <w:i/>
          <w:iCs/>
          <w:sz w:val="22"/>
          <w:szCs w:val="22"/>
        </w:rPr>
        <w:t xml:space="preserve">Załącznik nr </w:t>
      </w:r>
      <w:r w:rsidR="00E44FD1" w:rsidRPr="00AC3B0A">
        <w:rPr>
          <w:rFonts w:ascii="Times New Roman" w:hAnsi="Times New Roman"/>
          <w:b w:val="0"/>
          <w:i/>
          <w:iCs/>
          <w:sz w:val="22"/>
          <w:szCs w:val="22"/>
        </w:rPr>
        <w:t>2</w:t>
      </w:r>
      <w:r w:rsidRPr="00AC3B0A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5C7AF8F3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3D2BF49C" w14:textId="77777777" w:rsidTr="005844F6">
        <w:tc>
          <w:tcPr>
            <w:tcW w:w="9104" w:type="dxa"/>
            <w:shd w:val="clear" w:color="auto" w:fill="F2F2F2"/>
          </w:tcPr>
          <w:p w14:paraId="74AD7344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5A53D6B8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D6126B6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8A1809" w:rsidRPr="008A1809">
        <w:rPr>
          <w:sz w:val="22"/>
          <w:szCs w:val="22"/>
        </w:rPr>
        <w:t xml:space="preserve">Tryb podstawowy bez negocjacji - art. 275 pkt. 1 ustawy </w:t>
      </w:r>
      <w:proofErr w:type="spellStart"/>
      <w:r w:rsidR="008A1809" w:rsidRPr="008A1809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316F419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8A1809" w:rsidRPr="008A1809">
        <w:rPr>
          <w:b/>
          <w:sz w:val="22"/>
          <w:szCs w:val="22"/>
        </w:rPr>
        <w:t>Dostawa i montaż sprężarek dla potrzeb instalacji sprężonego powietrza i próżni wraz z modernizacją rampy tlenowej i magazynu butli - w związku z COVID-19</w:t>
      </w:r>
      <w:r w:rsidRPr="00525EFF">
        <w:rPr>
          <w:sz w:val="22"/>
          <w:szCs w:val="22"/>
        </w:rPr>
        <w:t>”</w:t>
      </w:r>
    </w:p>
    <w:p w14:paraId="529F5712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45DC2E45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2AE7FA0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206F22F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14:paraId="20C5B133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29D9B26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5355E1D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FD4F5D4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B2BBEE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38487C4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3D4E090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7E7A2C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C5C8130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19DF81B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8B7AAC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91FBCE1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0134B8" w:rsidRPr="007677F8" w14:paraId="5119A7B1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5070759C" w14:textId="1B25E37B" w:rsidR="000134B8" w:rsidRPr="007677F8" w:rsidRDefault="000134B8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Nr KRS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55CB85E" w14:textId="77777777" w:rsidR="000134B8" w:rsidRPr="007677F8" w:rsidRDefault="000134B8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3E122C5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2443DAA8" w14:textId="77777777" w:rsidR="00AE2ACB" w:rsidRPr="007677F8" w:rsidRDefault="00D5631A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5A28375F" w14:textId="77777777" w:rsidR="00AE2ACB" w:rsidRPr="007677F8" w:rsidRDefault="00D5631A" w:rsidP="00D5631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both"/>
            </w:pPr>
            <w:r>
              <w:t>Mikroprzedsiębiorstwo</w:t>
            </w:r>
            <w:r w:rsidR="00AE2ACB" w:rsidRPr="007677F8">
              <w:t xml:space="preserve"> / </w:t>
            </w:r>
            <w:r>
              <w:t>Małe przedsiębiorstwo / Średnie przedsiębiorstwo / Jednoosobowa działalność gospodarcza / Osoba fizyczna nieprowadząca działalności gospodarczej / Inny rodzaj</w:t>
            </w:r>
            <w:r w:rsidR="00AE2ACB" w:rsidRPr="007677F8">
              <w:t xml:space="preserve"> *</w:t>
            </w:r>
          </w:p>
        </w:tc>
      </w:tr>
    </w:tbl>
    <w:p w14:paraId="7EFFCD42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36725A2F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5BFA84A1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04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7909"/>
      </w:tblGrid>
      <w:tr w:rsidR="007F3E87" w:rsidRPr="007F3E87" w14:paraId="1E1A8CB3" w14:textId="77777777" w:rsidTr="00F05237">
        <w:trPr>
          <w:trHeight w:val="704"/>
        </w:trPr>
        <w:tc>
          <w:tcPr>
            <w:tcW w:w="1134" w:type="dxa"/>
            <w:shd w:val="clear" w:color="auto" w:fill="auto"/>
            <w:vAlign w:val="center"/>
          </w:tcPr>
          <w:p w14:paraId="34BF003C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909" w:type="dxa"/>
            <w:shd w:val="clear" w:color="auto" w:fill="auto"/>
            <w:vAlign w:val="center"/>
          </w:tcPr>
          <w:p w14:paraId="1E78DF48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8A1809" w:rsidRPr="007F3E87" w14:paraId="04EC280E" w14:textId="77777777" w:rsidTr="00F05237">
        <w:tc>
          <w:tcPr>
            <w:tcW w:w="1134" w:type="dxa"/>
            <w:shd w:val="clear" w:color="auto" w:fill="auto"/>
            <w:vAlign w:val="center"/>
          </w:tcPr>
          <w:p w14:paraId="7B9463B3" w14:textId="77777777" w:rsidR="008A1809" w:rsidRPr="007F3E87" w:rsidRDefault="008A1809" w:rsidP="00055AA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A1809">
              <w:rPr>
                <w:sz w:val="22"/>
                <w:szCs w:val="22"/>
              </w:rPr>
              <w:t>1</w:t>
            </w:r>
          </w:p>
        </w:tc>
        <w:tc>
          <w:tcPr>
            <w:tcW w:w="7909" w:type="dxa"/>
            <w:shd w:val="clear" w:color="auto" w:fill="auto"/>
          </w:tcPr>
          <w:p w14:paraId="06C1BE78" w14:textId="77777777" w:rsidR="008A1809" w:rsidRPr="007F3E87" w:rsidRDefault="008A1809" w:rsidP="00055AA6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8A1809">
              <w:rPr>
                <w:sz w:val="22"/>
                <w:szCs w:val="22"/>
              </w:rPr>
              <w:t>MODERNIZACJA RAMPY TLENOWEJ</w:t>
            </w:r>
          </w:p>
          <w:p w14:paraId="5AB70806" w14:textId="77777777" w:rsidR="004E2504" w:rsidRDefault="008A1809" w:rsidP="00055AA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8A1809">
              <w:rPr>
                <w:sz w:val="22"/>
                <w:szCs w:val="22"/>
              </w:rPr>
              <w:t>1</w:t>
            </w:r>
            <w:r w:rsidRPr="007F3E87">
              <w:rPr>
                <w:sz w:val="22"/>
                <w:szCs w:val="22"/>
              </w:rPr>
              <w:t xml:space="preserve"> </w:t>
            </w:r>
          </w:p>
          <w:p w14:paraId="1E25B31C" w14:textId="58D5BB52" w:rsidR="008A1809" w:rsidRPr="007F3E87" w:rsidRDefault="008A1809" w:rsidP="00055AA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</w:t>
            </w:r>
            <w:r w:rsidRPr="004E2504">
              <w:rPr>
                <w:b/>
                <w:bCs/>
                <w:sz w:val="22"/>
                <w:szCs w:val="22"/>
              </w:rPr>
              <w:t>kwotę netto</w:t>
            </w:r>
            <w:r w:rsidR="004E2504">
              <w:rPr>
                <w:sz w:val="22"/>
                <w:szCs w:val="22"/>
              </w:rPr>
              <w:t xml:space="preserve">: </w:t>
            </w:r>
            <w:r w:rsidRPr="007F3E87">
              <w:rPr>
                <w:sz w:val="22"/>
                <w:szCs w:val="22"/>
              </w:rPr>
              <w:t>........</w:t>
            </w:r>
            <w:r w:rsidR="00F05237">
              <w:rPr>
                <w:sz w:val="22"/>
                <w:szCs w:val="22"/>
              </w:rPr>
              <w:t>........</w:t>
            </w:r>
            <w:r w:rsidRPr="007F3E87">
              <w:rPr>
                <w:sz w:val="22"/>
                <w:szCs w:val="22"/>
              </w:rPr>
              <w:t>......</w:t>
            </w:r>
            <w:r w:rsidR="004E2504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zł (słownie: ..................................</w:t>
            </w:r>
            <w:r>
              <w:rPr>
                <w:sz w:val="22"/>
                <w:szCs w:val="22"/>
              </w:rPr>
              <w:t>........</w:t>
            </w:r>
            <w:r w:rsidRPr="007F3E87">
              <w:rPr>
                <w:sz w:val="22"/>
                <w:szCs w:val="22"/>
              </w:rPr>
              <w:t>........... zł),</w:t>
            </w:r>
          </w:p>
          <w:p w14:paraId="2754EAB4" w14:textId="4F3FF2BC" w:rsidR="008A1809" w:rsidRPr="007F3E87" w:rsidRDefault="008A1809" w:rsidP="00055AA6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</w:t>
            </w:r>
            <w:r w:rsidR="00FB171D">
              <w:rPr>
                <w:sz w:val="22"/>
                <w:szCs w:val="22"/>
              </w:rPr>
              <w:t>23</w:t>
            </w:r>
            <w:r w:rsidRPr="007F3E87">
              <w:rPr>
                <w:sz w:val="22"/>
                <w:szCs w:val="22"/>
              </w:rPr>
              <w:t>%,</w:t>
            </w:r>
          </w:p>
          <w:p w14:paraId="7FBCB156" w14:textId="5F9B4F0B" w:rsidR="008A1809" w:rsidRPr="007F3E87" w:rsidRDefault="008A1809" w:rsidP="00055AA6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</w:t>
            </w:r>
            <w:r w:rsidRPr="004E2504">
              <w:rPr>
                <w:b/>
                <w:bCs/>
                <w:sz w:val="22"/>
                <w:szCs w:val="22"/>
              </w:rPr>
              <w:t>kwotę brutto</w:t>
            </w:r>
            <w:r w:rsidR="004E2504">
              <w:rPr>
                <w:sz w:val="22"/>
                <w:szCs w:val="22"/>
              </w:rPr>
              <w:t>:</w:t>
            </w:r>
            <w:r w:rsidRPr="007F3E87">
              <w:rPr>
                <w:sz w:val="22"/>
                <w:szCs w:val="22"/>
              </w:rPr>
              <w:t xml:space="preserve"> ……….......... zł (słownie: .....</w:t>
            </w:r>
            <w:r w:rsidR="00F05237"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8A1809" w:rsidRPr="007F3E87" w14:paraId="50BE1C43" w14:textId="77777777" w:rsidTr="00F05237">
        <w:tc>
          <w:tcPr>
            <w:tcW w:w="1134" w:type="dxa"/>
            <w:shd w:val="clear" w:color="auto" w:fill="auto"/>
            <w:vAlign w:val="center"/>
          </w:tcPr>
          <w:p w14:paraId="72C965A4" w14:textId="77777777" w:rsidR="008A1809" w:rsidRPr="007F3E87" w:rsidRDefault="008A1809" w:rsidP="00055AA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A1809">
              <w:rPr>
                <w:sz w:val="22"/>
                <w:szCs w:val="22"/>
              </w:rPr>
              <w:t>2</w:t>
            </w:r>
          </w:p>
        </w:tc>
        <w:tc>
          <w:tcPr>
            <w:tcW w:w="7909" w:type="dxa"/>
            <w:shd w:val="clear" w:color="auto" w:fill="auto"/>
          </w:tcPr>
          <w:p w14:paraId="334D4C80" w14:textId="77777777" w:rsidR="008A1809" w:rsidRPr="007F3E87" w:rsidRDefault="008A1809" w:rsidP="00055AA6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8A1809">
              <w:rPr>
                <w:sz w:val="22"/>
                <w:szCs w:val="22"/>
              </w:rPr>
              <w:t>DOSTAWA SPRĘŻAREK</w:t>
            </w:r>
          </w:p>
          <w:p w14:paraId="2C7A2129" w14:textId="77777777" w:rsidR="004E2504" w:rsidRDefault="008A1809" w:rsidP="00055AA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8A1809">
              <w:rPr>
                <w:sz w:val="22"/>
                <w:szCs w:val="22"/>
              </w:rPr>
              <w:t>2</w:t>
            </w:r>
            <w:r w:rsidRPr="007F3E87">
              <w:rPr>
                <w:sz w:val="22"/>
                <w:szCs w:val="22"/>
              </w:rPr>
              <w:t xml:space="preserve"> </w:t>
            </w:r>
          </w:p>
          <w:p w14:paraId="40D99063" w14:textId="6E758D17" w:rsidR="008A1809" w:rsidRPr="007F3E87" w:rsidRDefault="008A1809" w:rsidP="00055AA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</w:t>
            </w:r>
            <w:r w:rsidRPr="004E2504">
              <w:rPr>
                <w:b/>
                <w:bCs/>
                <w:sz w:val="22"/>
                <w:szCs w:val="22"/>
              </w:rPr>
              <w:t>kwotę netto</w:t>
            </w:r>
            <w:r w:rsidR="004E2504" w:rsidRPr="004E2504">
              <w:rPr>
                <w:b/>
                <w:bCs/>
                <w:sz w:val="22"/>
                <w:szCs w:val="22"/>
              </w:rPr>
              <w:t>:</w:t>
            </w:r>
            <w:r w:rsidR="004E2504">
              <w:rPr>
                <w:b/>
                <w:bCs/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.......</w:t>
            </w:r>
            <w:r w:rsidR="00F05237">
              <w:rPr>
                <w:sz w:val="22"/>
                <w:szCs w:val="22"/>
              </w:rPr>
              <w:t>.......</w:t>
            </w:r>
            <w:r w:rsidRPr="007F3E87">
              <w:rPr>
                <w:sz w:val="22"/>
                <w:szCs w:val="22"/>
              </w:rPr>
              <w:t>......... zł (słownie: .......................</w:t>
            </w:r>
            <w:r w:rsidR="00F05237">
              <w:rPr>
                <w:sz w:val="22"/>
                <w:szCs w:val="22"/>
              </w:rPr>
              <w:t>...</w:t>
            </w:r>
            <w:r w:rsidRPr="007F3E87">
              <w:rPr>
                <w:sz w:val="22"/>
                <w:szCs w:val="22"/>
              </w:rPr>
              <w:t>............................ zł),</w:t>
            </w:r>
          </w:p>
          <w:p w14:paraId="03530C6F" w14:textId="46B16D0A" w:rsidR="000134B8" w:rsidRPr="007F3E87" w:rsidRDefault="008A1809" w:rsidP="00055AA6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</w:t>
            </w:r>
            <w:r w:rsidR="00FB171D">
              <w:rPr>
                <w:sz w:val="22"/>
                <w:szCs w:val="22"/>
              </w:rPr>
              <w:t>23</w:t>
            </w:r>
            <w:r w:rsidRPr="007F3E87">
              <w:rPr>
                <w:sz w:val="22"/>
                <w:szCs w:val="22"/>
              </w:rPr>
              <w:t>%,</w:t>
            </w:r>
          </w:p>
          <w:p w14:paraId="3AA3246A" w14:textId="681B97B4" w:rsidR="008A1809" w:rsidRDefault="008A1809" w:rsidP="00055AA6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lastRenderedPageBreak/>
              <w:t xml:space="preserve">wynosi </w:t>
            </w:r>
            <w:r w:rsidRPr="004E2504">
              <w:rPr>
                <w:b/>
                <w:bCs/>
                <w:sz w:val="22"/>
                <w:szCs w:val="22"/>
              </w:rPr>
              <w:t>kwotę brutto</w:t>
            </w:r>
            <w:r w:rsidR="004E2504">
              <w:rPr>
                <w:sz w:val="22"/>
                <w:szCs w:val="22"/>
              </w:rPr>
              <w:t>:</w:t>
            </w:r>
            <w:r w:rsidRPr="007F3E87">
              <w:rPr>
                <w:sz w:val="22"/>
                <w:szCs w:val="22"/>
              </w:rPr>
              <w:t xml:space="preserve"> ……….......... zł (słownie: ......................</w:t>
            </w:r>
            <w:r>
              <w:rPr>
                <w:sz w:val="22"/>
                <w:szCs w:val="22"/>
              </w:rPr>
              <w:t>....</w:t>
            </w:r>
            <w:r w:rsidR="00F05237">
              <w:rPr>
                <w:sz w:val="22"/>
                <w:szCs w:val="22"/>
              </w:rPr>
              <w:t>...........</w:t>
            </w:r>
            <w:r>
              <w:rPr>
                <w:sz w:val="22"/>
                <w:szCs w:val="22"/>
              </w:rPr>
              <w:t>......</w:t>
            </w:r>
            <w:r w:rsidRPr="007F3E87">
              <w:rPr>
                <w:sz w:val="22"/>
                <w:szCs w:val="22"/>
              </w:rPr>
              <w:t>......... zł).</w:t>
            </w:r>
          </w:p>
          <w:p w14:paraId="21D28851" w14:textId="77777777" w:rsidR="004E2504" w:rsidRPr="004E2504" w:rsidRDefault="004E2504" w:rsidP="00055AA6">
            <w:pPr>
              <w:spacing w:after="60" w:line="360" w:lineRule="auto"/>
              <w:rPr>
                <w:b/>
                <w:bCs/>
                <w:sz w:val="22"/>
                <w:szCs w:val="22"/>
                <w:u w:val="single"/>
              </w:rPr>
            </w:pPr>
            <w:r w:rsidRPr="004E2504">
              <w:rPr>
                <w:b/>
                <w:bCs/>
                <w:sz w:val="22"/>
                <w:szCs w:val="22"/>
                <w:u w:val="single"/>
              </w:rPr>
              <w:t>W tym:</w:t>
            </w:r>
          </w:p>
          <w:tbl>
            <w:tblPr>
              <w:tblW w:w="7536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9"/>
              <w:gridCol w:w="2551"/>
              <w:gridCol w:w="1701"/>
              <w:gridCol w:w="850"/>
              <w:gridCol w:w="1985"/>
            </w:tblGrid>
            <w:tr w:rsidR="00F403F2" w:rsidRPr="00F05237" w14:paraId="52464ABA" w14:textId="77777777" w:rsidTr="00FB171D">
              <w:trPr>
                <w:trHeight w:val="537"/>
              </w:trPr>
              <w:tc>
                <w:tcPr>
                  <w:tcW w:w="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A918F0" w14:textId="77777777" w:rsidR="00F403F2" w:rsidRPr="00F05237" w:rsidRDefault="00F403F2" w:rsidP="00F403F2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F05237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 xml:space="preserve">Lp.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2E70C0" w14:textId="77777777" w:rsidR="00F403F2" w:rsidRPr="00F05237" w:rsidRDefault="00F403F2" w:rsidP="00F403F2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F05237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nazwa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A84D1D" w14:textId="77777777" w:rsidR="00F403F2" w:rsidRPr="00F05237" w:rsidRDefault="00F403F2" w:rsidP="00F403F2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F05237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cena netto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A349CC" w14:textId="77777777" w:rsidR="00F403F2" w:rsidRPr="00F05237" w:rsidRDefault="00F403F2" w:rsidP="00F403F2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F05237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stawka VAT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52DF1E" w14:textId="77777777" w:rsidR="00F403F2" w:rsidRPr="00F05237" w:rsidRDefault="00F403F2" w:rsidP="00F403F2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F05237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cena brutto</w:t>
                  </w:r>
                </w:p>
              </w:tc>
            </w:tr>
            <w:tr w:rsidR="00F403F2" w:rsidRPr="00F05237" w14:paraId="07A48ACB" w14:textId="77777777" w:rsidTr="00FB171D">
              <w:trPr>
                <w:trHeight w:val="559"/>
              </w:trPr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ADB0B0" w14:textId="77777777" w:rsidR="00F403F2" w:rsidRPr="00F05237" w:rsidRDefault="00F403F2" w:rsidP="00F403F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05237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603817" w14:textId="366822B7" w:rsidR="00F403F2" w:rsidRPr="00F05237" w:rsidRDefault="00F403F2" w:rsidP="00F403F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05237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pompa próżniowa</w:t>
                  </w:r>
                  <w:r w:rsidR="00FB171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– 1 szt.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549069" w14:textId="77777777" w:rsidR="00F403F2" w:rsidRPr="00F05237" w:rsidRDefault="00F403F2" w:rsidP="00F403F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05237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3505FA" w14:textId="4C7023AE" w:rsidR="00F403F2" w:rsidRPr="00F05237" w:rsidRDefault="00FB171D" w:rsidP="00FB171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23%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332F26" w14:textId="77777777" w:rsidR="00F403F2" w:rsidRPr="00F05237" w:rsidRDefault="00F403F2" w:rsidP="00F403F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05237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F403F2" w:rsidRPr="00F05237" w14:paraId="2B0AAD6E" w14:textId="77777777" w:rsidTr="00FB171D">
              <w:trPr>
                <w:trHeight w:val="559"/>
              </w:trPr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6D33E2" w14:textId="77777777" w:rsidR="00F403F2" w:rsidRPr="00F05237" w:rsidRDefault="00F403F2" w:rsidP="00F403F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05237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6C5066" w14:textId="2416957D" w:rsidR="00F403F2" w:rsidRPr="00F05237" w:rsidRDefault="00F403F2" w:rsidP="00F403F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05237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sprężarka śrubowa</w:t>
                  </w:r>
                  <w:r w:rsidR="00FB171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– 1 szt.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553717" w14:textId="77777777" w:rsidR="00F403F2" w:rsidRPr="00F05237" w:rsidRDefault="00F403F2" w:rsidP="00F403F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05237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2F459F" w14:textId="0515997D" w:rsidR="00F403F2" w:rsidRPr="00F05237" w:rsidRDefault="00FB171D" w:rsidP="00FB171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23%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8EBD8E" w14:textId="77777777" w:rsidR="00F403F2" w:rsidRPr="00F05237" w:rsidRDefault="00F403F2" w:rsidP="00F403F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05237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F403F2" w:rsidRPr="00F05237" w14:paraId="1A9BE11E" w14:textId="77777777" w:rsidTr="00FB171D">
              <w:trPr>
                <w:trHeight w:val="367"/>
              </w:trPr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AC1B51" w14:textId="77777777" w:rsidR="00F403F2" w:rsidRPr="00F05237" w:rsidRDefault="00F403F2" w:rsidP="00F403F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05237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A0E1C6" w14:textId="77777777" w:rsidR="00F403F2" w:rsidRPr="00F05237" w:rsidRDefault="00F403F2" w:rsidP="00F403F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05237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roboty budowlano - instalacyjne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021943" w14:textId="77777777" w:rsidR="00F403F2" w:rsidRPr="00F05237" w:rsidRDefault="00F403F2" w:rsidP="00F403F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05237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8FD8E2" w14:textId="28AE0AA2" w:rsidR="00F403F2" w:rsidRPr="00F05237" w:rsidRDefault="00FB171D" w:rsidP="00FB171D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23%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80431F" w14:textId="77777777" w:rsidR="00F403F2" w:rsidRPr="00F05237" w:rsidRDefault="00F403F2" w:rsidP="00F403F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F05237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</w:tbl>
          <w:p w14:paraId="62194E35" w14:textId="77777777" w:rsidR="00FB041F" w:rsidRDefault="00FB041F" w:rsidP="00055AA6">
            <w:pPr>
              <w:spacing w:after="60" w:line="360" w:lineRule="auto"/>
              <w:rPr>
                <w:sz w:val="22"/>
                <w:szCs w:val="22"/>
              </w:rPr>
            </w:pPr>
          </w:p>
          <w:p w14:paraId="07653565" w14:textId="63B2EC1F" w:rsidR="00F403F2" w:rsidRPr="007F3E87" w:rsidRDefault="00F403F2" w:rsidP="00055AA6">
            <w:pPr>
              <w:spacing w:after="60" w:line="360" w:lineRule="auto"/>
              <w:rPr>
                <w:sz w:val="22"/>
                <w:szCs w:val="22"/>
              </w:rPr>
            </w:pPr>
          </w:p>
        </w:tc>
      </w:tr>
    </w:tbl>
    <w:p w14:paraId="284F1580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14:paraId="7CF89D32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68B3953A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4C70BAE5" w14:textId="37DF6016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89716E">
        <w:rPr>
          <w:b/>
          <w:bCs/>
          <w:sz w:val="22"/>
        </w:rPr>
        <w:t>zamierzamy / nie zamierzamy</w:t>
      </w:r>
      <w:r w:rsidRPr="00DE55E6">
        <w:rPr>
          <w:sz w:val="22"/>
        </w:rPr>
        <w:t xml:space="preserve"> powierzyć realizację następujących części zamówienia podwykonawcom*:</w:t>
      </w:r>
    </w:p>
    <w:p w14:paraId="0F75EB03" w14:textId="77777777" w:rsidR="00146077" w:rsidRDefault="00146077" w:rsidP="00146077">
      <w:pPr>
        <w:spacing w:after="120"/>
        <w:ind w:left="641"/>
        <w:contextualSpacing/>
        <w:jc w:val="both"/>
        <w:rPr>
          <w:sz w:val="22"/>
        </w:rPr>
      </w:pPr>
    </w:p>
    <w:tbl>
      <w:tblPr>
        <w:tblW w:w="694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969"/>
        <w:gridCol w:w="2126"/>
      </w:tblGrid>
      <w:tr w:rsidR="00895943" w:rsidRPr="00146077" w14:paraId="5554DB28" w14:textId="77777777" w:rsidTr="00895943">
        <w:trPr>
          <w:trHeight w:val="151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C1B869F" w14:textId="77777777" w:rsidR="00895943" w:rsidRPr="00146077" w:rsidRDefault="00895943" w:rsidP="00146077">
            <w:pPr>
              <w:jc w:val="center"/>
              <w:rPr>
                <w:color w:val="000000"/>
                <w:sz w:val="20"/>
                <w:szCs w:val="20"/>
              </w:rPr>
            </w:pPr>
            <w:r w:rsidRPr="00146077">
              <w:rPr>
                <w:sz w:val="20"/>
                <w:szCs w:val="20"/>
              </w:rPr>
              <w:t>Lp.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083443" w14:textId="77777777" w:rsidR="00895943" w:rsidRPr="00146077" w:rsidRDefault="00895943" w:rsidP="00146077">
            <w:pPr>
              <w:jc w:val="center"/>
              <w:rPr>
                <w:color w:val="000000"/>
                <w:sz w:val="20"/>
                <w:szCs w:val="20"/>
              </w:rPr>
            </w:pPr>
            <w:r w:rsidRPr="00146077">
              <w:rPr>
                <w:sz w:val="20"/>
                <w:szCs w:val="20"/>
              </w:rPr>
              <w:t xml:space="preserve">Opis części zamówienia, którą Wykonawca zamierza powierzyć do realizacji przez Podwykonawcę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0C9D883" w14:textId="77777777" w:rsidR="00895943" w:rsidRPr="00146077" w:rsidRDefault="00895943" w:rsidP="00146077">
            <w:pPr>
              <w:jc w:val="center"/>
              <w:rPr>
                <w:color w:val="000000"/>
                <w:sz w:val="20"/>
                <w:szCs w:val="20"/>
              </w:rPr>
            </w:pPr>
            <w:r w:rsidRPr="00146077">
              <w:rPr>
                <w:sz w:val="20"/>
                <w:szCs w:val="20"/>
              </w:rPr>
              <w:t>Nazwa Podwykonawcy</w:t>
            </w:r>
          </w:p>
        </w:tc>
      </w:tr>
      <w:tr w:rsidR="00895943" w:rsidRPr="00146077" w14:paraId="4F9D0C7D" w14:textId="77777777" w:rsidTr="00895943">
        <w:trPr>
          <w:trHeight w:val="3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860B4" w14:textId="77777777" w:rsidR="00895943" w:rsidRPr="00146077" w:rsidRDefault="00895943" w:rsidP="00146077">
            <w:pPr>
              <w:jc w:val="both"/>
              <w:rPr>
                <w:color w:val="000000"/>
                <w:sz w:val="22"/>
                <w:szCs w:val="22"/>
              </w:rPr>
            </w:pPr>
            <w:r w:rsidRPr="001460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2A4B2" w14:textId="77777777" w:rsidR="00895943" w:rsidRPr="00146077" w:rsidRDefault="00895943" w:rsidP="00146077">
            <w:pPr>
              <w:rPr>
                <w:color w:val="000000"/>
                <w:sz w:val="22"/>
                <w:szCs w:val="22"/>
              </w:rPr>
            </w:pPr>
            <w:r w:rsidRPr="001460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50931" w14:textId="77777777" w:rsidR="00895943" w:rsidRPr="00146077" w:rsidRDefault="00895943" w:rsidP="00146077">
            <w:pPr>
              <w:rPr>
                <w:color w:val="000000"/>
                <w:sz w:val="22"/>
                <w:szCs w:val="22"/>
              </w:rPr>
            </w:pPr>
            <w:r w:rsidRPr="001460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95943" w:rsidRPr="00146077" w14:paraId="35CA62A9" w14:textId="77777777" w:rsidTr="00895943">
        <w:trPr>
          <w:trHeight w:val="3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50926" w14:textId="77777777" w:rsidR="00895943" w:rsidRPr="00146077" w:rsidRDefault="00895943" w:rsidP="00146077">
            <w:pPr>
              <w:jc w:val="both"/>
              <w:rPr>
                <w:color w:val="000000"/>
                <w:sz w:val="22"/>
                <w:szCs w:val="22"/>
              </w:rPr>
            </w:pPr>
            <w:r w:rsidRPr="001460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CECAC" w14:textId="77777777" w:rsidR="00895943" w:rsidRPr="00146077" w:rsidRDefault="00895943" w:rsidP="00146077">
            <w:pPr>
              <w:rPr>
                <w:color w:val="000000"/>
                <w:sz w:val="22"/>
                <w:szCs w:val="22"/>
              </w:rPr>
            </w:pPr>
            <w:r w:rsidRPr="001460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02B3F" w14:textId="77777777" w:rsidR="00895943" w:rsidRPr="00146077" w:rsidRDefault="00895943" w:rsidP="00146077">
            <w:pPr>
              <w:rPr>
                <w:color w:val="000000"/>
                <w:sz w:val="22"/>
                <w:szCs w:val="22"/>
              </w:rPr>
            </w:pPr>
            <w:r w:rsidRPr="00146077"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7090B5DA" w14:textId="01FB91E9" w:rsidR="00146077" w:rsidRDefault="00146077" w:rsidP="00146077">
      <w:pPr>
        <w:spacing w:after="120"/>
        <w:ind w:left="641"/>
        <w:contextualSpacing/>
        <w:jc w:val="center"/>
        <w:rPr>
          <w:sz w:val="22"/>
        </w:rPr>
      </w:pPr>
    </w:p>
    <w:p w14:paraId="1BBEC174" w14:textId="77777777" w:rsidR="00BC4F99" w:rsidRPr="00C437AC" w:rsidRDefault="00BC4F99" w:rsidP="00146077">
      <w:pPr>
        <w:shd w:val="clear" w:color="auto" w:fill="FFFFFF" w:themeFill="background1"/>
        <w:spacing w:before="120" w:after="120"/>
        <w:ind w:left="644"/>
        <w:contextualSpacing/>
        <w:jc w:val="both"/>
        <w:rPr>
          <w:sz w:val="6"/>
          <w:szCs w:val="6"/>
        </w:rPr>
      </w:pPr>
    </w:p>
    <w:p w14:paraId="1349D3CB" w14:textId="3727BC37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bookmarkStart w:id="0" w:name="_Hlk112397204"/>
      <w:r w:rsidRPr="0097776D">
        <w:rPr>
          <w:sz w:val="22"/>
        </w:rPr>
        <w:t xml:space="preserve">udzielamy gwarancji </w:t>
      </w:r>
      <w:bookmarkStart w:id="1" w:name="_Hlk112397671"/>
      <w:r w:rsidR="002C27C3">
        <w:rPr>
          <w:sz w:val="22"/>
        </w:rPr>
        <w:t>na roboty budowlane i instalacyjne</w:t>
      </w:r>
      <w:r w:rsidR="002C27C3" w:rsidRPr="0097776D">
        <w:rPr>
          <w:sz w:val="22"/>
        </w:rPr>
        <w:t xml:space="preserve"> </w:t>
      </w:r>
      <w:r w:rsidRPr="0097776D">
        <w:rPr>
          <w:sz w:val="22"/>
        </w:rPr>
        <w:t xml:space="preserve">na okres </w:t>
      </w:r>
      <w:r w:rsidRPr="00AC3F28">
        <w:rPr>
          <w:sz w:val="22"/>
          <w:highlight w:val="yellow"/>
        </w:rPr>
        <w:t>.....</w:t>
      </w:r>
      <w:r w:rsidR="00AC3F28" w:rsidRPr="00AC3F28">
        <w:rPr>
          <w:sz w:val="22"/>
          <w:highlight w:val="yellow"/>
        </w:rPr>
        <w:t>..</w:t>
      </w:r>
      <w:r w:rsidRPr="00AC3F28">
        <w:rPr>
          <w:sz w:val="22"/>
          <w:highlight w:val="yellow"/>
        </w:rPr>
        <w:t>....</w:t>
      </w:r>
      <w:r w:rsidRPr="0097776D">
        <w:rPr>
          <w:sz w:val="22"/>
        </w:rPr>
        <w:t xml:space="preserve"> miesięcy </w:t>
      </w:r>
      <w:bookmarkEnd w:id="1"/>
      <w:r w:rsidRPr="0097776D">
        <w:rPr>
          <w:sz w:val="22"/>
        </w:rPr>
        <w:t>licząc od daty odbioru końcowego</w:t>
      </w:r>
      <w:r w:rsidR="002C27C3">
        <w:rPr>
          <w:sz w:val="22"/>
        </w:rPr>
        <w:t xml:space="preserve"> </w:t>
      </w:r>
      <w:r w:rsidR="007946F5">
        <w:rPr>
          <w:sz w:val="22"/>
        </w:rPr>
        <w:t xml:space="preserve">- </w:t>
      </w:r>
      <w:r w:rsidR="002C27C3" w:rsidRPr="007946F5">
        <w:rPr>
          <w:b/>
          <w:bCs/>
          <w:sz w:val="22"/>
        </w:rPr>
        <w:t xml:space="preserve">dot. </w:t>
      </w:r>
      <w:r w:rsidR="007946F5" w:rsidRPr="007946F5">
        <w:rPr>
          <w:b/>
          <w:bCs/>
          <w:sz w:val="22"/>
        </w:rPr>
        <w:t>zadania nr 1</w:t>
      </w:r>
      <w:bookmarkEnd w:id="0"/>
      <w:r w:rsidRPr="0097776D">
        <w:rPr>
          <w:sz w:val="22"/>
        </w:rPr>
        <w:t>;</w:t>
      </w:r>
    </w:p>
    <w:p w14:paraId="33E1510A" w14:textId="6B625A1B" w:rsidR="002C27C3" w:rsidRPr="0097776D" w:rsidRDefault="002C27C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udzielamy gwarancji na </w:t>
      </w:r>
      <w:r w:rsidR="007946F5">
        <w:rPr>
          <w:sz w:val="22"/>
        </w:rPr>
        <w:t>roboty budowlane i instalacyjne</w:t>
      </w:r>
      <w:r w:rsidR="007946F5" w:rsidRPr="0097776D">
        <w:rPr>
          <w:sz w:val="22"/>
        </w:rPr>
        <w:t xml:space="preserve"> na okres </w:t>
      </w:r>
      <w:r w:rsidR="007946F5" w:rsidRPr="00AC3F28">
        <w:rPr>
          <w:sz w:val="22"/>
          <w:highlight w:val="yellow"/>
        </w:rPr>
        <w:t>.......</w:t>
      </w:r>
      <w:r w:rsidR="00AC3F28" w:rsidRPr="00AC3F28">
        <w:rPr>
          <w:sz w:val="22"/>
          <w:highlight w:val="yellow"/>
        </w:rPr>
        <w:t>..</w:t>
      </w:r>
      <w:r w:rsidR="007946F5" w:rsidRPr="00AC3F28">
        <w:rPr>
          <w:sz w:val="22"/>
          <w:highlight w:val="yellow"/>
        </w:rPr>
        <w:t>..</w:t>
      </w:r>
      <w:r w:rsidR="007946F5" w:rsidRPr="0097776D">
        <w:rPr>
          <w:sz w:val="22"/>
        </w:rPr>
        <w:t>. miesięcy</w:t>
      </w:r>
      <w:r w:rsidR="007946F5">
        <w:rPr>
          <w:sz w:val="22"/>
        </w:rPr>
        <w:t xml:space="preserve">, a na zamontowane urządzenia na </w:t>
      </w:r>
      <w:r w:rsidRPr="0097776D">
        <w:rPr>
          <w:sz w:val="22"/>
        </w:rPr>
        <w:t xml:space="preserve">okres </w:t>
      </w:r>
      <w:r w:rsidRPr="00AC3F28">
        <w:rPr>
          <w:sz w:val="22"/>
          <w:highlight w:val="yellow"/>
        </w:rPr>
        <w:t>......</w:t>
      </w:r>
      <w:r w:rsidR="00AC3F28" w:rsidRPr="00AC3F28">
        <w:rPr>
          <w:sz w:val="22"/>
          <w:highlight w:val="yellow"/>
        </w:rPr>
        <w:t>..</w:t>
      </w:r>
      <w:r w:rsidRPr="00AC3F28">
        <w:rPr>
          <w:sz w:val="22"/>
          <w:highlight w:val="yellow"/>
        </w:rPr>
        <w:t>....</w:t>
      </w:r>
      <w:r w:rsidRPr="0097776D">
        <w:rPr>
          <w:sz w:val="22"/>
        </w:rPr>
        <w:t xml:space="preserve"> miesięcy licząc od daty odbioru końcowego</w:t>
      </w:r>
      <w:r>
        <w:rPr>
          <w:sz w:val="22"/>
        </w:rPr>
        <w:t xml:space="preserve"> </w:t>
      </w:r>
      <w:r w:rsidR="00AC3F28">
        <w:rPr>
          <w:sz w:val="22"/>
        </w:rPr>
        <w:t xml:space="preserve">– </w:t>
      </w:r>
      <w:r w:rsidR="00AC3F28" w:rsidRPr="00AC3F28">
        <w:rPr>
          <w:b/>
          <w:bCs/>
          <w:sz w:val="22"/>
        </w:rPr>
        <w:t>dot. zadania nr 2</w:t>
      </w:r>
      <w:r w:rsidR="00AC3F28">
        <w:rPr>
          <w:sz w:val="22"/>
        </w:rPr>
        <w:t>;</w:t>
      </w:r>
    </w:p>
    <w:p w14:paraId="124ECA92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73BE02E0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5B814249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08D8CE8D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0078BD82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749A9">
        <w:rPr>
          <w:b/>
          <w:sz w:val="22"/>
          <w:szCs w:val="22"/>
          <w:u w:val="single"/>
        </w:rPr>
        <w:t>nie będzie</w:t>
      </w:r>
      <w:r w:rsidRPr="00C749A9">
        <w:rPr>
          <w:bCs/>
          <w:sz w:val="22"/>
          <w:szCs w:val="22"/>
          <w:u w:val="single"/>
        </w:rPr>
        <w:t xml:space="preserve"> </w:t>
      </w:r>
      <w:r w:rsidRPr="00C749A9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C749A9" w:rsidRPr="00C749A9">
        <w:rPr>
          <w:bCs/>
          <w:sz w:val="22"/>
          <w:szCs w:val="22"/>
        </w:rPr>
        <w:t>dnia 11 marca 2004 r. o podatku od towarów i usług (</w:t>
      </w:r>
      <w:proofErr w:type="spellStart"/>
      <w:r w:rsidR="00C749A9" w:rsidRPr="00C749A9">
        <w:rPr>
          <w:bCs/>
          <w:sz w:val="22"/>
          <w:szCs w:val="22"/>
        </w:rPr>
        <w:t>t.j</w:t>
      </w:r>
      <w:proofErr w:type="spellEnd"/>
      <w:r w:rsidR="00C749A9" w:rsidRPr="00C749A9">
        <w:rPr>
          <w:bCs/>
          <w:sz w:val="22"/>
          <w:szCs w:val="22"/>
        </w:rPr>
        <w:t>. Dz.U.</w:t>
      </w:r>
      <w:r w:rsidR="00C749A9">
        <w:rPr>
          <w:bCs/>
          <w:sz w:val="22"/>
          <w:szCs w:val="22"/>
        </w:rPr>
        <w:t xml:space="preserve"> z </w:t>
      </w:r>
      <w:r w:rsidR="00C749A9" w:rsidRPr="00C749A9">
        <w:rPr>
          <w:bCs/>
          <w:sz w:val="22"/>
          <w:szCs w:val="22"/>
        </w:rPr>
        <w:t>2021</w:t>
      </w:r>
      <w:r w:rsidR="00C749A9">
        <w:rPr>
          <w:bCs/>
          <w:sz w:val="22"/>
          <w:szCs w:val="22"/>
        </w:rPr>
        <w:t xml:space="preserve"> poz. </w:t>
      </w:r>
      <w:r w:rsidR="00C749A9" w:rsidRPr="00C749A9">
        <w:rPr>
          <w:bCs/>
          <w:sz w:val="22"/>
          <w:szCs w:val="22"/>
        </w:rPr>
        <w:t>685)</w:t>
      </w:r>
    </w:p>
    <w:p w14:paraId="330AE63D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442F8CF9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C749A9" w:rsidRPr="00C749A9">
        <w:rPr>
          <w:bCs/>
          <w:sz w:val="22"/>
          <w:szCs w:val="22"/>
        </w:rPr>
        <w:t>dnia 11 marca 2004 r. o podatku od towarów i usług (</w:t>
      </w:r>
      <w:proofErr w:type="spellStart"/>
      <w:r w:rsidR="00C749A9" w:rsidRPr="00C749A9">
        <w:rPr>
          <w:bCs/>
          <w:sz w:val="22"/>
          <w:szCs w:val="22"/>
        </w:rPr>
        <w:t>t.j</w:t>
      </w:r>
      <w:proofErr w:type="spellEnd"/>
      <w:r w:rsidR="00C749A9" w:rsidRPr="00C749A9">
        <w:rPr>
          <w:bCs/>
          <w:sz w:val="22"/>
          <w:szCs w:val="22"/>
        </w:rPr>
        <w:t>. Dz.U.</w:t>
      </w:r>
      <w:r w:rsidR="00C749A9">
        <w:rPr>
          <w:bCs/>
          <w:sz w:val="22"/>
          <w:szCs w:val="22"/>
        </w:rPr>
        <w:t xml:space="preserve"> z </w:t>
      </w:r>
      <w:r w:rsidR="00C749A9" w:rsidRPr="00C749A9">
        <w:rPr>
          <w:bCs/>
          <w:sz w:val="22"/>
          <w:szCs w:val="22"/>
        </w:rPr>
        <w:t>2021</w:t>
      </w:r>
      <w:r w:rsidR="00C749A9">
        <w:rPr>
          <w:bCs/>
          <w:sz w:val="22"/>
          <w:szCs w:val="22"/>
        </w:rPr>
        <w:t xml:space="preserve"> poz. </w:t>
      </w:r>
      <w:r w:rsidR="00C749A9" w:rsidRPr="00C749A9">
        <w:rPr>
          <w:bCs/>
          <w:sz w:val="22"/>
          <w:szCs w:val="22"/>
        </w:rPr>
        <w:t>685)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550615F6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F40177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D215A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94F88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0F964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708A987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5603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94D1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F31C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5E25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5F2C0238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C60E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F6FD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25BC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8B95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0EF7340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0D253E76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1304ED4A" w14:textId="77777777" w:rsidTr="00DC336F">
        <w:tc>
          <w:tcPr>
            <w:tcW w:w="2551" w:type="dxa"/>
            <w:shd w:val="clear" w:color="auto" w:fill="auto"/>
            <w:vAlign w:val="center"/>
          </w:tcPr>
          <w:p w14:paraId="68D9F10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0C00BAA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7DEFFA0" w14:textId="77777777" w:rsidTr="00DC336F">
        <w:tc>
          <w:tcPr>
            <w:tcW w:w="2551" w:type="dxa"/>
            <w:shd w:val="clear" w:color="auto" w:fill="auto"/>
            <w:vAlign w:val="center"/>
          </w:tcPr>
          <w:p w14:paraId="3F0FDCD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5E97FD5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3D04451" w14:textId="77777777" w:rsidTr="00DC336F">
        <w:tc>
          <w:tcPr>
            <w:tcW w:w="2551" w:type="dxa"/>
            <w:shd w:val="clear" w:color="auto" w:fill="auto"/>
            <w:vAlign w:val="center"/>
          </w:tcPr>
          <w:p w14:paraId="11014AC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799DBFB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48EB2C3" w14:textId="77777777" w:rsidTr="00DC336F">
        <w:tc>
          <w:tcPr>
            <w:tcW w:w="2551" w:type="dxa"/>
            <w:shd w:val="clear" w:color="auto" w:fill="auto"/>
            <w:vAlign w:val="center"/>
          </w:tcPr>
          <w:p w14:paraId="57D9AED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551653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16CCB72" w14:textId="596BC3ED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45C57768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4382A3F4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05D89E69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241E2A8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06B8A2B1" w14:textId="560AC743" w:rsidR="0097776D" w:rsidRPr="0097776D" w:rsidRDefault="00AC3F28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>
        <w:rPr>
          <w:rFonts w:ascii="Arial" w:hAnsi="Arial" w:cs="Arial"/>
          <w:i/>
          <w:sz w:val="16"/>
          <w:szCs w:val="16"/>
        </w:rPr>
        <w:t>(k</w:t>
      </w:r>
      <w:r w:rsidRPr="00A345E9">
        <w:rPr>
          <w:rFonts w:ascii="Arial" w:hAnsi="Arial" w:cs="Arial"/>
          <w:i/>
          <w:sz w:val="16"/>
          <w:szCs w:val="16"/>
        </w:rPr>
        <w:t>walifikowany podpis elektroniczny lub podpis zaufany lub podpis osobisty</w:t>
      </w:r>
      <w:r w:rsidR="0097776D" w:rsidRPr="007D475B">
        <w:rPr>
          <w:i/>
          <w:sz w:val="18"/>
          <w:szCs w:val="18"/>
        </w:rPr>
        <w:t xml:space="preserve"> osoby uprawnionej do składania oświadczeń</w:t>
      </w:r>
      <w:r w:rsidR="007D475B">
        <w:rPr>
          <w:i/>
          <w:sz w:val="18"/>
          <w:szCs w:val="18"/>
        </w:rPr>
        <w:t xml:space="preserve"> </w:t>
      </w:r>
      <w:r w:rsidR="0097776D"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05CDA" w14:textId="77777777" w:rsidR="00F562A8" w:rsidRDefault="00F562A8" w:rsidP="00FF57EE">
      <w:r>
        <w:separator/>
      </w:r>
    </w:p>
  </w:endnote>
  <w:endnote w:type="continuationSeparator" w:id="0">
    <w:p w14:paraId="5E15EFDD" w14:textId="77777777" w:rsidR="00F562A8" w:rsidRDefault="00F562A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17E3C" w14:textId="77777777" w:rsidR="008A1809" w:rsidRDefault="008A18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FC55C" w14:textId="77777777" w:rsidR="008A1809" w:rsidRDefault="008A180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760ED" w14:textId="77777777" w:rsidR="008A1809" w:rsidRDefault="008A18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E0C77" w14:textId="77777777" w:rsidR="00F562A8" w:rsidRDefault="00F562A8" w:rsidP="00FF57EE">
      <w:r>
        <w:separator/>
      </w:r>
    </w:p>
  </w:footnote>
  <w:footnote w:type="continuationSeparator" w:id="0">
    <w:p w14:paraId="75C9314E" w14:textId="77777777" w:rsidR="00F562A8" w:rsidRDefault="00F562A8" w:rsidP="00FF57EE">
      <w:r>
        <w:continuationSeparator/>
      </w:r>
    </w:p>
  </w:footnote>
  <w:footnote w:id="1">
    <w:p w14:paraId="6A221BF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9976696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0476781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E5A7FA0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0DF0D13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66EF6" w14:textId="77777777" w:rsidR="008A1809" w:rsidRDefault="008A18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21563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8A1809">
      <w:rPr>
        <w:sz w:val="20"/>
        <w:szCs w:val="20"/>
      </w:rPr>
      <w:t>ZP/29/2022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C4DED" w14:textId="77777777" w:rsidR="008A1809" w:rsidRDefault="008A18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19404573">
    <w:abstractNumId w:val="2"/>
  </w:num>
  <w:num w:numId="2" w16cid:durableId="1523124728">
    <w:abstractNumId w:val="0"/>
  </w:num>
  <w:num w:numId="3" w16cid:durableId="384262889">
    <w:abstractNumId w:val="1"/>
  </w:num>
  <w:num w:numId="4" w16cid:durableId="15196559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E43"/>
    <w:rsid w:val="000134B8"/>
    <w:rsid w:val="001063D3"/>
    <w:rsid w:val="00107978"/>
    <w:rsid w:val="00146077"/>
    <w:rsid w:val="001C7D84"/>
    <w:rsid w:val="002214DB"/>
    <w:rsid w:val="00267D1F"/>
    <w:rsid w:val="002975F1"/>
    <w:rsid w:val="002C27C3"/>
    <w:rsid w:val="002E612D"/>
    <w:rsid w:val="003B769C"/>
    <w:rsid w:val="004D5A42"/>
    <w:rsid w:val="004E2504"/>
    <w:rsid w:val="00525EFF"/>
    <w:rsid w:val="005564F9"/>
    <w:rsid w:val="005844F6"/>
    <w:rsid w:val="005F6F5F"/>
    <w:rsid w:val="00630E43"/>
    <w:rsid w:val="006B63D6"/>
    <w:rsid w:val="006C641D"/>
    <w:rsid w:val="006D09E0"/>
    <w:rsid w:val="006F43D0"/>
    <w:rsid w:val="007946F5"/>
    <w:rsid w:val="007D475B"/>
    <w:rsid w:val="007E331F"/>
    <w:rsid w:val="007F3E87"/>
    <w:rsid w:val="00895943"/>
    <w:rsid w:val="0089716E"/>
    <w:rsid w:val="008A1809"/>
    <w:rsid w:val="009312B4"/>
    <w:rsid w:val="0097776D"/>
    <w:rsid w:val="00983D1D"/>
    <w:rsid w:val="009D75A8"/>
    <w:rsid w:val="00A23973"/>
    <w:rsid w:val="00A50E18"/>
    <w:rsid w:val="00AA39D6"/>
    <w:rsid w:val="00AC3B0A"/>
    <w:rsid w:val="00AC3F28"/>
    <w:rsid w:val="00AE2ACB"/>
    <w:rsid w:val="00AF4AC3"/>
    <w:rsid w:val="00B47637"/>
    <w:rsid w:val="00B9086B"/>
    <w:rsid w:val="00BC4F99"/>
    <w:rsid w:val="00C22F7D"/>
    <w:rsid w:val="00C45777"/>
    <w:rsid w:val="00C749A9"/>
    <w:rsid w:val="00CE3AE6"/>
    <w:rsid w:val="00D554C7"/>
    <w:rsid w:val="00D5631A"/>
    <w:rsid w:val="00DC336F"/>
    <w:rsid w:val="00E1735C"/>
    <w:rsid w:val="00E44FD1"/>
    <w:rsid w:val="00E77E7B"/>
    <w:rsid w:val="00F05237"/>
    <w:rsid w:val="00F134D5"/>
    <w:rsid w:val="00F31EAC"/>
    <w:rsid w:val="00F403F2"/>
    <w:rsid w:val="00F562A8"/>
    <w:rsid w:val="00FB041F"/>
    <w:rsid w:val="00FB171D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C25297"/>
  <w15:chartTrackingRefBased/>
  <w15:docId w15:val="{ED8E1DBA-40B9-43B8-8F47-45C8BC7F3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90</TotalTime>
  <Pages>3</Pages>
  <Words>664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14</cp:revision>
  <cp:lastPrinted>2022-08-26T07:21:00Z</cp:lastPrinted>
  <dcterms:created xsi:type="dcterms:W3CDTF">2022-08-25T13:25:00Z</dcterms:created>
  <dcterms:modified xsi:type="dcterms:W3CDTF">2022-08-26T10:24:00Z</dcterms:modified>
</cp:coreProperties>
</file>