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37B77" w14:textId="77777777" w:rsidR="006322BF" w:rsidRDefault="006322BF" w:rsidP="006322BF">
      <w:pPr>
        <w:jc w:val="right"/>
        <w:rPr>
          <w:rFonts w:ascii="Verdana" w:hAnsi="Verdana"/>
          <w:b/>
          <w:lang w:val="pl-PL"/>
        </w:rPr>
      </w:pPr>
      <w:r>
        <w:rPr>
          <w:rFonts w:ascii="Verdana" w:hAnsi="Verdana"/>
          <w:b/>
          <w:lang w:val="pl-PL"/>
        </w:rPr>
        <w:t>Załącznik nr 3</w:t>
      </w:r>
    </w:p>
    <w:p w14:paraId="6964626A" w14:textId="77777777" w:rsidR="006322BF" w:rsidRDefault="006322BF" w:rsidP="006322BF">
      <w:pPr>
        <w:jc w:val="right"/>
        <w:rPr>
          <w:rFonts w:ascii="Verdana" w:hAnsi="Verdana"/>
          <w:b/>
          <w:lang w:val="pl-PL"/>
        </w:rPr>
      </w:pPr>
    </w:p>
    <w:p w14:paraId="4B2062B6" w14:textId="77777777" w:rsidR="006322BF" w:rsidRDefault="006322BF" w:rsidP="006322BF">
      <w:pPr>
        <w:jc w:val="center"/>
        <w:rPr>
          <w:rFonts w:ascii="Verdana" w:hAnsi="Verdana"/>
          <w:b/>
          <w:lang w:val="pl-PL"/>
        </w:rPr>
      </w:pPr>
      <w:r>
        <w:rPr>
          <w:rFonts w:ascii="Verdana" w:hAnsi="Verdana"/>
          <w:b/>
          <w:lang w:val="pl-PL"/>
        </w:rPr>
        <w:t>WZÓR UMOWY</w:t>
      </w:r>
    </w:p>
    <w:p w14:paraId="3477B0AB" w14:textId="77777777" w:rsidR="006322BF" w:rsidRDefault="006322BF" w:rsidP="006322BF">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6EC14DB6" w14:textId="77777777" w:rsidR="006322BF" w:rsidRDefault="006322BF" w:rsidP="006322BF">
      <w:pPr>
        <w:jc w:val="center"/>
        <w:rPr>
          <w:rFonts w:ascii="Verdana" w:hAnsi="Verdana"/>
          <w:b/>
          <w:lang w:val="pl-PL"/>
        </w:rPr>
      </w:pPr>
    </w:p>
    <w:p w14:paraId="08CF24CC" w14:textId="77777777" w:rsidR="006322BF" w:rsidRDefault="006322BF" w:rsidP="006322BF">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Pr>
          <w:rFonts w:ascii="Verdana" w:hAnsi="Verdana"/>
          <w:b/>
          <w:bCs/>
          <w:lang w:val="pl-PL"/>
        </w:rPr>
        <w:t>podstawowym bez negocjacji</w:t>
      </w:r>
      <w:r>
        <w:rPr>
          <w:rFonts w:ascii="Verdana" w:hAnsi="Verdana"/>
          <w:lang w:val="pl-PL"/>
        </w:rPr>
        <w:t xml:space="preserve"> pomiędzy:</w:t>
      </w:r>
    </w:p>
    <w:p w14:paraId="0DC36C52" w14:textId="77777777" w:rsidR="006322BF" w:rsidRDefault="006322BF" w:rsidP="006322BF">
      <w:pPr>
        <w:pStyle w:val="Tekstpodstawowywcity"/>
        <w:spacing w:after="0"/>
        <w:ind w:left="0"/>
        <w:jc w:val="both"/>
        <w:rPr>
          <w:rFonts w:ascii="Verdana" w:hAnsi="Verdana"/>
          <w:lang w:val="pl-PL"/>
        </w:rPr>
      </w:pPr>
    </w:p>
    <w:p w14:paraId="1D1F40D6" w14:textId="77777777" w:rsidR="006322BF" w:rsidRDefault="006322BF" w:rsidP="006322BF">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53070A50"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reprezentowaną przez:</w:t>
      </w:r>
    </w:p>
    <w:p w14:paraId="50237E39"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1. Dziekana Wydziału /Kierownika Jednostki/..............................................................</w:t>
      </w:r>
    </w:p>
    <w:p w14:paraId="7CAE1E67" w14:textId="77777777" w:rsidR="006322BF" w:rsidRDefault="006322BF" w:rsidP="006322BF">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3ED1637B"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zwaną dalej KUPUJĄCYM</w:t>
      </w:r>
    </w:p>
    <w:p w14:paraId="01E24E83"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 xml:space="preserve">a </w:t>
      </w:r>
    </w:p>
    <w:p w14:paraId="61EAAF7C"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w:t>
      </w:r>
    </w:p>
    <w:p w14:paraId="035B1539"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5849E8C6"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reprezentowanym przez:</w:t>
      </w:r>
    </w:p>
    <w:p w14:paraId="2673CF32"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1..........................................................................................................................</w:t>
      </w:r>
    </w:p>
    <w:p w14:paraId="43E06DC8"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2..........................................................................................................................</w:t>
      </w:r>
    </w:p>
    <w:p w14:paraId="13E0697A"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zwanym dalej SPRZEDAWCĄ</w:t>
      </w:r>
    </w:p>
    <w:p w14:paraId="233B1C4D" w14:textId="77777777" w:rsidR="006322BF" w:rsidRDefault="006322BF" w:rsidP="006322BF">
      <w:pPr>
        <w:pStyle w:val="Tekstpodstawowy"/>
        <w:spacing w:line="240" w:lineRule="auto"/>
        <w:ind w:right="-47"/>
        <w:jc w:val="center"/>
        <w:rPr>
          <w:rFonts w:ascii="Verdana" w:hAnsi="Verdana"/>
          <w:b/>
          <w:sz w:val="20"/>
        </w:rPr>
      </w:pPr>
    </w:p>
    <w:p w14:paraId="2DB98B8B"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 1</w:t>
      </w:r>
    </w:p>
    <w:p w14:paraId="422B179B" w14:textId="3C8603E8" w:rsidR="00343EB5" w:rsidRPr="0085535A" w:rsidRDefault="006322BF" w:rsidP="00716713">
      <w:pPr>
        <w:pStyle w:val="Akapitzlist"/>
        <w:numPr>
          <w:ilvl w:val="0"/>
          <w:numId w:val="28"/>
        </w:numPr>
        <w:tabs>
          <w:tab w:val="num" w:pos="360"/>
        </w:tabs>
        <w:ind w:left="360" w:right="-47"/>
        <w:jc w:val="both"/>
        <w:rPr>
          <w:rFonts w:ascii="Verdana" w:hAnsi="Verdana"/>
          <w:iCs/>
          <w:lang w:val="pl-PL"/>
        </w:rPr>
      </w:pPr>
      <w:r w:rsidRPr="00343EB5">
        <w:rPr>
          <w:rFonts w:ascii="Verdana" w:hAnsi="Verdana"/>
          <w:lang w:val="pl-PL"/>
        </w:rPr>
        <w:t>Przedmiotem niniejszej umowy jest</w:t>
      </w:r>
      <w:bookmarkStart w:id="0" w:name="_Hlk58842586"/>
      <w:r w:rsidRPr="00343EB5">
        <w:rPr>
          <w:rFonts w:ascii="Verdana" w:hAnsi="Verdana"/>
          <w:lang w:val="pl-PL"/>
        </w:rPr>
        <w:t xml:space="preserve">: </w:t>
      </w:r>
      <w:bookmarkStart w:id="1" w:name="_Hlk98922074"/>
      <w:bookmarkEnd w:id="0"/>
      <w:r w:rsidR="00343EB5" w:rsidRPr="0085535A">
        <w:rPr>
          <w:rFonts w:ascii="Verdana" w:hAnsi="Verdana"/>
          <w:b/>
          <w:lang w:val="pl-PL"/>
        </w:rPr>
        <w:t xml:space="preserve">Dostawa 2 sztuk tensometrycznych wzmacniaczy pomiarowych </w:t>
      </w:r>
      <w:r w:rsidR="0085535A">
        <w:rPr>
          <w:rFonts w:ascii="Verdana" w:hAnsi="Verdana"/>
          <w:b/>
          <w:lang w:val="pl-PL"/>
        </w:rPr>
        <w:t>…………………</w:t>
      </w:r>
      <w:r w:rsidR="00343EB5" w:rsidRPr="0085535A">
        <w:rPr>
          <w:rFonts w:ascii="Verdana" w:hAnsi="Verdana"/>
          <w:b/>
          <w:lang w:val="pl-PL"/>
        </w:rPr>
        <w:t xml:space="preserve"> w ramach likwidacji szkody ubezpieczeniowej - nr szkody KR50/7585/21 - KC-zp.272-467/22</w:t>
      </w:r>
    </w:p>
    <w:p w14:paraId="0A35736C" w14:textId="77777777" w:rsidR="006322BF" w:rsidRPr="0085535A" w:rsidRDefault="006322BF" w:rsidP="00716713">
      <w:pPr>
        <w:pStyle w:val="Akapitzlist"/>
        <w:numPr>
          <w:ilvl w:val="0"/>
          <w:numId w:val="28"/>
        </w:numPr>
        <w:tabs>
          <w:tab w:val="num" w:pos="360"/>
        </w:tabs>
        <w:ind w:left="360" w:right="-47"/>
        <w:jc w:val="both"/>
        <w:rPr>
          <w:rFonts w:ascii="Verdana" w:hAnsi="Verdana"/>
          <w:iCs/>
          <w:lang w:val="pl-PL"/>
        </w:rPr>
      </w:pPr>
      <w:r w:rsidRPr="0085535A">
        <w:rPr>
          <w:rFonts w:ascii="Verdana" w:hAnsi="Verdana"/>
          <w:lang w:val="pl-PL"/>
        </w:rPr>
        <w:t xml:space="preserve">Szczegółowa specyfikacja sprzętu </w:t>
      </w:r>
      <w:bookmarkEnd w:id="1"/>
      <w:r w:rsidRPr="0085535A">
        <w:rPr>
          <w:rFonts w:ascii="Verdana" w:hAnsi="Verdana"/>
          <w:lang w:val="pl-PL"/>
        </w:rPr>
        <w:t xml:space="preserve">jest określona w </w:t>
      </w:r>
      <w:r w:rsidRPr="0085535A">
        <w:rPr>
          <w:rFonts w:ascii="Verdana" w:hAnsi="Verdana"/>
          <w:iCs/>
          <w:lang w:val="pl-PL"/>
        </w:rPr>
        <w:t>załączniku nr 1 - ofercie Sprzedawcy, który stanowi integralną część niniejszej umowy.</w:t>
      </w:r>
    </w:p>
    <w:p w14:paraId="3F99AF1B" w14:textId="77777777" w:rsidR="00343EB5" w:rsidRPr="0085535A" w:rsidRDefault="00343EB5" w:rsidP="00343EB5">
      <w:pPr>
        <w:pStyle w:val="Akapitzlist"/>
        <w:tabs>
          <w:tab w:val="num" w:pos="360"/>
        </w:tabs>
        <w:ind w:left="360" w:right="-47"/>
        <w:jc w:val="both"/>
        <w:rPr>
          <w:rFonts w:ascii="Verdana" w:hAnsi="Verdana"/>
          <w:iCs/>
          <w:lang w:val="pl-PL"/>
        </w:rPr>
      </w:pPr>
    </w:p>
    <w:p w14:paraId="05DF737B"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 2</w:t>
      </w:r>
    </w:p>
    <w:p w14:paraId="685DF2E6" w14:textId="77777777" w:rsidR="006322BF" w:rsidRDefault="006322BF" w:rsidP="006322BF">
      <w:pPr>
        <w:pStyle w:val="Tekstpodstawowy"/>
        <w:numPr>
          <w:ilvl w:val="0"/>
          <w:numId w:val="29"/>
        </w:numPr>
        <w:tabs>
          <w:tab w:val="num" w:pos="0"/>
          <w:tab w:val="num" w:pos="426"/>
        </w:tabs>
        <w:spacing w:line="240" w:lineRule="auto"/>
        <w:ind w:left="360" w:right="-47"/>
        <w:jc w:val="both"/>
        <w:rPr>
          <w:rFonts w:ascii="Verdana" w:hAnsi="Verdana"/>
          <w:sz w:val="20"/>
        </w:rPr>
      </w:pPr>
      <w:r>
        <w:rPr>
          <w:rFonts w:ascii="Verdana" w:hAnsi="Verdana"/>
          <w:sz w:val="20"/>
        </w:rPr>
        <w:t>Sprzedawca zobowiązuje się dostarczyć sprzęt, o którym mowa w § 1 w terminie do ……. dni od daty podpisania umowy do siedziby Kupującego.</w:t>
      </w:r>
    </w:p>
    <w:p w14:paraId="773C4AC0" w14:textId="77777777" w:rsidR="006322BF" w:rsidRDefault="006322BF" w:rsidP="006322BF">
      <w:pPr>
        <w:pStyle w:val="Tekstpodstawowy"/>
        <w:numPr>
          <w:ilvl w:val="0"/>
          <w:numId w:val="29"/>
        </w:numPr>
        <w:tabs>
          <w:tab w:val="num" w:pos="0"/>
          <w:tab w:val="left" w:pos="426"/>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5F0CA8DA" w14:textId="77777777" w:rsidR="006322BF" w:rsidRDefault="006322BF" w:rsidP="006322BF">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03B68BD7"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 3</w:t>
      </w:r>
    </w:p>
    <w:p w14:paraId="0D1F6604" w14:textId="77777777" w:rsidR="006322BF" w:rsidRDefault="006322BF" w:rsidP="006322BF">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8994FB1" w14:textId="77777777" w:rsidR="006322BF" w:rsidRDefault="006322BF" w:rsidP="006322BF">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C930187" w14:textId="77777777" w:rsidR="006322BF" w:rsidRDefault="006322BF" w:rsidP="006322BF">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2EAE9C25" w14:textId="77777777" w:rsidR="006322BF" w:rsidRDefault="006322BF" w:rsidP="006322BF">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14:paraId="7BA8F3E8" w14:textId="77777777" w:rsidR="006322BF" w:rsidRDefault="006322BF" w:rsidP="006322BF">
      <w:pPr>
        <w:pStyle w:val="Tekstpodstawowy"/>
        <w:spacing w:line="240" w:lineRule="auto"/>
        <w:ind w:right="-47"/>
        <w:jc w:val="center"/>
        <w:rPr>
          <w:rFonts w:ascii="Verdana" w:hAnsi="Verdana"/>
          <w:b/>
          <w:sz w:val="20"/>
        </w:rPr>
      </w:pPr>
    </w:p>
    <w:p w14:paraId="1BA1FB87"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 4</w:t>
      </w:r>
    </w:p>
    <w:p w14:paraId="303B216B" w14:textId="77777777" w:rsidR="006322BF" w:rsidRDefault="006322BF" w:rsidP="006322BF">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77DC243" w14:textId="77777777" w:rsidR="006322BF" w:rsidRDefault="006322BF" w:rsidP="006322BF">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r>
      <w:r>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5E926D9D" w14:textId="77777777" w:rsidR="006322BF" w:rsidRDefault="006322BF" w:rsidP="006322BF">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28401BE" w14:textId="77777777" w:rsidR="006322BF" w:rsidRDefault="006322BF" w:rsidP="006322BF">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0D43AA79"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 5</w:t>
      </w:r>
    </w:p>
    <w:p w14:paraId="77EF8C44" w14:textId="77777777" w:rsidR="006322BF" w:rsidRDefault="006322BF" w:rsidP="006322BF">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3BE50244" w14:textId="77777777" w:rsidR="006322BF" w:rsidRDefault="006322BF" w:rsidP="006322BF">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B94C464" w14:textId="77777777" w:rsidR="006322BF" w:rsidRDefault="006322BF" w:rsidP="006322BF">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753F1A6C" w14:textId="77777777" w:rsidR="006322BF" w:rsidRDefault="006322BF" w:rsidP="006322BF">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0E5A93C" w14:textId="77777777" w:rsidR="006322BF" w:rsidRDefault="006322BF" w:rsidP="006322BF">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9A09FC" w14:textId="77777777" w:rsidR="006322BF" w:rsidRDefault="006322BF" w:rsidP="006322BF">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117DE250" w14:textId="77777777" w:rsidR="006322BF" w:rsidRDefault="006322BF" w:rsidP="006322BF">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255FE1C5" w14:textId="77777777" w:rsidR="006322BF" w:rsidRDefault="006322BF" w:rsidP="006322BF">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6A64F9B6" w14:textId="77777777" w:rsidR="006322BF" w:rsidRDefault="006322BF" w:rsidP="006322BF">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3ECCAF55" w14:textId="77777777" w:rsidR="006322BF" w:rsidRDefault="006322BF" w:rsidP="006322BF">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4D6F1F27" w14:textId="77777777" w:rsidR="006322BF" w:rsidRDefault="006322BF" w:rsidP="006322BF">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3B0AFBC0" w14:textId="77777777" w:rsidR="006322BF" w:rsidRDefault="006322BF" w:rsidP="006322BF">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2F68D3C3" w14:textId="77777777" w:rsidR="006322BF" w:rsidRDefault="006322BF" w:rsidP="006322BF">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3909F9A" w14:textId="77777777" w:rsidR="006322BF" w:rsidRDefault="006322BF" w:rsidP="006322BF">
      <w:pPr>
        <w:pStyle w:val="Tekstpodstawowy"/>
        <w:ind w:right="-47"/>
        <w:jc w:val="center"/>
        <w:rPr>
          <w:rFonts w:ascii="Verdana" w:hAnsi="Verdana"/>
          <w:b/>
          <w:sz w:val="20"/>
        </w:rPr>
      </w:pPr>
    </w:p>
    <w:p w14:paraId="3E47C6E3" w14:textId="77777777" w:rsidR="006322BF" w:rsidRDefault="006322BF" w:rsidP="006322BF">
      <w:pPr>
        <w:pStyle w:val="Tekstpodstawowy"/>
        <w:ind w:right="-47"/>
        <w:jc w:val="center"/>
        <w:rPr>
          <w:rFonts w:ascii="Verdana" w:hAnsi="Verdana"/>
          <w:b/>
          <w:sz w:val="20"/>
        </w:rPr>
      </w:pPr>
      <w:bookmarkStart w:id="2" w:name="_Hlk93917097"/>
      <w:r>
        <w:rPr>
          <w:rFonts w:ascii="Verdana" w:hAnsi="Verdana"/>
          <w:b/>
          <w:sz w:val="20"/>
        </w:rPr>
        <w:t>§ 6</w:t>
      </w:r>
    </w:p>
    <w:bookmarkEnd w:id="2"/>
    <w:p w14:paraId="62A5DA8A" w14:textId="77777777" w:rsidR="006322BF" w:rsidRDefault="006322BF" w:rsidP="006322BF">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FBDC570" w14:textId="77777777" w:rsidR="006322BF" w:rsidRDefault="006322BF" w:rsidP="006322BF">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7E4C2357" w14:textId="77777777" w:rsidR="006322BF" w:rsidRDefault="006322BF" w:rsidP="006322BF">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49F4AFA6" w14:textId="77777777" w:rsidR="006322BF" w:rsidRDefault="006322BF" w:rsidP="006322BF">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B0354A3" w14:textId="77777777" w:rsidR="006322BF" w:rsidRDefault="006322BF" w:rsidP="006322BF">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9D2C92E" w14:textId="77777777" w:rsidR="006322BF" w:rsidRDefault="006322BF" w:rsidP="006322BF">
      <w:pPr>
        <w:pStyle w:val="Tekstpodstawowy"/>
        <w:spacing w:line="240" w:lineRule="auto"/>
        <w:ind w:left="340" w:right="-47"/>
        <w:jc w:val="center"/>
        <w:rPr>
          <w:rFonts w:ascii="Verdana" w:hAnsi="Verdana"/>
          <w:b/>
          <w:sz w:val="20"/>
        </w:rPr>
      </w:pPr>
      <w:r>
        <w:rPr>
          <w:rFonts w:ascii="Verdana" w:hAnsi="Verdana"/>
          <w:b/>
          <w:sz w:val="20"/>
        </w:rPr>
        <w:t>§ 7</w:t>
      </w:r>
    </w:p>
    <w:p w14:paraId="067CCCFF" w14:textId="77777777" w:rsidR="006322BF" w:rsidRDefault="006322BF" w:rsidP="006322BF">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CD0F999" w14:textId="77777777" w:rsidR="006322BF" w:rsidRDefault="006322BF" w:rsidP="006322BF">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8044DCD" w14:textId="77777777" w:rsidR="006322BF" w:rsidRDefault="006322BF" w:rsidP="006322BF">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829AEFA" w14:textId="77777777" w:rsidR="006322BF" w:rsidRDefault="006322BF" w:rsidP="006322BF">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22A9040" w14:textId="77777777" w:rsidR="006322BF" w:rsidRDefault="006322BF" w:rsidP="006322BF">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45ECC283" w14:textId="77777777" w:rsidR="006322BF" w:rsidRDefault="006322BF" w:rsidP="006322BF">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6EEFE92" w14:textId="77777777" w:rsidR="006322BF" w:rsidRDefault="006322BF" w:rsidP="006322BF">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9A8FEDB" w14:textId="77777777" w:rsidR="006322BF" w:rsidRDefault="006322BF" w:rsidP="006322BF">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345ECE7" w14:textId="77777777" w:rsidR="006322BF" w:rsidRDefault="006322BF" w:rsidP="006322BF">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C9E2F7C" w14:textId="77777777" w:rsidR="006322BF" w:rsidRDefault="006322BF" w:rsidP="006322BF">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909285" w14:textId="77777777" w:rsidR="006322BF" w:rsidRDefault="006322BF" w:rsidP="006322BF">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2451D66E" w14:textId="77777777" w:rsidR="006322BF" w:rsidRDefault="006322BF" w:rsidP="006322BF">
      <w:pPr>
        <w:pStyle w:val="Tekstpodstawowy"/>
        <w:spacing w:line="240" w:lineRule="auto"/>
        <w:ind w:left="360" w:right="-47"/>
        <w:jc w:val="center"/>
        <w:rPr>
          <w:rFonts w:ascii="Verdana" w:hAnsi="Verdana"/>
          <w:b/>
          <w:sz w:val="20"/>
        </w:rPr>
      </w:pPr>
      <w:r>
        <w:rPr>
          <w:rFonts w:ascii="Verdana" w:hAnsi="Verdana"/>
          <w:b/>
          <w:sz w:val="20"/>
        </w:rPr>
        <w:t>§ 8</w:t>
      </w:r>
    </w:p>
    <w:p w14:paraId="729BF2D4" w14:textId="77777777" w:rsidR="006322BF" w:rsidRDefault="006322BF" w:rsidP="006322BF">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3BFAA0C" w14:textId="77777777" w:rsidR="006322BF" w:rsidRDefault="006322BF" w:rsidP="006322BF">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w:t>
      </w:r>
      <w:r>
        <w:rPr>
          <w:rFonts w:ascii="Verdana" w:hAnsi="Verdana"/>
          <w:lang w:val="pl-PL"/>
        </w:rPr>
        <w:lastRenderedPageBreak/>
        <w:t xml:space="preserve">Rzeczypospolitej Polskiej, sprawny technicznie - w oryginalnych nienaruszonych opakowaniach. </w:t>
      </w:r>
    </w:p>
    <w:p w14:paraId="4AEB7217" w14:textId="77777777" w:rsidR="006322BF" w:rsidRDefault="006322BF" w:rsidP="006322BF">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84AD21" w14:textId="77777777" w:rsidR="006322BF" w:rsidRDefault="006322BF" w:rsidP="006322BF">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DF29D7D" w14:textId="77777777" w:rsidR="006322BF" w:rsidRDefault="006322BF" w:rsidP="006322BF">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2F90775D" w14:textId="77777777" w:rsidR="006322BF" w:rsidRDefault="006322BF" w:rsidP="006322BF">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543FF20B" w14:textId="77777777" w:rsidR="006322BF" w:rsidRDefault="006322BF" w:rsidP="006322BF">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34355FDF" w14:textId="77777777" w:rsidR="006322BF" w:rsidRDefault="006322BF" w:rsidP="006322BF">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7EABB99C" w14:textId="77777777" w:rsidR="006322BF" w:rsidRDefault="006322BF" w:rsidP="006322BF">
      <w:pPr>
        <w:numPr>
          <w:ilvl w:val="1"/>
          <w:numId w:val="35"/>
        </w:numPr>
        <w:jc w:val="both"/>
        <w:rPr>
          <w:rFonts w:ascii="Verdana" w:hAnsi="Verdana"/>
          <w:bCs/>
          <w:lang w:val="pl-PL" w:eastAsia="en-US"/>
        </w:rPr>
      </w:pPr>
      <w:r>
        <w:rPr>
          <w:rFonts w:ascii="Verdana" w:hAnsi="Verdana"/>
          <w:bCs/>
          <w:lang w:val="pl-PL" w:eastAsia="en-US"/>
        </w:rPr>
        <w:t>Czas reakcji na zgłoszenie usterki nie może być dłuższy niż 48 godzin od momentu zgłoszenia, czas naprawy nie dłuższy niż 7 dni roboczych od momentu zgłoszenia. Za dni robocze przyjmuje się dni od poniedziałku do piątku z wyjątkiem dni ustawowo wolnych od pracy.</w:t>
      </w:r>
    </w:p>
    <w:p w14:paraId="1CFCA071" w14:textId="77777777" w:rsidR="006322BF" w:rsidRDefault="006322BF" w:rsidP="006322BF">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2A3D1D0" w14:textId="77777777" w:rsidR="006322BF" w:rsidRDefault="006322BF" w:rsidP="006322BF">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B4EC56" w14:textId="77777777" w:rsidR="006322BF" w:rsidRDefault="006322BF" w:rsidP="006322BF">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4DB5591" w14:textId="77777777" w:rsidR="006322BF" w:rsidRDefault="006322BF" w:rsidP="006322BF">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D6E699B" w14:textId="77777777" w:rsidR="006322BF" w:rsidRDefault="006322BF" w:rsidP="006322BF">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FD62631" w14:textId="77777777" w:rsidR="006322BF" w:rsidRDefault="006322BF" w:rsidP="006322BF">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6583F932" w14:textId="77777777" w:rsidR="006322BF" w:rsidRDefault="006322BF" w:rsidP="006322BF">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2FBD360" w14:textId="77777777" w:rsidR="006322BF" w:rsidRDefault="006322BF" w:rsidP="006322BF">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61E8C60A" w14:textId="77777777" w:rsidR="006322BF" w:rsidRDefault="006322BF" w:rsidP="006322BF">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3A02685E" w14:textId="77777777" w:rsidR="006322BF" w:rsidRDefault="006322BF" w:rsidP="006322BF">
      <w:pPr>
        <w:numPr>
          <w:ilvl w:val="0"/>
          <w:numId w:val="37"/>
        </w:numPr>
        <w:tabs>
          <w:tab w:val="left" w:pos="426"/>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096AA5DC" w14:textId="77777777" w:rsidR="006322BF" w:rsidRDefault="006322BF" w:rsidP="006322BF">
      <w:pPr>
        <w:numPr>
          <w:ilvl w:val="0"/>
          <w:numId w:val="37"/>
        </w:numPr>
        <w:tabs>
          <w:tab w:val="left" w:pos="284"/>
        </w:tabs>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B6995E1" w14:textId="77777777" w:rsidR="006322BF" w:rsidRDefault="006322BF" w:rsidP="006322BF">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CA7B1F9" w14:textId="77777777" w:rsidR="006322BF" w:rsidRDefault="006322BF" w:rsidP="006322BF">
      <w:pPr>
        <w:pStyle w:val="Tekstpodstawowy"/>
        <w:spacing w:line="240" w:lineRule="auto"/>
        <w:ind w:right="-47"/>
        <w:rPr>
          <w:rFonts w:ascii="Verdana" w:hAnsi="Verdana"/>
          <w:b/>
          <w:sz w:val="20"/>
        </w:rPr>
      </w:pPr>
    </w:p>
    <w:p w14:paraId="4863AA79"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 9</w:t>
      </w:r>
    </w:p>
    <w:p w14:paraId="328FB81A"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4E96969C" w14:textId="77777777" w:rsidR="006322BF" w:rsidRDefault="006322BF" w:rsidP="006322BF">
      <w:pPr>
        <w:spacing w:line="240" w:lineRule="atLeast"/>
        <w:ind w:right="-47"/>
        <w:jc w:val="center"/>
        <w:rPr>
          <w:rFonts w:ascii="Verdana" w:hAnsi="Verdana"/>
          <w:b/>
        </w:rPr>
      </w:pPr>
      <w:r>
        <w:rPr>
          <w:rFonts w:ascii="Verdana" w:hAnsi="Verdana"/>
          <w:b/>
        </w:rPr>
        <w:t>§ 10</w:t>
      </w:r>
    </w:p>
    <w:p w14:paraId="021CBE5C" w14:textId="77777777" w:rsidR="006322BF" w:rsidRDefault="006322BF" w:rsidP="006322BF">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23BF812D" w14:textId="77777777" w:rsidR="006322BF" w:rsidRDefault="006322BF" w:rsidP="006322BF">
      <w:pPr>
        <w:tabs>
          <w:tab w:val="left" w:pos="367"/>
        </w:tabs>
        <w:spacing w:line="276" w:lineRule="auto"/>
        <w:ind w:left="360" w:right="60"/>
        <w:contextualSpacing/>
        <w:jc w:val="both"/>
        <w:rPr>
          <w:rFonts w:ascii="Verdana" w:eastAsia="Calibri" w:hAnsi="Verdana"/>
          <w:lang w:val="pl-PL" w:eastAsia="en-US"/>
        </w:rPr>
      </w:pPr>
    </w:p>
    <w:p w14:paraId="04CB6635" w14:textId="77777777" w:rsidR="006322BF" w:rsidRDefault="006322BF" w:rsidP="006322BF">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0A1CB4FB" w14:textId="77777777" w:rsidR="006322BF" w:rsidRDefault="006322BF" w:rsidP="006322BF">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0A57BDBB" w14:textId="77777777" w:rsidR="006322BF" w:rsidRDefault="006322BF" w:rsidP="006322BF">
      <w:pPr>
        <w:tabs>
          <w:tab w:val="left" w:pos="387"/>
        </w:tabs>
        <w:spacing w:line="276" w:lineRule="auto"/>
        <w:ind w:left="720" w:right="60"/>
        <w:contextualSpacing/>
        <w:jc w:val="both"/>
        <w:rPr>
          <w:rFonts w:ascii="Verdana" w:eastAsia="Calibri" w:hAnsi="Verdana"/>
          <w:lang w:val="pl-PL" w:eastAsia="en-US"/>
        </w:rPr>
      </w:pPr>
    </w:p>
    <w:p w14:paraId="6316596B" w14:textId="77777777" w:rsidR="006322BF" w:rsidRDefault="006322BF" w:rsidP="006322BF">
      <w:pPr>
        <w:pStyle w:val="Tekstpodstawowy"/>
        <w:ind w:right="-47"/>
        <w:jc w:val="center"/>
        <w:rPr>
          <w:rFonts w:ascii="Verdana" w:hAnsi="Verdana"/>
          <w:b/>
          <w:bCs/>
          <w:sz w:val="20"/>
        </w:rPr>
      </w:pPr>
      <w:bookmarkStart w:id="3" w:name="_Hlk93992905"/>
      <w:r>
        <w:rPr>
          <w:rFonts w:ascii="Verdana" w:hAnsi="Verdana"/>
          <w:b/>
          <w:bCs/>
          <w:sz w:val="20"/>
        </w:rPr>
        <w:t>§ 11</w:t>
      </w:r>
    </w:p>
    <w:bookmarkEnd w:id="3"/>
    <w:p w14:paraId="6B713755" w14:textId="77777777" w:rsidR="006322BF" w:rsidRDefault="006322BF" w:rsidP="006322BF">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164B36F" w14:textId="77777777" w:rsidR="006322BF" w:rsidRDefault="006322BF" w:rsidP="006322BF">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F449765" w14:textId="77777777" w:rsidR="006322BF" w:rsidRDefault="006322BF" w:rsidP="006322BF">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4570D116" w14:textId="77777777" w:rsidR="006322BF" w:rsidRDefault="006322BF" w:rsidP="006322BF">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Pr>
          <w:rFonts w:ascii="Verdana" w:eastAsia="Lucida Sans Unicode" w:hAnsi="Verdana" w:cs="Times New Roman"/>
          <w:sz w:val="20"/>
          <w:szCs w:val="20"/>
          <w:lang w:eastAsia="ar-SA"/>
        </w:rPr>
        <w:lastRenderedPageBreak/>
        <w:t>dotyczących narusza przepisy RODO.</w:t>
      </w:r>
    </w:p>
    <w:p w14:paraId="14121934" w14:textId="77777777" w:rsidR="006322BF" w:rsidRDefault="006322BF" w:rsidP="006322BF">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55D9C10" w14:textId="77777777" w:rsidR="006322BF" w:rsidRDefault="006322BF" w:rsidP="006322BF">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338BFD2" w14:textId="77777777" w:rsidR="006322BF" w:rsidRDefault="006322BF" w:rsidP="006322BF">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7323A2FE" w14:textId="77777777" w:rsidR="006322BF" w:rsidRDefault="006322BF" w:rsidP="006322BF">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930E3F5" w14:textId="77777777" w:rsidR="006322BF" w:rsidRDefault="006322BF" w:rsidP="006322BF">
      <w:pPr>
        <w:tabs>
          <w:tab w:val="left" w:pos="387"/>
        </w:tabs>
        <w:spacing w:line="276" w:lineRule="auto"/>
        <w:ind w:right="60"/>
        <w:contextualSpacing/>
        <w:jc w:val="both"/>
        <w:rPr>
          <w:rFonts w:ascii="Verdana" w:eastAsia="Calibri" w:hAnsi="Verdana"/>
          <w:lang w:val="pl-PL" w:eastAsia="en-US"/>
        </w:rPr>
      </w:pPr>
    </w:p>
    <w:p w14:paraId="23A6073F" w14:textId="77777777" w:rsidR="006322BF" w:rsidRDefault="006322BF" w:rsidP="006322BF">
      <w:pPr>
        <w:pStyle w:val="Tekstpodstawowy"/>
        <w:ind w:right="-47"/>
        <w:jc w:val="center"/>
        <w:rPr>
          <w:rFonts w:ascii="Verdana" w:hAnsi="Verdana"/>
          <w:b/>
          <w:bCs/>
          <w:sz w:val="20"/>
        </w:rPr>
      </w:pPr>
      <w:r>
        <w:rPr>
          <w:rFonts w:ascii="Verdana" w:hAnsi="Verdana"/>
          <w:b/>
          <w:bCs/>
          <w:sz w:val="20"/>
        </w:rPr>
        <w:t>§ 12</w:t>
      </w:r>
    </w:p>
    <w:p w14:paraId="3370BC2D" w14:textId="77777777" w:rsidR="006322BF" w:rsidRDefault="006322BF" w:rsidP="006322BF">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06EFDE59" w14:textId="77777777" w:rsidR="006322BF" w:rsidRDefault="006322BF" w:rsidP="006322BF">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3B31A133" w14:textId="04490D6B" w:rsidR="006322BF" w:rsidRDefault="006322BF" w:rsidP="006322BF">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1947FC4" w14:textId="77777777" w:rsidR="0085535A" w:rsidRDefault="0085535A" w:rsidP="0085535A">
      <w:pPr>
        <w:widowControl w:val="0"/>
        <w:suppressAutoHyphens/>
        <w:autoSpaceDN w:val="0"/>
        <w:ind w:left="360"/>
        <w:jc w:val="both"/>
        <w:textAlignment w:val="baseline"/>
        <w:rPr>
          <w:rFonts w:ascii="Verdana" w:eastAsia="SimSun" w:hAnsi="Verdana"/>
          <w:color w:val="000000"/>
          <w:kern w:val="3"/>
          <w:lang w:val="pl-PL"/>
        </w:rPr>
      </w:pPr>
    </w:p>
    <w:p w14:paraId="67FB4B40" w14:textId="77777777" w:rsidR="006322BF" w:rsidRDefault="006322BF" w:rsidP="006322BF">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2E82D27C" w14:textId="77777777" w:rsidR="006322BF" w:rsidRDefault="006322BF" w:rsidP="006322BF">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6BD198AA" w14:textId="77777777" w:rsidR="006322BF" w:rsidRDefault="006322BF" w:rsidP="006322BF">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62DAA5BF" w14:textId="77777777" w:rsidR="006322BF" w:rsidRDefault="006322BF" w:rsidP="006322BF">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7915711E" w14:textId="77777777" w:rsidR="006322BF" w:rsidRDefault="006322BF" w:rsidP="006322BF">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6A178D8" w14:textId="77777777" w:rsidR="006322BF" w:rsidRDefault="006322BF" w:rsidP="006322BF">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BA5D481" w14:textId="77777777" w:rsidR="006322BF" w:rsidRDefault="006322BF" w:rsidP="006322BF">
      <w:pPr>
        <w:widowControl w:val="0"/>
        <w:suppressAutoHyphens/>
        <w:autoSpaceDN w:val="0"/>
        <w:ind w:left="360"/>
        <w:jc w:val="center"/>
        <w:textAlignment w:val="baseline"/>
        <w:rPr>
          <w:rFonts w:ascii="Verdana" w:eastAsia="SimSun" w:hAnsi="Verdana"/>
          <w:b/>
          <w:bCs/>
          <w:color w:val="000000"/>
          <w:kern w:val="2"/>
          <w:lang w:val="pl-PL"/>
        </w:rPr>
      </w:pPr>
    </w:p>
    <w:p w14:paraId="63D63120" w14:textId="77777777" w:rsidR="006322BF" w:rsidRDefault="006322BF" w:rsidP="006322BF">
      <w:pPr>
        <w:widowControl w:val="0"/>
        <w:suppressAutoHyphens/>
        <w:autoSpaceDN w:val="0"/>
        <w:ind w:left="360"/>
        <w:jc w:val="center"/>
        <w:textAlignment w:val="baseline"/>
        <w:rPr>
          <w:rFonts w:ascii="Verdana" w:eastAsia="SimSun" w:hAnsi="Verdana"/>
          <w:b/>
          <w:bCs/>
          <w:color w:val="000000"/>
          <w:kern w:val="2"/>
          <w:lang w:val="pl-PL"/>
        </w:rPr>
      </w:pPr>
    </w:p>
    <w:p w14:paraId="2B2797C8" w14:textId="77777777" w:rsidR="006322BF" w:rsidRDefault="006322BF" w:rsidP="006322BF">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28F69080" w14:textId="77777777" w:rsidR="006322BF" w:rsidRDefault="006322BF" w:rsidP="006322BF">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161244DC" w14:textId="77777777" w:rsidR="006322BF" w:rsidRDefault="006322BF" w:rsidP="006322BF">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5E874E7" w14:textId="77777777" w:rsidR="006322BF" w:rsidRDefault="006322BF" w:rsidP="006322BF">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1D9989C" w14:textId="77777777" w:rsidR="006322BF" w:rsidRDefault="006322BF" w:rsidP="006322BF">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3C07895"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 14</w:t>
      </w:r>
    </w:p>
    <w:p w14:paraId="29DEB2CA" w14:textId="77777777" w:rsidR="006322BF" w:rsidRDefault="006322BF" w:rsidP="0034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F7DADDF" w14:textId="77777777" w:rsidR="006322BF" w:rsidRDefault="006322BF" w:rsidP="0034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73843094" w14:textId="77777777" w:rsidR="006322BF" w:rsidRDefault="006322BF" w:rsidP="0034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3148A589" w14:textId="77777777" w:rsidR="006322BF" w:rsidRDefault="006322BF" w:rsidP="0034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B0357B4" w14:textId="77777777" w:rsidR="006322BF" w:rsidRDefault="006322BF" w:rsidP="0034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5A48738C" w14:textId="77777777" w:rsidR="006322BF" w:rsidRDefault="006322BF" w:rsidP="006322BF">
      <w:pPr>
        <w:pStyle w:val="Tekstpodstawowy"/>
        <w:spacing w:line="240" w:lineRule="auto"/>
        <w:ind w:right="-47"/>
        <w:jc w:val="center"/>
        <w:rPr>
          <w:rFonts w:ascii="Verdana" w:hAnsi="Verdana"/>
          <w:b/>
          <w:sz w:val="20"/>
        </w:rPr>
      </w:pPr>
    </w:p>
    <w:p w14:paraId="2885B5ED"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§15</w:t>
      </w:r>
    </w:p>
    <w:p w14:paraId="2CA10670" w14:textId="77777777" w:rsidR="006322BF" w:rsidRDefault="006322BF" w:rsidP="006322BF">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3880B926" w14:textId="77777777" w:rsidR="006322BF" w:rsidRDefault="006322BF" w:rsidP="006322BF">
      <w:pPr>
        <w:jc w:val="center"/>
        <w:rPr>
          <w:rFonts w:ascii="Verdana" w:hAnsi="Verdana"/>
          <w:b/>
          <w:lang w:val="pl-PL"/>
        </w:rPr>
      </w:pPr>
    </w:p>
    <w:p w14:paraId="3D4BC511" w14:textId="77777777" w:rsidR="006322BF" w:rsidRDefault="006322BF" w:rsidP="006322BF">
      <w:pPr>
        <w:jc w:val="center"/>
        <w:rPr>
          <w:rFonts w:ascii="Verdana" w:hAnsi="Verdana"/>
          <w:b/>
          <w:lang w:val="pl-PL"/>
        </w:rPr>
      </w:pPr>
      <w:r>
        <w:rPr>
          <w:rFonts w:ascii="Verdana" w:hAnsi="Verdana"/>
          <w:b/>
          <w:lang w:val="pl-PL"/>
        </w:rPr>
        <w:t>§16</w:t>
      </w:r>
    </w:p>
    <w:p w14:paraId="1ED3E3FC"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41DE06F9"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§17</w:t>
      </w:r>
    </w:p>
    <w:p w14:paraId="7DBE62C8"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BE09B2E" w14:textId="77777777" w:rsidR="006322BF" w:rsidRDefault="006322BF" w:rsidP="006322BF">
      <w:pPr>
        <w:pStyle w:val="Tekstpodstawowy"/>
        <w:spacing w:line="240" w:lineRule="auto"/>
        <w:ind w:right="-47"/>
        <w:jc w:val="center"/>
        <w:rPr>
          <w:rFonts w:ascii="Verdana" w:hAnsi="Verdana"/>
          <w:b/>
          <w:sz w:val="20"/>
        </w:rPr>
      </w:pPr>
    </w:p>
    <w:p w14:paraId="42ADE563"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§18</w:t>
      </w:r>
    </w:p>
    <w:p w14:paraId="2445F137" w14:textId="77777777" w:rsidR="006322BF" w:rsidRDefault="006322BF" w:rsidP="006322BF">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2A439430" w14:textId="77777777" w:rsidR="006322BF" w:rsidRDefault="006322BF" w:rsidP="006322BF">
      <w:pPr>
        <w:pStyle w:val="Tekstpodstawowy"/>
        <w:spacing w:line="240" w:lineRule="auto"/>
        <w:ind w:right="-47"/>
        <w:jc w:val="both"/>
        <w:rPr>
          <w:rFonts w:ascii="Verdana" w:hAnsi="Verdana"/>
          <w:sz w:val="20"/>
        </w:rPr>
      </w:pPr>
    </w:p>
    <w:p w14:paraId="7D98BAAB" w14:textId="77777777" w:rsidR="006322BF" w:rsidRDefault="006322BF" w:rsidP="006322BF">
      <w:pPr>
        <w:pStyle w:val="Tekstpodstawowy"/>
        <w:spacing w:line="240" w:lineRule="auto"/>
        <w:ind w:right="-47"/>
        <w:jc w:val="center"/>
        <w:rPr>
          <w:rFonts w:ascii="Verdana" w:hAnsi="Verdana"/>
          <w:b/>
          <w:sz w:val="20"/>
        </w:rPr>
      </w:pPr>
      <w:r>
        <w:rPr>
          <w:rFonts w:ascii="Verdana" w:hAnsi="Verdana"/>
          <w:b/>
          <w:sz w:val="20"/>
        </w:rPr>
        <w:t>§19</w:t>
      </w:r>
    </w:p>
    <w:p w14:paraId="673E2C07" w14:textId="77777777" w:rsidR="006322BF" w:rsidRDefault="006322BF" w:rsidP="006322BF">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572BF6C3" w14:textId="77777777" w:rsidR="006322BF" w:rsidRDefault="006322BF" w:rsidP="006322BF">
      <w:pPr>
        <w:pStyle w:val="Tekstpodstawowy2"/>
        <w:spacing w:line="240" w:lineRule="auto"/>
        <w:ind w:right="-47"/>
        <w:rPr>
          <w:rFonts w:ascii="Verdana" w:hAnsi="Verdana"/>
        </w:rPr>
      </w:pPr>
    </w:p>
    <w:p w14:paraId="4CA67819" w14:textId="77777777" w:rsidR="006322BF" w:rsidRDefault="006322BF" w:rsidP="006322BF">
      <w:pPr>
        <w:pStyle w:val="Tekstpodstawowy2"/>
        <w:spacing w:line="240" w:lineRule="auto"/>
        <w:ind w:right="-47"/>
        <w:rPr>
          <w:rFonts w:ascii="Verdana" w:hAnsi="Verdana"/>
          <w:b/>
        </w:rPr>
      </w:pPr>
      <w:r>
        <w:rPr>
          <w:rFonts w:ascii="Verdana" w:hAnsi="Verdana"/>
          <w:b/>
        </w:rPr>
        <w:t xml:space="preserve">         Za Sprzedawcę                                                                  Za Kupującego</w:t>
      </w:r>
    </w:p>
    <w:p w14:paraId="295A2815" w14:textId="77777777" w:rsidR="006322BF" w:rsidRDefault="006322BF" w:rsidP="006322BF">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02C06EAC" w14:textId="77777777" w:rsidR="006322BF" w:rsidRDefault="006322BF" w:rsidP="006322BF">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B626313" w14:textId="77777777" w:rsidR="006322BF" w:rsidRDefault="006322BF" w:rsidP="006322BF">
      <w:pPr>
        <w:pStyle w:val="Zwykytekst"/>
        <w:tabs>
          <w:tab w:val="left" w:pos="7050"/>
        </w:tabs>
        <w:rPr>
          <w:rFonts w:ascii="Verdana" w:hAnsi="Verdana" w:cs="Times New Roman"/>
          <w:i/>
          <w:iCs/>
          <w:lang w:val="pl-PL"/>
        </w:rPr>
      </w:pPr>
    </w:p>
    <w:p w14:paraId="787F9848" w14:textId="77777777" w:rsidR="006322BF" w:rsidRDefault="006322BF" w:rsidP="006322BF">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520204D5" w14:textId="77777777" w:rsidR="006322BF" w:rsidRDefault="006322BF" w:rsidP="006322BF">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328030D4" w14:textId="77777777" w:rsidR="006322BF" w:rsidRDefault="006322BF" w:rsidP="006322BF">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7ADDF97F" w14:textId="77777777" w:rsidR="006322BF" w:rsidRDefault="006322BF" w:rsidP="006322BF">
      <w:pPr>
        <w:widowControl w:val="0"/>
        <w:autoSpaceDE w:val="0"/>
        <w:autoSpaceDN w:val="0"/>
        <w:jc w:val="right"/>
        <w:textAlignment w:val="baseline"/>
        <w:rPr>
          <w:rFonts w:ascii="Verdana" w:hAnsi="Verdana" w:cs="Arial"/>
          <w:lang w:val="pl-PL"/>
        </w:rPr>
      </w:pPr>
    </w:p>
    <w:p w14:paraId="30B97E17" w14:textId="77777777" w:rsidR="006322BF" w:rsidRDefault="006322BF" w:rsidP="006322BF">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5727030F" w14:textId="77777777" w:rsidR="006322BF" w:rsidRDefault="006322BF" w:rsidP="006322BF">
      <w:pPr>
        <w:widowControl w:val="0"/>
        <w:autoSpaceDE w:val="0"/>
        <w:autoSpaceDN w:val="0"/>
        <w:jc w:val="both"/>
        <w:textAlignment w:val="baseline"/>
        <w:rPr>
          <w:rFonts w:ascii="Verdana" w:hAnsi="Verdana" w:cs="Arial"/>
          <w:lang w:val="pl-PL"/>
        </w:rPr>
      </w:pPr>
    </w:p>
    <w:p w14:paraId="0EAD33F7" w14:textId="77777777" w:rsidR="006322BF" w:rsidRDefault="006322BF" w:rsidP="006322BF">
      <w:pPr>
        <w:widowControl w:val="0"/>
        <w:autoSpaceDE w:val="0"/>
        <w:autoSpaceDN w:val="0"/>
        <w:jc w:val="both"/>
        <w:textAlignment w:val="baseline"/>
        <w:rPr>
          <w:rFonts w:ascii="Verdana" w:hAnsi="Verdana" w:cs="Arial"/>
          <w:lang w:val="pl-PL"/>
        </w:rPr>
      </w:pPr>
    </w:p>
    <w:p w14:paraId="25AF3238" w14:textId="77777777" w:rsidR="006322BF" w:rsidRDefault="006322BF" w:rsidP="006322BF">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4D265D9E" w14:textId="77777777" w:rsidR="006322BF" w:rsidRDefault="006322BF" w:rsidP="006322BF">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53E256FB" w14:textId="77777777" w:rsidR="006322BF" w:rsidRDefault="006322BF" w:rsidP="006322BF">
      <w:pPr>
        <w:widowControl w:val="0"/>
        <w:autoSpaceDE w:val="0"/>
        <w:autoSpaceDN w:val="0"/>
        <w:textAlignment w:val="baseline"/>
        <w:rPr>
          <w:rFonts w:ascii="Verdana" w:hAnsi="Verdana" w:cs="Segoe UI"/>
          <w:lang w:val="pl-PL"/>
        </w:rPr>
      </w:pPr>
    </w:p>
    <w:p w14:paraId="2D2FBA32" w14:textId="77777777" w:rsidR="006322BF" w:rsidRDefault="006322BF" w:rsidP="006322BF">
      <w:pPr>
        <w:widowControl w:val="0"/>
        <w:autoSpaceDE w:val="0"/>
        <w:autoSpaceDN w:val="0"/>
        <w:jc w:val="both"/>
        <w:textAlignment w:val="baseline"/>
        <w:rPr>
          <w:rFonts w:ascii="Verdana" w:hAnsi="Verdana" w:cs="Arial"/>
          <w:lang w:val="pl-PL"/>
        </w:rPr>
      </w:pPr>
      <w:r>
        <w:rPr>
          <w:rFonts w:ascii="Verdana" w:hAnsi="Verdana" w:cs="Arial"/>
          <w:lang w:val="pl-PL"/>
        </w:rPr>
        <w:t>.....................................…</w:t>
      </w:r>
    </w:p>
    <w:p w14:paraId="1B06CFEE" w14:textId="77777777" w:rsidR="006322BF" w:rsidRDefault="006322BF" w:rsidP="006322BF">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6F63A70A" w14:textId="77777777" w:rsidR="006322BF" w:rsidRDefault="006322BF" w:rsidP="006322BF">
      <w:pPr>
        <w:widowControl w:val="0"/>
        <w:autoSpaceDE w:val="0"/>
        <w:autoSpaceDN w:val="0"/>
        <w:spacing w:before="90"/>
        <w:ind w:left="115" w:right="110"/>
        <w:jc w:val="both"/>
        <w:outlineLvl w:val="0"/>
        <w:rPr>
          <w:rFonts w:ascii="Verdana" w:eastAsia="Verdana" w:hAnsi="Verdana" w:cs="Verdana"/>
          <w:b/>
          <w:bCs/>
          <w:lang w:val="pl-PL" w:eastAsia="en-US"/>
        </w:rPr>
      </w:pPr>
    </w:p>
    <w:p w14:paraId="5D0C12B5"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33368F22" w14:textId="77777777" w:rsidR="006322BF" w:rsidRDefault="006322BF" w:rsidP="006322BF">
      <w:pPr>
        <w:widowControl w:val="0"/>
        <w:autoSpaceDE w:val="0"/>
        <w:autoSpaceDN w:val="0"/>
        <w:jc w:val="center"/>
        <w:textAlignment w:val="baseline"/>
        <w:rPr>
          <w:rFonts w:ascii="Verdana" w:hAnsi="Verdana" w:cs="Arial"/>
          <w:b/>
          <w:bCs/>
          <w:lang w:val="pl-PL"/>
        </w:rPr>
      </w:pPr>
    </w:p>
    <w:p w14:paraId="4F1DDBF9" w14:textId="77777777" w:rsidR="006322BF" w:rsidRDefault="006322BF" w:rsidP="006322BF">
      <w:pPr>
        <w:widowControl w:val="0"/>
        <w:autoSpaceDE w:val="0"/>
        <w:autoSpaceDN w:val="0"/>
        <w:jc w:val="center"/>
        <w:textAlignment w:val="baseline"/>
        <w:rPr>
          <w:rFonts w:ascii="Verdana" w:hAnsi="Verdana" w:cs="Arial"/>
          <w:b/>
          <w:bCs/>
          <w:lang w:val="pl-PL"/>
        </w:rPr>
      </w:pPr>
    </w:p>
    <w:p w14:paraId="478CCA61" w14:textId="77777777" w:rsidR="006322BF" w:rsidRDefault="006322BF" w:rsidP="006322BF">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7F3CCCCB" w14:textId="77777777" w:rsidR="006322BF" w:rsidRDefault="006322BF" w:rsidP="006322BF">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5A89749E" w14:textId="77777777" w:rsidR="006322BF" w:rsidRDefault="006322BF" w:rsidP="006322BF">
      <w:pPr>
        <w:widowControl w:val="0"/>
        <w:autoSpaceDE w:val="0"/>
        <w:autoSpaceDN w:val="0"/>
        <w:jc w:val="center"/>
        <w:textAlignment w:val="baseline"/>
        <w:rPr>
          <w:rFonts w:ascii="Verdana" w:hAnsi="Verdana" w:cs="Arial"/>
          <w:b/>
          <w:bCs/>
          <w:lang w:val="pl-PL"/>
        </w:rPr>
      </w:pPr>
    </w:p>
    <w:p w14:paraId="664BA863" w14:textId="77777777" w:rsidR="006322BF" w:rsidRDefault="006322BF" w:rsidP="006322BF">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7F87D9BE" w14:textId="77777777" w:rsidR="006322BF" w:rsidRDefault="006322BF" w:rsidP="006322B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19B950ED" w14:textId="77777777" w:rsidR="006322BF" w:rsidRDefault="006322BF" w:rsidP="006322B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75625429" w14:textId="77777777" w:rsidR="006322BF" w:rsidRDefault="006322BF" w:rsidP="006322BF">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58438E59" w14:textId="77777777" w:rsidR="006322BF" w:rsidRDefault="006322BF" w:rsidP="006322BF">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32B8C413" w14:textId="77777777" w:rsidR="006322BF" w:rsidRDefault="006322BF" w:rsidP="006322BF">
      <w:pPr>
        <w:spacing w:after="200" w:line="276" w:lineRule="auto"/>
        <w:ind w:left="780"/>
        <w:contextualSpacing/>
        <w:textAlignment w:val="baseline"/>
        <w:rPr>
          <w:rFonts w:ascii="Verdana" w:hAnsi="Verdana" w:cs="Arial"/>
          <w:lang w:val="pl-PL"/>
        </w:rPr>
      </w:pPr>
    </w:p>
    <w:p w14:paraId="7546DB46" w14:textId="77777777" w:rsidR="006322BF" w:rsidRDefault="006322BF" w:rsidP="006322BF">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3A570C7C"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3886B4DC"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22D51E29"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64F2D43F" w14:textId="77777777" w:rsidR="006322BF" w:rsidRDefault="006322BF" w:rsidP="006322BF">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6322BF" w:rsidRPr="0085535A" w14:paraId="12FDA6AB" w14:textId="77777777" w:rsidTr="006322BF">
        <w:tc>
          <w:tcPr>
            <w:tcW w:w="4105" w:type="dxa"/>
            <w:hideMark/>
          </w:tcPr>
          <w:p w14:paraId="52C56E6B" w14:textId="77777777" w:rsidR="006322BF" w:rsidRDefault="006322BF">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7B29F089" w14:textId="77777777" w:rsidR="006322BF" w:rsidRDefault="006322BF">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27EF9B01" w14:textId="77777777" w:rsidR="006322BF" w:rsidRDefault="006322BF" w:rsidP="006322BF">
      <w:pPr>
        <w:spacing w:line="360" w:lineRule="auto"/>
        <w:jc w:val="both"/>
        <w:rPr>
          <w:rFonts w:ascii="Verdana" w:eastAsia="Calibri" w:hAnsi="Verdana" w:cs="Arial"/>
          <w:color w:val="222A35"/>
          <w:lang w:val="pl-PL" w:eastAsia="x-none"/>
        </w:rPr>
      </w:pPr>
    </w:p>
    <w:p w14:paraId="2E1A47A3" w14:textId="77777777" w:rsidR="006322BF" w:rsidRDefault="006322BF" w:rsidP="006322BF">
      <w:pPr>
        <w:widowControl w:val="0"/>
        <w:autoSpaceDE w:val="0"/>
        <w:autoSpaceDN w:val="0"/>
        <w:spacing w:line="360" w:lineRule="auto"/>
        <w:rPr>
          <w:rFonts w:ascii="Verdana" w:eastAsia="Verdana" w:hAnsi="Verdana" w:cs="Arial"/>
          <w:color w:val="222A35"/>
          <w:lang w:val="pl-PL" w:eastAsia="x-none"/>
        </w:rPr>
      </w:pPr>
    </w:p>
    <w:p w14:paraId="413AFCA0"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0EFA59C0"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3551C323"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1CB7EBE3"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56E11298"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139334BA"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115A7F71" w14:textId="77777777" w:rsidR="006322BF" w:rsidRDefault="006322BF" w:rsidP="006322BF">
      <w:pPr>
        <w:widowControl w:val="0"/>
        <w:autoSpaceDE w:val="0"/>
        <w:autoSpaceDN w:val="0"/>
        <w:spacing w:before="90"/>
        <w:ind w:right="110"/>
        <w:jc w:val="both"/>
        <w:outlineLvl w:val="0"/>
        <w:rPr>
          <w:rFonts w:ascii="Verdana" w:eastAsia="Verdana" w:hAnsi="Verdana" w:cs="Verdana"/>
          <w:b/>
          <w:bCs/>
          <w:lang w:val="pl-PL" w:eastAsia="en-US"/>
        </w:rPr>
      </w:pPr>
    </w:p>
    <w:p w14:paraId="57D7CA8C" w14:textId="77777777" w:rsidR="006322BF" w:rsidRDefault="006322BF" w:rsidP="006322BF">
      <w:pPr>
        <w:pStyle w:val="Zwykytekst"/>
        <w:tabs>
          <w:tab w:val="left" w:pos="7050"/>
        </w:tabs>
        <w:rPr>
          <w:rFonts w:ascii="Verdana" w:hAnsi="Verdana" w:cs="Times New Roman"/>
          <w:i/>
          <w:iCs/>
          <w:lang w:val="pl-PL"/>
        </w:rPr>
      </w:pPr>
    </w:p>
    <w:p w14:paraId="0C82350E" w14:textId="77777777" w:rsidR="006322BF" w:rsidRDefault="006322BF" w:rsidP="006322BF">
      <w:pPr>
        <w:rPr>
          <w:lang w:val="pl-PL"/>
        </w:rPr>
      </w:pPr>
    </w:p>
    <w:p w14:paraId="7A3A058B" w14:textId="77777777" w:rsidR="00496551" w:rsidRPr="0085535A" w:rsidRDefault="00496551" w:rsidP="006322BF">
      <w:pPr>
        <w:rPr>
          <w:lang w:val="pl-PL"/>
        </w:rPr>
      </w:pPr>
    </w:p>
    <w:sectPr w:rsidR="00496551" w:rsidRPr="0085535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EA809" w14:textId="77777777" w:rsidR="00BB2627" w:rsidRDefault="00BB2627">
      <w:r>
        <w:separator/>
      </w:r>
    </w:p>
  </w:endnote>
  <w:endnote w:type="continuationSeparator" w:id="0">
    <w:p w14:paraId="2AF2C4A3" w14:textId="77777777" w:rsidR="00BB2627" w:rsidRDefault="00BB2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9B4F" w14:textId="77777777" w:rsidR="00CF184D" w:rsidRDefault="00CF184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64E51" w14:textId="77777777" w:rsidR="00CF184D" w:rsidRDefault="00CF184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EA897" w14:textId="77777777" w:rsidR="00CF184D" w:rsidRDefault="00CF18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38CD3" w14:textId="77777777" w:rsidR="00BB2627" w:rsidRDefault="00BB2627">
      <w:r>
        <w:separator/>
      </w:r>
    </w:p>
  </w:footnote>
  <w:footnote w:type="continuationSeparator" w:id="0">
    <w:p w14:paraId="20B55997" w14:textId="77777777" w:rsidR="00BB2627" w:rsidRDefault="00BB2627">
      <w:r>
        <w:continuationSeparator/>
      </w:r>
    </w:p>
  </w:footnote>
  <w:footnote w:id="1">
    <w:p w14:paraId="65AF8D44" w14:textId="77777777" w:rsidR="006322BF" w:rsidRDefault="006322BF" w:rsidP="006322B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ACB4CD6" w14:textId="77777777" w:rsidR="006322BF" w:rsidRDefault="006322BF" w:rsidP="006322B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44F6D23" w14:textId="77777777" w:rsidR="006322BF" w:rsidRDefault="006322BF" w:rsidP="006322B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1A7E73" w14:textId="77777777" w:rsidR="006322BF" w:rsidRDefault="006322BF" w:rsidP="006322B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71FE75" w14:textId="77777777" w:rsidR="006322BF" w:rsidRDefault="006322BF" w:rsidP="006322B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D3BB1EF" w14:textId="77777777" w:rsidR="006322BF" w:rsidRDefault="006322BF" w:rsidP="006322B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625F92A" w14:textId="77777777" w:rsidR="006322BF" w:rsidRDefault="006322BF" w:rsidP="006322B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9D483D7" w14:textId="77777777" w:rsidR="006322BF" w:rsidRDefault="006322BF" w:rsidP="006322B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8D2C92B" w14:textId="77777777" w:rsidR="006322BF" w:rsidRDefault="006322BF" w:rsidP="006322B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97C25F9" w14:textId="77777777" w:rsidR="006322BF" w:rsidRDefault="006322BF" w:rsidP="006322B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AC9B9DE" w14:textId="77777777" w:rsidR="006322BF" w:rsidRDefault="006322BF" w:rsidP="006322B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EC4F85" w14:textId="77777777" w:rsidR="006322BF" w:rsidRDefault="006322BF" w:rsidP="006322B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0FB35AF1" w14:textId="77777777" w:rsidR="006322BF" w:rsidRDefault="006322BF" w:rsidP="006322B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EB476D0" w14:textId="77777777" w:rsidR="006322BF" w:rsidRDefault="006322BF" w:rsidP="006322B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C3EEA4C" w14:textId="77777777" w:rsidR="006322BF" w:rsidRDefault="006322BF" w:rsidP="006322B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4AF2C45" w14:textId="77777777" w:rsidR="006322BF" w:rsidRDefault="006322BF" w:rsidP="006322B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F42118F" w14:textId="77777777" w:rsidR="006322BF" w:rsidRDefault="006322BF" w:rsidP="006322B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4A86128" w14:textId="77777777" w:rsidR="006322BF" w:rsidRDefault="006322BF" w:rsidP="006322B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AA41CF1" w14:textId="77777777" w:rsidR="006322BF" w:rsidRDefault="006322BF" w:rsidP="006322B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4F7021E" w14:textId="77777777" w:rsidR="006322BF" w:rsidRDefault="006322BF" w:rsidP="006322B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3193E6C" w14:textId="77777777" w:rsidR="006322BF" w:rsidRDefault="006322BF" w:rsidP="006322B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A7C8316" w14:textId="77777777" w:rsidR="006322BF" w:rsidRDefault="006322BF" w:rsidP="006322B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5BDB244" w14:textId="77777777" w:rsidR="006322BF" w:rsidRDefault="006322BF" w:rsidP="006322B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96CBB49" w14:textId="77777777" w:rsidR="006322BF" w:rsidRDefault="006322BF" w:rsidP="006322B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B59BE88" w14:textId="77777777" w:rsidR="006322BF" w:rsidRDefault="006322BF" w:rsidP="006322B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CEF272C" w14:textId="77777777" w:rsidR="006322BF" w:rsidRDefault="006322BF" w:rsidP="006322B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DBE8C90" w14:textId="77777777" w:rsidR="006322BF" w:rsidRDefault="006322BF" w:rsidP="006322B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2235864" w14:textId="77777777" w:rsidR="006322BF" w:rsidRDefault="006322BF" w:rsidP="006322B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102B345" w14:textId="77777777" w:rsidR="006322BF" w:rsidRDefault="006322BF" w:rsidP="006322B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FA427B9" w14:textId="77777777" w:rsidR="006322BF" w:rsidRDefault="006322BF" w:rsidP="006322B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0A515" w14:textId="77777777" w:rsidR="00CF184D" w:rsidRDefault="00CF18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59EF3" w14:textId="77777777" w:rsidR="00CF184D" w:rsidRDefault="00CF18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A2741" w14:textId="77777777" w:rsidR="00CF184D" w:rsidRDefault="00CF18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03981593">
    <w:abstractNumId w:val="19"/>
  </w:num>
  <w:num w:numId="2" w16cid:durableId="37867357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3407918">
    <w:abstractNumId w:val="29"/>
  </w:num>
  <w:num w:numId="4" w16cid:durableId="1406536879">
    <w:abstractNumId w:val="11"/>
  </w:num>
  <w:num w:numId="5" w16cid:durableId="1387534315">
    <w:abstractNumId w:val="30"/>
  </w:num>
  <w:num w:numId="6" w16cid:durableId="1636326050">
    <w:abstractNumId w:val="32"/>
  </w:num>
  <w:num w:numId="7" w16cid:durableId="815806335">
    <w:abstractNumId w:val="35"/>
  </w:num>
  <w:num w:numId="8" w16cid:durableId="275142287">
    <w:abstractNumId w:val="25"/>
  </w:num>
  <w:num w:numId="9" w16cid:durableId="858397010">
    <w:abstractNumId w:val="39"/>
  </w:num>
  <w:num w:numId="10" w16cid:durableId="1468008767">
    <w:abstractNumId w:val="27"/>
  </w:num>
  <w:num w:numId="11" w16cid:durableId="432095534">
    <w:abstractNumId w:val="6"/>
  </w:num>
  <w:num w:numId="12" w16cid:durableId="153910451">
    <w:abstractNumId w:val="10"/>
  </w:num>
  <w:num w:numId="13" w16cid:durableId="2022582711">
    <w:abstractNumId w:val="14"/>
  </w:num>
  <w:num w:numId="14" w16cid:durableId="930360687">
    <w:abstractNumId w:val="40"/>
  </w:num>
  <w:num w:numId="15" w16cid:durableId="1494444979">
    <w:abstractNumId w:val="13"/>
  </w:num>
  <w:num w:numId="16" w16cid:durableId="1134639167">
    <w:abstractNumId w:val="9"/>
  </w:num>
  <w:num w:numId="17" w16cid:durableId="249126058">
    <w:abstractNumId w:val="37"/>
  </w:num>
  <w:num w:numId="18" w16cid:durableId="1645890319">
    <w:abstractNumId w:val="28"/>
  </w:num>
  <w:num w:numId="19" w16cid:durableId="658076219">
    <w:abstractNumId w:val="23"/>
  </w:num>
  <w:num w:numId="20" w16cid:durableId="2138840146">
    <w:abstractNumId w:val="26"/>
  </w:num>
  <w:num w:numId="21" w16cid:durableId="423232757">
    <w:abstractNumId w:val="20"/>
  </w:num>
  <w:num w:numId="22" w16cid:durableId="223101365">
    <w:abstractNumId w:val="0"/>
  </w:num>
  <w:num w:numId="23" w16cid:durableId="2077705607">
    <w:abstractNumId w:val="38"/>
  </w:num>
  <w:num w:numId="24" w16cid:durableId="476655348">
    <w:abstractNumId w:val="18"/>
  </w:num>
  <w:num w:numId="25" w16cid:durableId="365448194">
    <w:abstractNumId w:val="3"/>
  </w:num>
  <w:num w:numId="26" w16cid:durableId="1371297066">
    <w:abstractNumId w:val="31"/>
  </w:num>
  <w:num w:numId="27" w16cid:durableId="16613459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237239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96974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4157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13343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83778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33605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9532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66489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393006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455544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467693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843599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578147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79281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772850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970678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439822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982640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0154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7112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187919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2627"/>
    <w:rsid w:val="000033EA"/>
    <w:rsid w:val="0002467C"/>
    <w:rsid w:val="00040A7A"/>
    <w:rsid w:val="000936CA"/>
    <w:rsid w:val="00097182"/>
    <w:rsid w:val="000B1A00"/>
    <w:rsid w:val="000C0F66"/>
    <w:rsid w:val="001764D4"/>
    <w:rsid w:val="001F341B"/>
    <w:rsid w:val="002430FD"/>
    <w:rsid w:val="00267340"/>
    <w:rsid w:val="00275C59"/>
    <w:rsid w:val="00337165"/>
    <w:rsid w:val="00343EB5"/>
    <w:rsid w:val="003974EB"/>
    <w:rsid w:val="003C6167"/>
    <w:rsid w:val="003F1749"/>
    <w:rsid w:val="00496551"/>
    <w:rsid w:val="004A692C"/>
    <w:rsid w:val="004C4EC3"/>
    <w:rsid w:val="00512FD2"/>
    <w:rsid w:val="00523F87"/>
    <w:rsid w:val="00593CEB"/>
    <w:rsid w:val="005C6D38"/>
    <w:rsid w:val="005D2104"/>
    <w:rsid w:val="00614C95"/>
    <w:rsid w:val="006322BF"/>
    <w:rsid w:val="00660027"/>
    <w:rsid w:val="0069339E"/>
    <w:rsid w:val="006F51B5"/>
    <w:rsid w:val="006F7905"/>
    <w:rsid w:val="00714F51"/>
    <w:rsid w:val="00731F6E"/>
    <w:rsid w:val="007A2EF1"/>
    <w:rsid w:val="007B00D4"/>
    <w:rsid w:val="007D703B"/>
    <w:rsid w:val="00800261"/>
    <w:rsid w:val="00841B63"/>
    <w:rsid w:val="0085535A"/>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B2627"/>
    <w:rsid w:val="00BD0C12"/>
    <w:rsid w:val="00BD5E3D"/>
    <w:rsid w:val="00C07E7C"/>
    <w:rsid w:val="00C12A61"/>
    <w:rsid w:val="00C14141"/>
    <w:rsid w:val="00C2196F"/>
    <w:rsid w:val="00C23E95"/>
    <w:rsid w:val="00C74D2A"/>
    <w:rsid w:val="00C923E8"/>
    <w:rsid w:val="00C93478"/>
    <w:rsid w:val="00CD12B0"/>
    <w:rsid w:val="00CF184D"/>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3E768"/>
  <w15:chartTrackingRefBased/>
  <w15:docId w15:val="{5AB6812E-81DE-4AD1-8FA9-9822F6E9A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322B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64365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3273</Words>
  <Characters>21737</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Dorota Achrem-Achremowicz</cp:lastModifiedBy>
  <cp:revision>2</cp:revision>
  <cp:lastPrinted>2022-08-25T08:12:00Z</cp:lastPrinted>
  <dcterms:created xsi:type="dcterms:W3CDTF">2022-08-25T08:16:00Z</dcterms:created>
  <dcterms:modified xsi:type="dcterms:W3CDTF">2022-08-25T08:16:00Z</dcterms:modified>
</cp:coreProperties>
</file>