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D6EE4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253FF3E" w14:textId="77777777" w:rsidR="008D2AB8" w:rsidRDefault="001576DF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DC61F0">
        <w:rPr>
          <w:b/>
          <w:sz w:val="28"/>
          <w:szCs w:val="30"/>
        </w:rPr>
        <w:t>FORMULARZ OFERTY</w:t>
      </w:r>
    </w:p>
    <w:p w14:paraId="6B739BE7" w14:textId="77777777" w:rsidR="001576DF" w:rsidRDefault="001576DF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D30D778" w14:textId="77777777" w:rsidR="001576DF" w:rsidRPr="00DC61F0" w:rsidRDefault="001576DF" w:rsidP="001576DF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NAZWA WYKONAWCY:……………………………………………………………………..</w:t>
      </w:r>
    </w:p>
    <w:p w14:paraId="65C6EC62" w14:textId="77777777" w:rsidR="001576DF" w:rsidRPr="00DC61F0" w:rsidRDefault="001576DF" w:rsidP="001576DF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B676AFB" w14:textId="77777777" w:rsidR="001576DF" w:rsidRPr="00DC61F0" w:rsidRDefault="001576DF" w:rsidP="001576DF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ADRES:…………………………………………………………………………………………</w:t>
      </w:r>
    </w:p>
    <w:p w14:paraId="697FF0EE" w14:textId="77777777" w:rsidR="001576DF" w:rsidRPr="00DC61F0" w:rsidRDefault="001576DF" w:rsidP="001576DF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WOJEWÓDZTWO ……………………………..........................................................................</w:t>
      </w:r>
    </w:p>
    <w:p w14:paraId="6C4ABAD1" w14:textId="77777777" w:rsidR="001576DF" w:rsidRPr="00DC61F0" w:rsidRDefault="001576DF" w:rsidP="001576D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TEL.</w:t>
      </w:r>
      <w:r w:rsidRPr="00DC61F0">
        <w:rPr>
          <w:sz w:val="22"/>
        </w:rPr>
        <w:t>……………………………………………………………………………………………..</w:t>
      </w:r>
    </w:p>
    <w:p w14:paraId="09EDD466" w14:textId="77777777" w:rsidR="001576DF" w:rsidRPr="00DC61F0" w:rsidRDefault="001576DF" w:rsidP="001576D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 xml:space="preserve">FAX </w:t>
      </w:r>
      <w:r w:rsidRPr="00DC61F0">
        <w:rPr>
          <w:sz w:val="22"/>
        </w:rPr>
        <w:t>…………………………………………………………………………………………….</w:t>
      </w:r>
    </w:p>
    <w:p w14:paraId="03F9F2E6" w14:textId="77777777" w:rsidR="001576DF" w:rsidRPr="00DC61F0" w:rsidRDefault="001576DF" w:rsidP="001576D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E-MAIL………………………………………………………………………………………….</w:t>
      </w:r>
    </w:p>
    <w:p w14:paraId="26E80A9E" w14:textId="77777777" w:rsidR="001576DF" w:rsidRPr="00DC61F0" w:rsidRDefault="001576DF" w:rsidP="001576DF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  <w:lang w:val="de-DE"/>
        </w:rPr>
        <w:t xml:space="preserve">NIP…………………………………. </w:t>
      </w:r>
      <w:r w:rsidRPr="00DC61F0">
        <w:rPr>
          <w:sz w:val="22"/>
        </w:rPr>
        <w:t>REGON:………………………………………………...</w:t>
      </w:r>
    </w:p>
    <w:p w14:paraId="2EEC178E" w14:textId="77777777" w:rsidR="00985ECA" w:rsidRDefault="001576DF" w:rsidP="001576DF">
      <w:pPr>
        <w:spacing w:line="360" w:lineRule="auto"/>
        <w:rPr>
          <w:sz w:val="22"/>
        </w:rPr>
      </w:pPr>
      <w:r w:rsidRPr="00DC61F0">
        <w:rPr>
          <w:sz w:val="22"/>
        </w:rPr>
        <w:t>BANK/ NR KONTA ……………………………………………………………………………</w:t>
      </w:r>
    </w:p>
    <w:p w14:paraId="3250795B" w14:textId="77777777" w:rsidR="008D2AB8" w:rsidRDefault="008D2AB8" w:rsidP="001576DF">
      <w:pPr>
        <w:spacing w:line="360" w:lineRule="auto"/>
      </w:pPr>
      <w:r>
        <w:t>Do: Nazwa i siedziba Zamawiającego:</w:t>
      </w:r>
    </w:p>
    <w:p w14:paraId="544C5892" w14:textId="77777777" w:rsidR="004F3F78" w:rsidRPr="004F3F78" w:rsidRDefault="004F3F78" w:rsidP="008D2AB8">
      <w:pPr>
        <w:ind w:right="-110"/>
        <w:rPr>
          <w:b/>
        </w:rPr>
      </w:pPr>
      <w:r w:rsidRPr="004F3F78">
        <w:rPr>
          <w:b/>
        </w:rPr>
        <w:t>Akademia Górniczo - Hutnicza</w:t>
      </w:r>
    </w:p>
    <w:p w14:paraId="0FEEC1F1" w14:textId="77777777" w:rsidR="004F3F78" w:rsidRPr="004F3F78" w:rsidRDefault="004F3F78" w:rsidP="008D2AB8">
      <w:pPr>
        <w:ind w:right="-110"/>
        <w:rPr>
          <w:b/>
        </w:rPr>
      </w:pPr>
      <w:r w:rsidRPr="004F3F78">
        <w:rPr>
          <w:b/>
        </w:rPr>
        <w:t>im. Stanisława Staszica w Krakowie</w:t>
      </w:r>
    </w:p>
    <w:p w14:paraId="5592F96A" w14:textId="77777777" w:rsidR="008D2AB8" w:rsidRDefault="004F3F78" w:rsidP="008D2AB8">
      <w:pPr>
        <w:ind w:right="-110"/>
        <w:rPr>
          <w:b/>
        </w:rPr>
      </w:pPr>
      <w:r w:rsidRPr="004F3F78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02774090" w14:textId="77777777" w:rsidR="008D2AB8" w:rsidRDefault="004F3F78" w:rsidP="008D2AB8">
      <w:pPr>
        <w:ind w:right="-110"/>
        <w:rPr>
          <w:b/>
        </w:rPr>
      </w:pPr>
      <w:r w:rsidRPr="004F3F78">
        <w:rPr>
          <w:b/>
        </w:rPr>
        <w:t>Al. Mickiewicza</w:t>
      </w:r>
      <w:r w:rsidR="008D2AB8">
        <w:rPr>
          <w:b/>
        </w:rPr>
        <w:t xml:space="preserve"> </w:t>
      </w:r>
      <w:r w:rsidRPr="004F3F78">
        <w:rPr>
          <w:b/>
        </w:rPr>
        <w:t>30</w:t>
      </w:r>
      <w:r w:rsidR="008D2AB8">
        <w:rPr>
          <w:b/>
        </w:rPr>
        <w:t xml:space="preserve"> </w:t>
      </w:r>
    </w:p>
    <w:p w14:paraId="33F47AC0" w14:textId="77777777" w:rsidR="008D2AB8" w:rsidRDefault="004F3F78" w:rsidP="008D2AB8">
      <w:pPr>
        <w:rPr>
          <w:b/>
        </w:rPr>
      </w:pPr>
      <w:r w:rsidRPr="004F3F78">
        <w:rPr>
          <w:b/>
        </w:rPr>
        <w:t>30-059</w:t>
      </w:r>
      <w:r w:rsidR="008D2AB8">
        <w:rPr>
          <w:b/>
        </w:rPr>
        <w:t xml:space="preserve"> </w:t>
      </w:r>
      <w:r w:rsidRPr="004F3F78">
        <w:rPr>
          <w:b/>
        </w:rPr>
        <w:t>Kraków</w:t>
      </w:r>
      <w:r w:rsidR="008D2AB8">
        <w:rPr>
          <w:b/>
        </w:rPr>
        <w:t xml:space="preserve">,  </w:t>
      </w:r>
    </w:p>
    <w:p w14:paraId="4515F88F" w14:textId="77777777" w:rsidR="008D2AB8" w:rsidRDefault="008D2AB8" w:rsidP="008D2AB8">
      <w:pPr>
        <w:ind w:firstLine="3969"/>
        <w:rPr>
          <w:b/>
        </w:rPr>
      </w:pPr>
    </w:p>
    <w:p w14:paraId="76ED6A80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F5DC0" w:rsidRPr="00AF5DC0">
        <w:rPr>
          <w:b/>
          <w:bCs/>
          <w:iCs/>
        </w:rPr>
        <w:t xml:space="preserve">dostawa 2 sztuk tensometrycznych wzmacniaczy pomiarowych typu </w:t>
      </w:r>
      <w:proofErr w:type="spellStart"/>
      <w:r w:rsidR="00AF5DC0" w:rsidRPr="00AF5DC0">
        <w:rPr>
          <w:b/>
          <w:bCs/>
          <w:iCs/>
        </w:rPr>
        <w:t>QuantumX</w:t>
      </w:r>
      <w:proofErr w:type="spellEnd"/>
      <w:r w:rsidR="00AF5DC0" w:rsidRPr="00AF5DC0">
        <w:rPr>
          <w:b/>
          <w:bCs/>
          <w:iCs/>
        </w:rPr>
        <w:t>, model MX840B w ramach likwidacji szkody ubezpieczeniowej - nr szkody KR50/7585/21 - KC-zp.272-467/22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0D1BA791" w14:textId="77777777" w:rsidR="008D2AB8" w:rsidRDefault="008D2AB8" w:rsidP="008D2AB8">
      <w:pPr>
        <w:tabs>
          <w:tab w:val="right" w:pos="9000"/>
        </w:tabs>
      </w:pPr>
    </w:p>
    <w:p w14:paraId="78F80AE9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AF5DC0">
        <w:rPr>
          <w:b/>
        </w:rPr>
        <w:t xml:space="preserve"> za całość przedmiotu zamówienia</w:t>
      </w:r>
      <w:r>
        <w:rPr>
          <w:b/>
        </w:rPr>
        <w:t>: ........................................................</w:t>
      </w:r>
      <w:r w:rsidR="00AF5DC0">
        <w:rPr>
          <w:b/>
        </w:rPr>
        <w:t xml:space="preserve"> </w:t>
      </w:r>
      <w:r>
        <w:rPr>
          <w:b/>
        </w:rPr>
        <w:t>PLN</w:t>
      </w:r>
    </w:p>
    <w:p w14:paraId="5EC79769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2A088045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AF5DC0">
        <w:rPr>
          <w:b/>
        </w:rPr>
        <w:t xml:space="preserve"> za całość przedmiotu zamówienia</w:t>
      </w:r>
      <w:r>
        <w:rPr>
          <w:b/>
        </w:rPr>
        <w:t>: ......................................................</w:t>
      </w:r>
      <w:r w:rsidR="00AF5DC0">
        <w:rPr>
          <w:b/>
        </w:rPr>
        <w:t xml:space="preserve"> </w:t>
      </w:r>
      <w:r>
        <w:rPr>
          <w:b/>
        </w:rPr>
        <w:t>PLN</w:t>
      </w:r>
    </w:p>
    <w:p w14:paraId="232DAAD7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29FFB06E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512039E3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C598FB5" w14:textId="77777777"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14:paraId="72EAEF36" w14:textId="3C674BBA" w:rsidR="00FE545C" w:rsidRDefault="00FE545C" w:rsidP="008D2AB8">
      <w:pPr>
        <w:pStyle w:val="Tekstpodstawowy"/>
      </w:pPr>
      <w:r>
        <w:t>producent/model zaoferowan</w:t>
      </w:r>
      <w:r w:rsidR="00AF5DC0">
        <w:t>ych</w:t>
      </w:r>
      <w:r w:rsidR="00702612">
        <w:t xml:space="preserve"> </w:t>
      </w:r>
      <w:r w:rsidR="00AF5DC0">
        <w:t xml:space="preserve"> wzmacniaczy</w:t>
      </w:r>
      <w:r w:rsidRPr="00FE545C">
        <w:rPr>
          <w:b w:val="0"/>
        </w:rPr>
        <w:t>………………………………………..</w:t>
      </w:r>
    </w:p>
    <w:p w14:paraId="22463459" w14:textId="77777777" w:rsidR="00702612" w:rsidRDefault="00702612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Nazwa zaoferowanego oprogramowania: ………………………</w:t>
      </w:r>
    </w:p>
    <w:p w14:paraId="39E7F05D" w14:textId="3AD7CAFD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="00AF5DC0">
        <w:rPr>
          <w:b/>
        </w:rPr>
        <w:t xml:space="preserve"> </w:t>
      </w:r>
      <w:r w:rsidRPr="00FB1B4F">
        <w:t>……</w:t>
      </w:r>
      <w:r w:rsidR="00AF5DC0">
        <w:t xml:space="preserve"> </w:t>
      </w:r>
      <w:r w:rsidR="00F47391">
        <w:t>tygo</w:t>
      </w:r>
      <w:r w:rsidR="00AF5DC0">
        <w:t>dni od daty podpisania umowy</w:t>
      </w:r>
      <w:r w:rsidR="00F47391">
        <w:t xml:space="preserve"> </w:t>
      </w:r>
      <w:r w:rsidR="00F47391" w:rsidRPr="00F47391">
        <w:rPr>
          <w:highlight w:val="yellow"/>
        </w:rPr>
        <w:t>(kryterium oceny ofert)</w:t>
      </w:r>
    </w:p>
    <w:p w14:paraId="11FD0278" w14:textId="7777777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F47391">
        <w:t>…..</w:t>
      </w:r>
      <w:r w:rsidR="00AF5DC0">
        <w:t xml:space="preserve"> miesięcy </w:t>
      </w:r>
    </w:p>
    <w:p w14:paraId="3254718A" w14:textId="77777777" w:rsidR="008D2AB8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C947A98" w14:textId="77777777" w:rsidR="001576DF" w:rsidRPr="00FE545C" w:rsidRDefault="001576DF" w:rsidP="008D2AB8">
      <w:pPr>
        <w:tabs>
          <w:tab w:val="left" w:pos="426"/>
        </w:tabs>
        <w:spacing w:after="120"/>
        <w:jc w:val="both"/>
        <w:rPr>
          <w:b/>
          <w:sz w:val="22"/>
        </w:rPr>
      </w:pPr>
    </w:p>
    <w:p w14:paraId="173013A8" w14:textId="77777777" w:rsidR="001576DF" w:rsidRPr="00DC61F0" w:rsidRDefault="001576DF" w:rsidP="001576DF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DC61F0">
        <w:rPr>
          <w:b/>
          <w:sz w:val="22"/>
        </w:rPr>
        <w:lastRenderedPageBreak/>
        <w:t xml:space="preserve">Termin płatności: </w:t>
      </w:r>
      <w:r w:rsidRPr="00DC61F0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A6EC004" w14:textId="77777777" w:rsidR="001576DF" w:rsidRPr="00DC61F0" w:rsidRDefault="001576DF" w:rsidP="001576DF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75C924D4" w14:textId="77777777" w:rsidR="001576DF" w:rsidRPr="00DC61F0" w:rsidRDefault="001576DF" w:rsidP="001576DF">
      <w:pPr>
        <w:rPr>
          <w:b/>
          <w:sz w:val="22"/>
          <w:szCs w:val="22"/>
          <w:u w:val="single"/>
        </w:rPr>
      </w:pPr>
      <w:r w:rsidRPr="00DC61F0">
        <w:rPr>
          <w:b/>
          <w:sz w:val="22"/>
          <w:szCs w:val="22"/>
          <w:u w:val="single"/>
        </w:rPr>
        <w:t>Jednocześnie oświadczamy, że:</w:t>
      </w:r>
    </w:p>
    <w:p w14:paraId="4096CEE1" w14:textId="77777777" w:rsidR="001576DF" w:rsidRPr="00DC61F0" w:rsidRDefault="001576DF" w:rsidP="001576D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48B5CEF" w14:textId="77777777" w:rsidR="001576DF" w:rsidRPr="00970361" w:rsidRDefault="001576DF" w:rsidP="001576D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DC61F0">
        <w:rPr>
          <w:color w:val="000000"/>
          <w:sz w:val="22"/>
          <w:szCs w:val="22"/>
        </w:rPr>
        <w:t xml:space="preserve"> i nie wnosimy do </w:t>
      </w:r>
      <w:r w:rsidRPr="00970361">
        <w:rPr>
          <w:color w:val="000000"/>
          <w:sz w:val="22"/>
          <w:szCs w:val="22"/>
        </w:rPr>
        <w:t>nich żadnych zastrzeżeń.</w:t>
      </w:r>
    </w:p>
    <w:p w14:paraId="21793CCE" w14:textId="77777777" w:rsidR="001576DF" w:rsidRPr="00DC61F0" w:rsidRDefault="001576DF" w:rsidP="001576DF">
      <w:pPr>
        <w:numPr>
          <w:ilvl w:val="0"/>
          <w:numId w:val="1"/>
        </w:numPr>
        <w:jc w:val="both"/>
        <w:rPr>
          <w:sz w:val="22"/>
          <w:szCs w:val="22"/>
        </w:rPr>
      </w:pPr>
      <w:r w:rsidRPr="00970361">
        <w:rPr>
          <w:sz w:val="22"/>
          <w:szCs w:val="22"/>
        </w:rPr>
        <w:t>Oświadczam, że wypełniłem obowiązki informacyjne przewidziane w art. 13 lub art. 14 RODO* wobec osób fizycznych, od których dane osobowe</w:t>
      </w:r>
      <w:r w:rsidRPr="00DC61F0">
        <w:rPr>
          <w:sz w:val="22"/>
          <w:szCs w:val="22"/>
        </w:rPr>
        <w:t xml:space="preserve"> bezpośrednio lub pośrednio pozyskałem w celu ubiegania się o udzielenie zamówienia publicznego w niniejszym postępowaniu.* * </w:t>
      </w:r>
    </w:p>
    <w:p w14:paraId="431E679A" w14:textId="77777777" w:rsidR="001576DF" w:rsidRPr="00DC61F0" w:rsidRDefault="001576DF" w:rsidP="001576DF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07964B4" w14:textId="77777777" w:rsidR="001576DF" w:rsidRPr="00DC61F0" w:rsidRDefault="001576DF" w:rsidP="001576DF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C18F421" w14:textId="77777777" w:rsidR="001576DF" w:rsidRPr="00DC61F0" w:rsidRDefault="001576DF" w:rsidP="001576D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576DF" w:rsidRPr="00DC61F0" w14:paraId="06BC4B76" w14:textId="77777777" w:rsidTr="001D0D8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5A6C4E" w14:textId="77777777" w:rsidR="001576DF" w:rsidRPr="00DC61F0" w:rsidRDefault="001576DF" w:rsidP="001D0D8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F9DB3B" w14:textId="77777777" w:rsidR="001576DF" w:rsidRPr="00DC61F0" w:rsidRDefault="001576DF" w:rsidP="001D0D8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14:paraId="4B5C39AE" w14:textId="77777777" w:rsidR="001576DF" w:rsidRPr="00DC61F0" w:rsidRDefault="001576DF" w:rsidP="001D0D8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1D9A7C" w14:textId="77777777" w:rsidR="001576DF" w:rsidRPr="00DC61F0" w:rsidRDefault="001576DF" w:rsidP="001D0D8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1576DF" w:rsidRPr="00DC61F0" w14:paraId="594A2CF4" w14:textId="77777777" w:rsidTr="001D0D8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79B21" w14:textId="77777777" w:rsidR="001576DF" w:rsidRPr="00DC61F0" w:rsidRDefault="001576DF" w:rsidP="001D0D8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6E960" w14:textId="77777777" w:rsidR="001576DF" w:rsidRPr="00DC61F0" w:rsidRDefault="001576DF" w:rsidP="001D0D8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63DE0A" w14:textId="77777777" w:rsidR="001576DF" w:rsidRPr="00DC61F0" w:rsidRDefault="001576DF" w:rsidP="001D0D8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576DF" w:rsidRPr="00DC61F0" w14:paraId="0D1ED8DF" w14:textId="77777777" w:rsidTr="001D0D8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B6848" w14:textId="77777777" w:rsidR="001576DF" w:rsidRPr="00DC61F0" w:rsidRDefault="001576DF" w:rsidP="001D0D8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CC4B41" w14:textId="77777777" w:rsidR="001576DF" w:rsidRPr="00DC61F0" w:rsidRDefault="001576DF" w:rsidP="001D0D8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FBFD3" w14:textId="77777777" w:rsidR="001576DF" w:rsidRPr="00DC61F0" w:rsidRDefault="001576DF" w:rsidP="001D0D8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372A6F8" w14:textId="77777777" w:rsidR="001576DF" w:rsidRPr="00DC61F0" w:rsidRDefault="001576DF" w:rsidP="001576DF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14:paraId="107C6EA2" w14:textId="77777777" w:rsidR="001576DF" w:rsidRPr="00DC61F0" w:rsidRDefault="001576DF" w:rsidP="001576DF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10ACFE1E" w14:textId="77777777" w:rsidR="001576DF" w:rsidRPr="00DC61F0" w:rsidRDefault="001576DF" w:rsidP="001576D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79D8064" w14:textId="77777777" w:rsidR="001576DF" w:rsidRPr="00DC61F0" w:rsidRDefault="001576DF" w:rsidP="001576D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50535EB5" w14:textId="77777777" w:rsidR="001576DF" w:rsidRPr="00DC61F0" w:rsidRDefault="001576DF" w:rsidP="001576D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965328D" w14:textId="77777777" w:rsidR="001576DF" w:rsidRPr="00DC61F0" w:rsidRDefault="001576DF" w:rsidP="001576D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2A511B2C" w14:textId="77777777" w:rsidR="001576DF" w:rsidRPr="00DC61F0" w:rsidRDefault="001576DF" w:rsidP="001576D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48C398F" w14:textId="77777777" w:rsidR="001576DF" w:rsidRPr="00DC61F0" w:rsidRDefault="001576DF" w:rsidP="001576DF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</w:t>
      </w:r>
      <w:proofErr w:type="spellStart"/>
      <w:r w:rsidRPr="00DC61F0">
        <w:rPr>
          <w:sz w:val="22"/>
          <w:szCs w:val="22"/>
        </w:rPr>
        <w:t>ych</w:t>
      </w:r>
      <w:proofErr w:type="spellEnd"/>
      <w:r w:rsidRPr="00DC61F0">
        <w:rPr>
          <w:sz w:val="22"/>
          <w:szCs w:val="22"/>
        </w:rPr>
        <w:t>) dokumentu(ów)</w:t>
      </w:r>
    </w:p>
    <w:p w14:paraId="1288DCDF" w14:textId="77777777" w:rsidR="001576DF" w:rsidRPr="00DC61F0" w:rsidRDefault="001576DF" w:rsidP="001576DF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78E1A26" w14:textId="77777777" w:rsidR="001576DF" w:rsidRPr="00DC61F0" w:rsidRDefault="001576DF" w:rsidP="001576DF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14:paraId="118DF40E" w14:textId="77777777" w:rsidR="001576DF" w:rsidRPr="00DC61F0" w:rsidRDefault="001576DF" w:rsidP="001576D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0DD8852C" w14:textId="77777777" w:rsidR="001576DF" w:rsidRPr="00DC61F0" w:rsidRDefault="001576DF" w:rsidP="001576D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4679926B" w14:textId="77777777" w:rsidR="001576DF" w:rsidRPr="00DC61F0" w:rsidRDefault="001576DF" w:rsidP="001576D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0F2FDDE" w14:textId="77777777" w:rsidR="001576DF" w:rsidRPr="00DC61F0" w:rsidRDefault="001576DF" w:rsidP="001576D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4502162C" w14:textId="77777777" w:rsidR="001576DF" w:rsidRPr="00DC61F0" w:rsidRDefault="001576DF" w:rsidP="001576D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7C197EBB" w14:textId="77777777" w:rsidR="001576DF" w:rsidRPr="00DC61F0" w:rsidRDefault="001576DF" w:rsidP="001576D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791FC996" w14:textId="77777777" w:rsidR="001576DF" w:rsidRDefault="001576DF" w:rsidP="001576D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30"/>
          <w:szCs w:val="30"/>
        </w:rPr>
      </w:pP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538570D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1DC8F" w14:textId="77777777" w:rsidR="0065762E" w:rsidRDefault="0065762E">
      <w:r>
        <w:separator/>
      </w:r>
    </w:p>
  </w:endnote>
  <w:endnote w:type="continuationSeparator" w:id="0">
    <w:p w14:paraId="318CE697" w14:textId="77777777" w:rsidR="0065762E" w:rsidRDefault="00657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82E20" w14:textId="77777777" w:rsidR="004F3F78" w:rsidRDefault="004F3F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C40D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92B1A" w14:textId="77777777" w:rsidR="004F3F78" w:rsidRDefault="004F3F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77B05" w14:textId="77777777" w:rsidR="0065762E" w:rsidRDefault="0065762E">
      <w:r>
        <w:separator/>
      </w:r>
    </w:p>
  </w:footnote>
  <w:footnote w:type="continuationSeparator" w:id="0">
    <w:p w14:paraId="3C822BD2" w14:textId="77777777" w:rsidR="0065762E" w:rsidRDefault="00657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8612A" w14:textId="77777777" w:rsidR="004F3F78" w:rsidRDefault="004F3F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DFF2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624F8" w14:textId="77777777" w:rsidR="004F3F78" w:rsidRDefault="004F3F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11943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76080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757628">
    <w:abstractNumId w:val="0"/>
  </w:num>
  <w:num w:numId="4" w16cid:durableId="1284271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762E"/>
    <w:rsid w:val="00012286"/>
    <w:rsid w:val="00071CCC"/>
    <w:rsid w:val="000B731D"/>
    <w:rsid w:val="000D6134"/>
    <w:rsid w:val="000E09C7"/>
    <w:rsid w:val="000F6589"/>
    <w:rsid w:val="00106636"/>
    <w:rsid w:val="00116EC6"/>
    <w:rsid w:val="001576DF"/>
    <w:rsid w:val="001801DD"/>
    <w:rsid w:val="001D4612"/>
    <w:rsid w:val="00207E98"/>
    <w:rsid w:val="002723B0"/>
    <w:rsid w:val="00315A4A"/>
    <w:rsid w:val="004B7300"/>
    <w:rsid w:val="004C6753"/>
    <w:rsid w:val="004F3F78"/>
    <w:rsid w:val="00595C87"/>
    <w:rsid w:val="005D2C65"/>
    <w:rsid w:val="005E6D94"/>
    <w:rsid w:val="0063384F"/>
    <w:rsid w:val="00643C6F"/>
    <w:rsid w:val="00646202"/>
    <w:rsid w:val="0065290F"/>
    <w:rsid w:val="0065762E"/>
    <w:rsid w:val="006815F6"/>
    <w:rsid w:val="00702612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5ECA"/>
    <w:rsid w:val="00A0022B"/>
    <w:rsid w:val="00A346FE"/>
    <w:rsid w:val="00A47B4D"/>
    <w:rsid w:val="00A83018"/>
    <w:rsid w:val="00AF5DC0"/>
    <w:rsid w:val="00B774DC"/>
    <w:rsid w:val="00BA113B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473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AEEF57"/>
  <w15:chartTrackingRefBased/>
  <w15:docId w15:val="{C86F47F1-8328-48C7-8B54-41783C3B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~1.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A0E44-73CC-464A-B35B-7620B31F5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510</Words>
  <Characters>4408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Dorota Achrem-Achremowicz</cp:lastModifiedBy>
  <cp:revision>2</cp:revision>
  <cp:lastPrinted>2022-08-25T12:11:00Z</cp:lastPrinted>
  <dcterms:created xsi:type="dcterms:W3CDTF">2022-08-25T12:11:00Z</dcterms:created>
  <dcterms:modified xsi:type="dcterms:W3CDTF">2022-08-25T12:11:00Z</dcterms:modified>
</cp:coreProperties>
</file>