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40BD6C7C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9C7573" w:rsidRPr="009C7573">
        <w:rPr>
          <w:b/>
          <w:sz w:val="22"/>
          <w:szCs w:val="22"/>
        </w:rPr>
        <w:t xml:space="preserve">Dostawa </w:t>
      </w:r>
      <w:r w:rsidR="00AA03B5" w:rsidRPr="00AA03B5">
        <w:rPr>
          <w:b/>
          <w:sz w:val="22"/>
          <w:szCs w:val="22"/>
        </w:rPr>
        <w:t>kompletnego stanowiska do badań wytrzymałościowych materiałów biologiczn</w:t>
      </w:r>
      <w:r w:rsidR="00AA03B5">
        <w:rPr>
          <w:b/>
          <w:sz w:val="22"/>
          <w:szCs w:val="22"/>
        </w:rPr>
        <w:t>y</w:t>
      </w:r>
      <w:r w:rsidR="00AA03B5" w:rsidRPr="00AA03B5">
        <w:rPr>
          <w:b/>
          <w:sz w:val="22"/>
          <w:szCs w:val="22"/>
        </w:rPr>
        <w:t>ch oraz elementów drukowanych w technologiach 3D - KC-</w:t>
      </w:r>
      <w:proofErr w:type="spellStart"/>
      <w:r w:rsidR="00AA03B5" w:rsidRPr="00AA03B5">
        <w:rPr>
          <w:b/>
          <w:sz w:val="22"/>
          <w:szCs w:val="22"/>
        </w:rPr>
        <w:t>zp</w:t>
      </w:r>
      <w:proofErr w:type="spellEnd"/>
      <w:r w:rsidR="00AA03B5" w:rsidRPr="00AA03B5">
        <w:rPr>
          <w:b/>
          <w:sz w:val="22"/>
          <w:szCs w:val="22"/>
        </w:rPr>
        <w:t>. 272-496/22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C5F63" w:rsidRPr="00EC5DE0" w14:paraId="2E615D7B" w14:textId="77777777" w:rsidTr="00910B3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2F0149E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5F7D431D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496B6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DE5E9C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892921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1BB25F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73AC34B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3A29534E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5E6D9E5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8C5F63" w:rsidRPr="00EC5DE0" w14:paraId="252E68C1" w14:textId="77777777" w:rsidTr="00910B3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8C5F63" w:rsidRPr="00EC5DE0" w14:paraId="720990E8" w14:textId="77777777" w:rsidTr="00910B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757B39" w14:textId="77777777" w:rsidR="008C5F63" w:rsidRPr="00EC5DE0" w:rsidRDefault="008C5F63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FBA5" w14:textId="71E37951" w:rsidR="008C5F63" w:rsidRPr="00EC5DE0" w:rsidRDefault="008806B4" w:rsidP="008806B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Kompletne s</w:t>
            </w:r>
            <w:r w:rsidR="00F30265">
              <w:rPr>
                <w:sz w:val="16"/>
                <w:szCs w:val="16"/>
              </w:rPr>
              <w:t>tanowisko</w:t>
            </w:r>
            <w:r>
              <w:rPr>
                <w:sz w:val="16"/>
                <w:szCs w:val="16"/>
              </w:rPr>
              <w:t xml:space="preserve"> </w:t>
            </w:r>
            <w:r w:rsidRPr="008806B4">
              <w:rPr>
                <w:bCs/>
                <w:sz w:val="16"/>
                <w:szCs w:val="16"/>
              </w:rPr>
              <w:t>do badań wytrzymałościowych materiałów biologicznych oraz elementów drukowanych w technologiach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CC9" w14:textId="77777777" w:rsidR="008C5F63" w:rsidRPr="00EC5DE0" w:rsidRDefault="008C5F63" w:rsidP="00910B3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72329BD5" w:rsidR="008C5F63" w:rsidRPr="00EC5DE0" w:rsidRDefault="00F30265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9C7573">
              <w:rPr>
                <w:sz w:val="16"/>
                <w:szCs w:val="16"/>
              </w:rPr>
              <w:t xml:space="preserve"> s</w:t>
            </w:r>
            <w:r w:rsidR="008C5F63" w:rsidRPr="00EC5DE0">
              <w:rPr>
                <w:sz w:val="16"/>
                <w:szCs w:val="16"/>
              </w:rPr>
              <w:t>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  <w:p w14:paraId="2B26294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374EB395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EC5DE0" w:rsidRDefault="008C5F63" w:rsidP="00910B37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65076D73" w14:textId="77777777" w:rsidR="008C5F63" w:rsidRPr="00EC5DE0" w:rsidRDefault="008C5F63" w:rsidP="00910B37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5D433651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00D27BF5" w14:textId="77777777" w:rsidR="0095519C" w:rsidRDefault="0095519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006D6BF0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CE0095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A20E26E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03101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2CE4CA8A" w14:textId="20365754" w:rsidR="00AC427B" w:rsidRPr="00AC427B" w:rsidRDefault="00AC427B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  <w:highlight w:val="yellow"/>
        </w:rPr>
      </w:pPr>
      <w:r w:rsidRPr="00AC427B">
        <w:rPr>
          <w:color w:val="000000"/>
          <w:sz w:val="22"/>
          <w:szCs w:val="20"/>
          <w:highlight w:val="yellow"/>
        </w:rPr>
        <w:t xml:space="preserve">Oświadczamy, że </w:t>
      </w:r>
      <w:r w:rsidRPr="00AC427B">
        <w:rPr>
          <w:highlight w:val="yellow"/>
        </w:rPr>
        <w:t>części zamienn</w:t>
      </w:r>
      <w:r>
        <w:rPr>
          <w:highlight w:val="yellow"/>
        </w:rPr>
        <w:t xml:space="preserve">e </w:t>
      </w:r>
      <w:r w:rsidRPr="00AC427B">
        <w:rPr>
          <w:highlight w:val="yellow"/>
        </w:rPr>
        <w:t>dostępn</w:t>
      </w:r>
      <w:r>
        <w:rPr>
          <w:highlight w:val="yellow"/>
        </w:rPr>
        <w:t>e będą</w:t>
      </w:r>
      <w:r w:rsidRPr="00AC427B">
        <w:rPr>
          <w:highlight w:val="yellow"/>
        </w:rPr>
        <w:t xml:space="preserve"> przez co najmniej 10 lat od daty uruchomienia maszyny</w:t>
      </w:r>
      <w:r w:rsidRPr="00AC427B">
        <w:rPr>
          <w:highlight w:val="yellow"/>
        </w:rPr>
        <w:t>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3944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2022-08-26T07:29:00Z</cp:lastPrinted>
  <dcterms:created xsi:type="dcterms:W3CDTF">2022-08-26T07:29:00Z</dcterms:created>
  <dcterms:modified xsi:type="dcterms:W3CDTF">2022-08-26T07:29:00Z</dcterms:modified>
</cp:coreProperties>
</file>