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644501" w14:textId="77777777" w:rsidR="00D25764" w:rsidRPr="00240E71" w:rsidRDefault="002F7391" w:rsidP="00D25764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5217E976">
          <v:roundrect id="_x0000_s1026" style="position:absolute;left:0;text-align:left;margin-left:-25.5pt;margin-top:-13.15pt;width:162pt;height:1in;z-index:251659264" arcsize="10923f"/>
        </w:pict>
      </w:r>
      <w:r w:rsidR="00D25764">
        <w:rPr>
          <w:b w:val="0"/>
          <w:sz w:val="22"/>
          <w:szCs w:val="22"/>
        </w:rPr>
        <w:tab/>
      </w:r>
      <w:r w:rsidR="00D25764">
        <w:rPr>
          <w:b w:val="0"/>
          <w:sz w:val="22"/>
          <w:szCs w:val="22"/>
        </w:rPr>
        <w:tab/>
      </w:r>
      <w:r w:rsidR="00D25764">
        <w:rPr>
          <w:b w:val="0"/>
          <w:sz w:val="22"/>
          <w:szCs w:val="22"/>
        </w:rPr>
        <w:tab/>
      </w:r>
      <w:r w:rsidR="00D25764">
        <w:rPr>
          <w:b w:val="0"/>
          <w:sz w:val="22"/>
          <w:szCs w:val="22"/>
        </w:rPr>
        <w:tab/>
      </w:r>
      <w:r w:rsidR="00D25764">
        <w:rPr>
          <w:b w:val="0"/>
          <w:sz w:val="22"/>
          <w:szCs w:val="22"/>
        </w:rPr>
        <w:tab/>
      </w:r>
      <w:r w:rsidR="00D25764">
        <w:rPr>
          <w:b w:val="0"/>
          <w:sz w:val="22"/>
          <w:szCs w:val="22"/>
        </w:rPr>
        <w:tab/>
      </w:r>
      <w:r w:rsidR="00D25764">
        <w:rPr>
          <w:b w:val="0"/>
          <w:sz w:val="22"/>
          <w:szCs w:val="22"/>
        </w:rPr>
        <w:tab/>
      </w:r>
      <w:r w:rsidR="00D25764" w:rsidRPr="004C278E">
        <w:rPr>
          <w:rFonts w:ascii="Times New Roman" w:hAnsi="Times New Roman"/>
        </w:rPr>
        <w:t xml:space="preserve">Załącznik nr </w:t>
      </w:r>
      <w:r w:rsidR="00D25764">
        <w:rPr>
          <w:rFonts w:ascii="Times New Roman" w:hAnsi="Times New Roman"/>
        </w:rPr>
        <w:t>1</w:t>
      </w:r>
    </w:p>
    <w:p w14:paraId="73B84234" w14:textId="77777777" w:rsidR="00D25764" w:rsidRDefault="00D25764" w:rsidP="00D2576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ED0B50E" w14:textId="77777777" w:rsidR="00D25764" w:rsidRPr="0022732C" w:rsidRDefault="00D25764" w:rsidP="00D2576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7BED725" w14:textId="77777777" w:rsidR="00D25764" w:rsidRDefault="00D25764" w:rsidP="00D2576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5F50600F" w14:textId="77777777" w:rsidR="00D25764" w:rsidRPr="0022732C" w:rsidRDefault="00D25764" w:rsidP="00D257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29821371" w14:textId="77777777" w:rsidR="00D25764" w:rsidRPr="0022732C" w:rsidRDefault="00D25764" w:rsidP="00D257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7E30906B" w14:textId="77777777" w:rsidR="00D25764" w:rsidRPr="0022732C" w:rsidRDefault="00D25764" w:rsidP="00D257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282145D2" w14:textId="77777777" w:rsidR="00D25764" w:rsidRPr="0022732C" w:rsidRDefault="00D25764" w:rsidP="00D257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F8040F7" w14:textId="77777777" w:rsidR="00D25764" w:rsidRPr="0022732C" w:rsidRDefault="00D25764" w:rsidP="00D2576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320E7">
        <w:rPr>
          <w:sz w:val="22"/>
          <w:lang w:val="en-US"/>
        </w:rPr>
        <w:t>……………………………………………………………………………………………..</w:t>
      </w:r>
    </w:p>
    <w:p w14:paraId="1648F5A3" w14:textId="77777777" w:rsidR="00D25764" w:rsidRPr="0022732C" w:rsidRDefault="00D25764" w:rsidP="00D2576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320E7">
        <w:rPr>
          <w:sz w:val="22"/>
          <w:lang w:val="en-US"/>
        </w:rPr>
        <w:t>…………………………………………………………………………………………….</w:t>
      </w:r>
    </w:p>
    <w:p w14:paraId="080420A5" w14:textId="77777777" w:rsidR="00D25764" w:rsidRPr="0022732C" w:rsidRDefault="00D25764" w:rsidP="00D2576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16516C9" w14:textId="77777777" w:rsidR="00D25764" w:rsidRPr="0022732C" w:rsidRDefault="00D25764" w:rsidP="00D257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3E27E361" w14:textId="77777777" w:rsidR="00D25764" w:rsidRPr="0022732C" w:rsidRDefault="00D25764" w:rsidP="00D2576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4AC939" w14:textId="77777777" w:rsidR="00D25764" w:rsidRDefault="00D25764" w:rsidP="00D25764">
      <w:pPr>
        <w:spacing w:line="360" w:lineRule="auto"/>
      </w:pPr>
      <w:r>
        <w:t>Do: Nazwa i siedziba Zamawiającego:</w:t>
      </w:r>
    </w:p>
    <w:p w14:paraId="1F16400A" w14:textId="77777777" w:rsidR="00D25764" w:rsidRPr="00C44BB7" w:rsidRDefault="00D25764" w:rsidP="00D25764">
      <w:pPr>
        <w:ind w:right="-110"/>
        <w:rPr>
          <w:b/>
        </w:rPr>
      </w:pPr>
      <w:r w:rsidRPr="00C44BB7">
        <w:rPr>
          <w:b/>
        </w:rPr>
        <w:t>Akademia Górniczo - Hutnicza</w:t>
      </w:r>
    </w:p>
    <w:p w14:paraId="33A3792E" w14:textId="77777777" w:rsidR="00D25764" w:rsidRPr="00C44BB7" w:rsidRDefault="00D25764" w:rsidP="00D25764">
      <w:pPr>
        <w:ind w:right="-110"/>
        <w:rPr>
          <w:b/>
        </w:rPr>
      </w:pPr>
      <w:r w:rsidRPr="00C44BB7">
        <w:rPr>
          <w:b/>
        </w:rPr>
        <w:t>im. Stanisława Staszica w Krakowie</w:t>
      </w:r>
    </w:p>
    <w:p w14:paraId="216CA05F" w14:textId="77777777" w:rsidR="00D25764" w:rsidRDefault="00D25764" w:rsidP="00D25764">
      <w:pPr>
        <w:ind w:right="-110"/>
        <w:rPr>
          <w:b/>
        </w:rPr>
      </w:pPr>
      <w:r w:rsidRPr="00C44BB7">
        <w:rPr>
          <w:b/>
        </w:rPr>
        <w:t>Dział Zamówień Publicznych</w:t>
      </w:r>
      <w:r>
        <w:rPr>
          <w:b/>
        </w:rPr>
        <w:t xml:space="preserve">  </w:t>
      </w:r>
    </w:p>
    <w:p w14:paraId="5F511B00" w14:textId="77777777" w:rsidR="00D25764" w:rsidRDefault="00D25764" w:rsidP="00D25764">
      <w:pPr>
        <w:ind w:right="-110"/>
        <w:rPr>
          <w:b/>
        </w:rPr>
      </w:pPr>
      <w:r w:rsidRPr="00C44BB7">
        <w:rPr>
          <w:b/>
        </w:rPr>
        <w:t>Al. Mickiewicza</w:t>
      </w:r>
      <w:r>
        <w:rPr>
          <w:b/>
        </w:rPr>
        <w:t xml:space="preserve"> </w:t>
      </w:r>
      <w:r w:rsidRPr="00C44BB7">
        <w:rPr>
          <w:b/>
        </w:rPr>
        <w:t>30</w:t>
      </w:r>
      <w:r>
        <w:rPr>
          <w:b/>
        </w:rPr>
        <w:t xml:space="preserve"> </w:t>
      </w:r>
    </w:p>
    <w:p w14:paraId="4585BB92" w14:textId="77777777" w:rsidR="00D25764" w:rsidRDefault="00D25764" w:rsidP="00D25764">
      <w:pPr>
        <w:rPr>
          <w:b/>
        </w:rPr>
      </w:pPr>
      <w:r w:rsidRPr="00C44BB7">
        <w:rPr>
          <w:b/>
        </w:rPr>
        <w:t>30-059</w:t>
      </w:r>
      <w:r>
        <w:rPr>
          <w:b/>
        </w:rPr>
        <w:t xml:space="preserve"> </w:t>
      </w:r>
      <w:r w:rsidRPr="00C44BB7">
        <w:rPr>
          <w:b/>
        </w:rPr>
        <w:t>Kraków</w:t>
      </w:r>
      <w:r>
        <w:rPr>
          <w:b/>
        </w:rPr>
        <w:t xml:space="preserve">,  </w:t>
      </w:r>
    </w:p>
    <w:p w14:paraId="3679B172" w14:textId="77777777" w:rsidR="00D25764" w:rsidRDefault="00D25764" w:rsidP="00D25764">
      <w:pPr>
        <w:ind w:firstLine="3969"/>
        <w:rPr>
          <w:b/>
        </w:rPr>
      </w:pPr>
    </w:p>
    <w:p w14:paraId="75994158" w14:textId="49A9C16A" w:rsidR="00D25764" w:rsidRDefault="00D25764" w:rsidP="00D25764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978CB" w:rsidRPr="000978CB">
        <w:rPr>
          <w:b/>
        </w:rPr>
        <w:t>Dostawa systemu zarządzania pracą autonomicznych robotów mobilnych wraz z 6-osiowym robotem współpracującym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0978CB">
        <w:rPr>
          <w:b/>
          <w:sz w:val="26"/>
        </w:rPr>
        <w:t>516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tbl>
      <w:tblPr>
        <w:tblW w:w="10031" w:type="dxa"/>
        <w:tblInd w:w="-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1"/>
        <w:gridCol w:w="2461"/>
        <w:gridCol w:w="1843"/>
        <w:gridCol w:w="567"/>
        <w:gridCol w:w="1276"/>
        <w:gridCol w:w="1134"/>
        <w:gridCol w:w="657"/>
        <w:gridCol w:w="1559"/>
        <w:gridCol w:w="13"/>
      </w:tblGrid>
      <w:tr w:rsidR="00D25764" w14:paraId="5CAEC23B" w14:textId="77777777" w:rsidTr="00950410">
        <w:trPr>
          <w:trHeight w:val="645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36CD27E" w14:textId="77777777" w:rsidR="00D25764" w:rsidRDefault="00D25764" w:rsidP="009504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L.p.</w:t>
            </w:r>
          </w:p>
        </w:tc>
        <w:tc>
          <w:tcPr>
            <w:tcW w:w="246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0D3F9A0" w14:textId="77777777" w:rsidR="00D25764" w:rsidRDefault="00D25764" w:rsidP="009504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materiału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F1C3E66" w14:textId="77777777" w:rsidR="00D25764" w:rsidRPr="00FD3F61" w:rsidRDefault="00D25764" w:rsidP="00950410">
            <w:pPr>
              <w:jc w:val="center"/>
              <w:rPr>
                <w:b/>
                <w:color w:val="FF0000"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>Należy wpisać:</w:t>
            </w:r>
          </w:p>
          <w:p w14:paraId="2992AFA4" w14:textId="77777777" w:rsidR="00D25764" w:rsidRDefault="00D25764" w:rsidP="00950410">
            <w:pPr>
              <w:jc w:val="center"/>
              <w:rPr>
                <w:b/>
                <w:sz w:val="20"/>
              </w:rPr>
            </w:pPr>
            <w:r w:rsidRPr="00FD3F61">
              <w:rPr>
                <w:b/>
                <w:color w:val="FF0000"/>
                <w:sz w:val="20"/>
              </w:rPr>
              <w:t xml:space="preserve">Producent / </w:t>
            </w:r>
            <w:r>
              <w:rPr>
                <w:b/>
                <w:color w:val="FF0000"/>
                <w:sz w:val="20"/>
              </w:rPr>
              <w:t>model</w:t>
            </w:r>
          </w:p>
        </w:tc>
        <w:tc>
          <w:tcPr>
            <w:tcW w:w="5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B68DF4C" w14:textId="77777777" w:rsidR="00D25764" w:rsidRDefault="00D25764" w:rsidP="009504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14B53B6" w14:textId="77777777" w:rsidR="00D25764" w:rsidRDefault="00D25764" w:rsidP="009504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Cena jednostkowa netto </w:t>
            </w:r>
            <w:r>
              <w:rPr>
                <w:sz w:val="20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1D70C36" w14:textId="77777777" w:rsidR="00D25764" w:rsidRDefault="00D25764" w:rsidP="009504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netto</w:t>
            </w:r>
          </w:p>
          <w:p w14:paraId="71FC5C11" w14:textId="77777777" w:rsidR="00D25764" w:rsidRDefault="00D25764" w:rsidP="0095041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>[PLN]</w:t>
            </w:r>
          </w:p>
        </w:tc>
        <w:tc>
          <w:tcPr>
            <w:tcW w:w="65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64E56B" w14:textId="77777777" w:rsidR="00D25764" w:rsidRDefault="00D25764" w:rsidP="009504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VAT</w:t>
            </w:r>
          </w:p>
          <w:p w14:paraId="2EC233C8" w14:textId="77777777" w:rsidR="00D25764" w:rsidRDefault="00D25764" w:rsidP="009504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[%]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B494783" w14:textId="77777777" w:rsidR="00D25764" w:rsidRDefault="00D25764" w:rsidP="0095041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75494DD8" w14:textId="77777777" w:rsidR="00D25764" w:rsidRDefault="00D25764" w:rsidP="00950410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183C4EFB" w14:textId="77777777" w:rsidR="00D25764" w:rsidRDefault="00D25764" w:rsidP="00950410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D25764" w14:paraId="7752FC25" w14:textId="77777777" w:rsidTr="00950410">
        <w:trPr>
          <w:trHeight w:val="234"/>
        </w:trPr>
        <w:tc>
          <w:tcPr>
            <w:tcW w:w="521" w:type="dxa"/>
            <w:tcBorders>
              <w:left w:val="single" w:sz="12" w:space="0" w:color="auto"/>
              <w:bottom w:val="single" w:sz="12" w:space="0" w:color="auto"/>
            </w:tcBorders>
          </w:tcPr>
          <w:p w14:paraId="375E437A" w14:textId="77777777" w:rsidR="00D25764" w:rsidRDefault="00D25764" w:rsidP="009504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2461" w:type="dxa"/>
            <w:tcBorders>
              <w:bottom w:val="single" w:sz="12" w:space="0" w:color="auto"/>
            </w:tcBorders>
          </w:tcPr>
          <w:p w14:paraId="364F6455" w14:textId="77777777" w:rsidR="00D25764" w:rsidRDefault="00D25764" w:rsidP="009504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1843" w:type="dxa"/>
            <w:tcBorders>
              <w:bottom w:val="single" w:sz="12" w:space="0" w:color="auto"/>
            </w:tcBorders>
          </w:tcPr>
          <w:p w14:paraId="1EC8CF85" w14:textId="77777777" w:rsidR="00D25764" w:rsidRDefault="00D25764" w:rsidP="009504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567" w:type="dxa"/>
            <w:tcBorders>
              <w:bottom w:val="single" w:sz="12" w:space="0" w:color="auto"/>
            </w:tcBorders>
          </w:tcPr>
          <w:p w14:paraId="18CDF577" w14:textId="77777777" w:rsidR="00D25764" w:rsidRDefault="00D25764" w:rsidP="009504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1276" w:type="dxa"/>
            <w:tcBorders>
              <w:bottom w:val="single" w:sz="12" w:space="0" w:color="auto"/>
            </w:tcBorders>
          </w:tcPr>
          <w:p w14:paraId="304E8908" w14:textId="77777777" w:rsidR="00D25764" w:rsidRDefault="00D25764" w:rsidP="009504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4FEBD797" w14:textId="77777777" w:rsidR="00D25764" w:rsidRDefault="00D25764" w:rsidP="009504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6</w:t>
            </w:r>
          </w:p>
        </w:tc>
        <w:tc>
          <w:tcPr>
            <w:tcW w:w="657" w:type="dxa"/>
            <w:tcBorders>
              <w:bottom w:val="single" w:sz="12" w:space="0" w:color="auto"/>
              <w:right w:val="single" w:sz="12" w:space="0" w:color="auto"/>
            </w:tcBorders>
          </w:tcPr>
          <w:p w14:paraId="25BA93F9" w14:textId="77777777" w:rsidR="00D25764" w:rsidRDefault="00D25764" w:rsidP="009504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7</w:t>
            </w: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1CB8251" w14:textId="77777777" w:rsidR="00D25764" w:rsidRDefault="00D25764" w:rsidP="00950410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8</w:t>
            </w:r>
          </w:p>
        </w:tc>
      </w:tr>
      <w:tr w:rsidR="00D25764" w:rsidRPr="00C44251" w14:paraId="7A4D9798" w14:textId="77777777" w:rsidTr="00950410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45A0036A" w14:textId="77777777" w:rsidR="00D25764" w:rsidRPr="008F4E0A" w:rsidRDefault="00D25764" w:rsidP="00950410">
            <w:pPr>
              <w:ind w:right="-71"/>
              <w:jc w:val="center"/>
              <w:rPr>
                <w:sz w:val="16"/>
                <w:szCs w:val="16"/>
              </w:rPr>
            </w:pPr>
          </w:p>
          <w:p w14:paraId="26AFE089" w14:textId="77777777" w:rsidR="00D25764" w:rsidRPr="008F4E0A" w:rsidRDefault="00D25764" w:rsidP="00950410">
            <w:pPr>
              <w:ind w:right="-71"/>
              <w:jc w:val="center"/>
              <w:rPr>
                <w:sz w:val="16"/>
                <w:szCs w:val="16"/>
              </w:rPr>
            </w:pPr>
            <w:r w:rsidRPr="008F4E0A">
              <w:rPr>
                <w:sz w:val="16"/>
                <w:szCs w:val="16"/>
              </w:rPr>
              <w:t>1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4445B83E" w14:textId="5F06A7CE" w:rsidR="00D25764" w:rsidRPr="00C902CC" w:rsidRDefault="000978CB" w:rsidP="0095041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System do zarzadzania pracą autonomicznych robotów mobilnych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41B9FF82" w14:textId="77777777" w:rsidR="00D25764" w:rsidRPr="00855ACF" w:rsidRDefault="00D25764" w:rsidP="00950410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178C0807" w14:textId="18C813E6" w:rsidR="00D25764" w:rsidRPr="00C44251" w:rsidRDefault="000978CB" w:rsidP="0095041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D25764">
              <w:rPr>
                <w:sz w:val="16"/>
                <w:szCs w:val="16"/>
              </w:rPr>
              <w:t xml:space="preserve"> szt.</w:t>
            </w:r>
            <w:r w:rsidR="00D25764" w:rsidRPr="00C44251">
              <w:rPr>
                <w:sz w:val="16"/>
                <w:szCs w:val="16"/>
              </w:rPr>
              <w:t>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721CBA4C" w14:textId="77777777" w:rsidR="00D25764" w:rsidRPr="00C44251" w:rsidRDefault="00D25764" w:rsidP="009504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5323F9EF" w14:textId="77777777" w:rsidR="00D25764" w:rsidRPr="00C44251" w:rsidRDefault="00D25764" w:rsidP="009504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26381746" w14:textId="77777777" w:rsidR="00D25764" w:rsidRPr="00C44251" w:rsidRDefault="00D25764" w:rsidP="009504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0E19CEA" w14:textId="77777777" w:rsidR="00D25764" w:rsidRPr="00C44251" w:rsidRDefault="00D25764" w:rsidP="00950410">
            <w:pPr>
              <w:ind w:right="425"/>
              <w:rPr>
                <w:sz w:val="16"/>
                <w:szCs w:val="16"/>
              </w:rPr>
            </w:pPr>
          </w:p>
        </w:tc>
      </w:tr>
      <w:tr w:rsidR="000978CB" w:rsidRPr="00C44251" w14:paraId="269BBF7D" w14:textId="77777777" w:rsidTr="00950410">
        <w:trPr>
          <w:trHeight w:val="163"/>
        </w:trPr>
        <w:tc>
          <w:tcPr>
            <w:tcW w:w="52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35F959B" w14:textId="400DE298" w:rsidR="000978CB" w:rsidRPr="008F4E0A" w:rsidRDefault="000978CB" w:rsidP="00950410">
            <w:pPr>
              <w:ind w:right="-71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2461" w:type="dxa"/>
            <w:tcBorders>
              <w:top w:val="single" w:sz="12" w:space="0" w:color="auto"/>
            </w:tcBorders>
            <w:vAlign w:val="center"/>
          </w:tcPr>
          <w:p w14:paraId="54FB221D" w14:textId="4B34B94B" w:rsidR="000978CB" w:rsidRDefault="000978CB" w:rsidP="00950410">
            <w:pPr>
              <w:ind w:right="425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6-osiowy robot współpracujący</w:t>
            </w:r>
          </w:p>
        </w:tc>
        <w:tc>
          <w:tcPr>
            <w:tcW w:w="1843" w:type="dxa"/>
            <w:tcBorders>
              <w:top w:val="single" w:sz="12" w:space="0" w:color="auto"/>
            </w:tcBorders>
          </w:tcPr>
          <w:p w14:paraId="4158A553" w14:textId="77777777" w:rsidR="000978CB" w:rsidRPr="00855ACF" w:rsidRDefault="000978CB" w:rsidP="00950410">
            <w:pPr>
              <w:ind w:right="425"/>
              <w:rPr>
                <w:b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12" w:space="0" w:color="auto"/>
            </w:tcBorders>
            <w:vAlign w:val="center"/>
          </w:tcPr>
          <w:p w14:paraId="00CB457C" w14:textId="5345A293" w:rsidR="000978CB" w:rsidRDefault="000978CB" w:rsidP="00950410">
            <w:pPr>
              <w:ind w:right="-7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276" w:type="dxa"/>
            <w:tcBorders>
              <w:top w:val="single" w:sz="12" w:space="0" w:color="auto"/>
            </w:tcBorders>
          </w:tcPr>
          <w:p w14:paraId="113561D8" w14:textId="77777777" w:rsidR="000978CB" w:rsidRPr="00C44251" w:rsidRDefault="000978CB" w:rsidP="009504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</w:tcBorders>
          </w:tcPr>
          <w:p w14:paraId="47F74CFF" w14:textId="77777777" w:rsidR="000978CB" w:rsidRPr="00C44251" w:rsidRDefault="000978CB" w:rsidP="009504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657" w:type="dxa"/>
            <w:tcBorders>
              <w:top w:val="single" w:sz="12" w:space="0" w:color="auto"/>
              <w:right w:val="single" w:sz="12" w:space="0" w:color="auto"/>
            </w:tcBorders>
          </w:tcPr>
          <w:p w14:paraId="7551BA72" w14:textId="77777777" w:rsidR="000978CB" w:rsidRPr="00C44251" w:rsidRDefault="000978CB" w:rsidP="00950410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157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5B6AADD6" w14:textId="77777777" w:rsidR="000978CB" w:rsidRPr="00C44251" w:rsidRDefault="000978CB" w:rsidP="00950410">
            <w:pPr>
              <w:ind w:right="425"/>
              <w:rPr>
                <w:sz w:val="16"/>
                <w:szCs w:val="16"/>
              </w:rPr>
            </w:pPr>
          </w:p>
        </w:tc>
      </w:tr>
      <w:tr w:rsidR="00D25764" w14:paraId="7960D7DD" w14:textId="77777777" w:rsidTr="00950410">
        <w:trPr>
          <w:gridAfter w:val="1"/>
          <w:wAfter w:w="13" w:type="dxa"/>
          <w:trHeight w:val="163"/>
        </w:trPr>
        <w:tc>
          <w:tcPr>
            <w:tcW w:w="8459" w:type="dxa"/>
            <w:gridSpan w:val="7"/>
            <w:tcBorders>
              <w:left w:val="single" w:sz="12" w:space="0" w:color="auto"/>
              <w:right w:val="single" w:sz="12" w:space="0" w:color="auto"/>
            </w:tcBorders>
          </w:tcPr>
          <w:p w14:paraId="0DBD9337" w14:textId="77777777" w:rsidR="00D25764" w:rsidRPr="00BF11F0" w:rsidRDefault="00D25764" w:rsidP="00950410">
            <w:pPr>
              <w:ind w:right="425"/>
              <w:rPr>
                <w:b/>
                <w:sz w:val="22"/>
              </w:rPr>
            </w:pPr>
            <w:r w:rsidRPr="00BF11F0">
              <w:rPr>
                <w:b/>
                <w:sz w:val="22"/>
              </w:rPr>
              <w:t>Razem:</w:t>
            </w:r>
          </w:p>
        </w:tc>
        <w:tc>
          <w:tcPr>
            <w:tcW w:w="1559" w:type="dxa"/>
            <w:tcBorders>
              <w:left w:val="single" w:sz="12" w:space="0" w:color="auto"/>
              <w:right w:val="single" w:sz="12" w:space="0" w:color="auto"/>
            </w:tcBorders>
          </w:tcPr>
          <w:p w14:paraId="3CC55529" w14:textId="77777777" w:rsidR="00D25764" w:rsidRDefault="00D25764" w:rsidP="00950410">
            <w:pPr>
              <w:ind w:right="425"/>
              <w:rPr>
                <w:sz w:val="22"/>
              </w:rPr>
            </w:pPr>
          </w:p>
        </w:tc>
      </w:tr>
    </w:tbl>
    <w:p w14:paraId="13462E8D" w14:textId="77777777" w:rsidR="00D25764" w:rsidRPr="00FB1B4F" w:rsidRDefault="00D25764" w:rsidP="00D25764">
      <w:pPr>
        <w:widowControl w:val="0"/>
        <w:ind w:right="1"/>
        <w:jc w:val="both"/>
        <w:rPr>
          <w:b/>
          <w:sz w:val="20"/>
        </w:rPr>
      </w:pPr>
    </w:p>
    <w:p w14:paraId="0674950B" w14:textId="77777777" w:rsidR="00D25764" w:rsidRPr="00FB1B4F" w:rsidRDefault="00D25764" w:rsidP="00D25764">
      <w:pPr>
        <w:widowControl w:val="0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418674DA" w14:textId="77777777" w:rsidR="00D25764" w:rsidRPr="00FB1B4F" w:rsidRDefault="00D25764" w:rsidP="00D25764">
      <w:pPr>
        <w:widowControl w:val="0"/>
        <w:ind w:right="1"/>
        <w:jc w:val="both"/>
        <w:rPr>
          <w:b/>
          <w:sz w:val="18"/>
        </w:rPr>
      </w:pPr>
    </w:p>
    <w:p w14:paraId="5E3DAF54" w14:textId="77777777" w:rsidR="00D25764" w:rsidRDefault="00D25764" w:rsidP="00D25764">
      <w:pPr>
        <w:pStyle w:val="Tekstpodstawowy"/>
        <w:spacing w:line="240" w:lineRule="auto"/>
      </w:pPr>
      <w:r>
        <w:t>Powyższa cena zawiera podatek VAT w wysokości 23 % tj.…………………….PLN</w:t>
      </w:r>
    </w:p>
    <w:p w14:paraId="53DBA8C1" w14:textId="184C17F2" w:rsidR="00D25764" w:rsidRDefault="00D25764" w:rsidP="00D25764">
      <w:pPr>
        <w:widowControl w:val="0"/>
        <w:ind w:right="1"/>
        <w:jc w:val="both"/>
        <w:rPr>
          <w:b/>
        </w:rPr>
      </w:pPr>
      <w:r w:rsidRPr="005320E7">
        <w:rPr>
          <w:b/>
        </w:rPr>
        <w:t xml:space="preserve">Termin realizacji </w:t>
      </w:r>
      <w:r>
        <w:rPr>
          <w:b/>
        </w:rPr>
        <w:t>zamówienia</w:t>
      </w:r>
      <w:r w:rsidRPr="005320E7">
        <w:rPr>
          <w:b/>
        </w:rPr>
        <w:t xml:space="preserve">: </w:t>
      </w:r>
      <w:r w:rsidRPr="005320E7">
        <w:t>…………………………</w:t>
      </w:r>
      <w:r w:rsidR="000978CB">
        <w:t xml:space="preserve"> dni od daty podpisania umowy</w:t>
      </w:r>
      <w:r>
        <w:t xml:space="preserve"> </w:t>
      </w:r>
      <w:r w:rsidRPr="005320E7">
        <w:rPr>
          <w:i/>
        </w:rPr>
        <w:t>(</w:t>
      </w:r>
      <w:r w:rsidRPr="000978CB">
        <w:rPr>
          <w:i/>
          <w:highlight w:val="yellow"/>
        </w:rPr>
        <w:t>kryterium oceny ofert</w:t>
      </w:r>
      <w:r w:rsidRPr="005320E7">
        <w:rPr>
          <w:i/>
        </w:rPr>
        <w:t>)</w:t>
      </w:r>
    </w:p>
    <w:p w14:paraId="0A1778EA" w14:textId="77777777" w:rsidR="00D25764" w:rsidRDefault="00D25764" w:rsidP="00D25764">
      <w:pPr>
        <w:widowControl w:val="0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</w:t>
      </w:r>
      <w:r>
        <w:t>12 miesięcy</w:t>
      </w:r>
    </w:p>
    <w:p w14:paraId="5CF8374D" w14:textId="77777777" w:rsidR="00D25764" w:rsidRPr="00FE545C" w:rsidRDefault="00D25764" w:rsidP="00D25764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396E670E" w14:textId="77777777" w:rsidR="00D25764" w:rsidRPr="00FE545C" w:rsidRDefault="00D25764" w:rsidP="00D25764">
      <w:pPr>
        <w:tabs>
          <w:tab w:val="left" w:pos="426"/>
        </w:tabs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B745502" w14:textId="77777777" w:rsidR="00D25764" w:rsidRDefault="00D25764" w:rsidP="00D25764">
      <w:pPr>
        <w:jc w:val="both"/>
        <w:rPr>
          <w:sz w:val="18"/>
          <w:szCs w:val="18"/>
        </w:rPr>
      </w:pPr>
    </w:p>
    <w:p w14:paraId="18EE0E29" w14:textId="77777777" w:rsidR="00D25764" w:rsidRDefault="00D25764" w:rsidP="00D25764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FA20BF7" w14:textId="0C9D43AA" w:rsidR="00D25764" w:rsidRPr="00730EFE" w:rsidRDefault="00D25764" w:rsidP="00D2576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</w:t>
      </w:r>
      <w:r w:rsidR="000978CB">
        <w:rPr>
          <w:color w:val="000000"/>
          <w:sz w:val="22"/>
          <w:szCs w:val="22"/>
          <w:lang w:eastAsia="ar-SA"/>
        </w:rPr>
        <w:t>do</w:t>
      </w:r>
      <w:r w:rsidRPr="00730EFE">
        <w:rPr>
          <w:color w:val="000000"/>
          <w:sz w:val="22"/>
          <w:szCs w:val="22"/>
          <w:lang w:eastAsia="ar-SA"/>
        </w:rPr>
        <w:t xml:space="preserve"> upływu terminu </w:t>
      </w:r>
      <w:r w:rsidR="000978CB">
        <w:rPr>
          <w:color w:val="000000"/>
          <w:sz w:val="22"/>
          <w:szCs w:val="22"/>
          <w:lang w:eastAsia="ar-SA"/>
        </w:rPr>
        <w:t>wskazane w SWZ</w:t>
      </w:r>
      <w:r w:rsidRPr="00730EFE">
        <w:rPr>
          <w:color w:val="000000"/>
          <w:sz w:val="22"/>
          <w:szCs w:val="22"/>
          <w:lang w:eastAsia="ar-SA"/>
        </w:rPr>
        <w:t>.</w:t>
      </w:r>
    </w:p>
    <w:p w14:paraId="06B1F11B" w14:textId="77777777" w:rsidR="00D25764" w:rsidRPr="001D671E" w:rsidRDefault="00D25764" w:rsidP="00D257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37B3B59" w14:textId="77777777" w:rsidR="00D25764" w:rsidRDefault="00D25764" w:rsidP="00D257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9A0BB6B" w14:textId="77777777" w:rsidR="00D25764" w:rsidRDefault="00D25764" w:rsidP="00D2576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642DBE7" w14:textId="77777777" w:rsidR="00D25764" w:rsidRDefault="00D25764" w:rsidP="00D2576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DFAF333" w14:textId="77777777" w:rsidR="00D25764" w:rsidRPr="001D671E" w:rsidRDefault="00D25764" w:rsidP="00D2576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5764" w:rsidRPr="00FE545C" w14:paraId="71517806" w14:textId="77777777" w:rsidTr="0095041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F50D3E7" w14:textId="77777777" w:rsidR="00D25764" w:rsidRPr="00FE545C" w:rsidRDefault="00D25764" w:rsidP="0095041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ADE1FBB" w14:textId="77777777" w:rsidR="00D25764" w:rsidRPr="00FE545C" w:rsidRDefault="00D25764" w:rsidP="0095041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46742878" w14:textId="77777777" w:rsidR="00D25764" w:rsidRPr="00FE545C" w:rsidRDefault="00D25764" w:rsidP="0095041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1414DC5" w14:textId="77777777" w:rsidR="00D25764" w:rsidRPr="00FE545C" w:rsidRDefault="00D25764" w:rsidP="0095041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D25764" w:rsidRPr="00FE545C" w14:paraId="3E05136A" w14:textId="77777777" w:rsidTr="0095041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668F3" w14:textId="77777777" w:rsidR="00D25764" w:rsidRPr="00FE545C" w:rsidRDefault="00D25764" w:rsidP="0095041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A52C56" w14:textId="77777777" w:rsidR="00D25764" w:rsidRPr="00FE545C" w:rsidRDefault="00D25764" w:rsidP="0095041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A2B4F6" w14:textId="77777777" w:rsidR="00D25764" w:rsidRPr="00FE545C" w:rsidRDefault="00D25764" w:rsidP="0095041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D25764" w:rsidRPr="00FE545C" w14:paraId="183A5998" w14:textId="77777777" w:rsidTr="0095041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C69F60" w14:textId="77777777" w:rsidR="00D25764" w:rsidRPr="00FE545C" w:rsidRDefault="00D25764" w:rsidP="0095041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DD05DB" w14:textId="77777777" w:rsidR="00D25764" w:rsidRPr="00FE545C" w:rsidRDefault="00D25764" w:rsidP="0095041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6968D" w14:textId="77777777" w:rsidR="00D25764" w:rsidRPr="00FE545C" w:rsidRDefault="00D25764" w:rsidP="0095041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118BE2CE" w14:textId="77777777" w:rsidR="00D25764" w:rsidRDefault="00D25764" w:rsidP="00D257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3E88B05C" w14:textId="77777777" w:rsidR="00D25764" w:rsidRPr="00D638CC" w:rsidRDefault="00D25764" w:rsidP="00D2576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1CE283C1" w14:textId="77777777" w:rsidR="00D25764" w:rsidRPr="002F276A" w:rsidRDefault="00D25764" w:rsidP="00D25764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38E53DC8" w14:textId="77777777" w:rsidR="00D25764" w:rsidRPr="002F276A" w:rsidRDefault="00D25764" w:rsidP="00D2576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4D80041D" w14:textId="77777777" w:rsidR="00D25764" w:rsidRPr="002F276A" w:rsidRDefault="00D25764" w:rsidP="00D2576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32A99F0" w14:textId="77777777" w:rsidR="00D25764" w:rsidRPr="002F276A" w:rsidRDefault="00D25764" w:rsidP="00D2576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54605804" w14:textId="77777777" w:rsidR="00D25764" w:rsidRPr="002F276A" w:rsidRDefault="00D25764" w:rsidP="00D2576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1D6467" w14:textId="77777777" w:rsidR="00D25764" w:rsidRDefault="00D25764" w:rsidP="00D257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5A179D0" w14:textId="77777777" w:rsidR="00D25764" w:rsidRDefault="00D25764" w:rsidP="00D2576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ECB1BD2" w14:textId="77777777" w:rsidR="00D25764" w:rsidRDefault="00D25764" w:rsidP="00D2576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60F7197C" w14:textId="77777777" w:rsidR="00D25764" w:rsidRDefault="00D25764" w:rsidP="00D257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02998DDB" w14:textId="77777777" w:rsidR="00D25764" w:rsidRDefault="00D25764" w:rsidP="00D257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7E3BBEF" w14:textId="77777777" w:rsidR="00D25764" w:rsidRDefault="00D25764" w:rsidP="00D257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6ADB490" w14:textId="77777777" w:rsidR="00D25764" w:rsidRDefault="00D25764" w:rsidP="00D257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0F4E901" w14:textId="77777777" w:rsidR="00D25764" w:rsidRPr="000B45FE" w:rsidRDefault="00D25764" w:rsidP="00D2576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25318126" w14:textId="77777777" w:rsidR="00D25764" w:rsidRDefault="00D25764" w:rsidP="00D25764">
      <w:pPr>
        <w:jc w:val="both"/>
        <w:rPr>
          <w:sz w:val="22"/>
          <w:szCs w:val="22"/>
        </w:rPr>
      </w:pPr>
    </w:p>
    <w:p w14:paraId="77345C34" w14:textId="77777777" w:rsidR="00D25764" w:rsidRPr="00423B06" w:rsidRDefault="00D25764" w:rsidP="00D2576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EC22915" w14:textId="77777777" w:rsidR="00D25764" w:rsidRDefault="00D25764" w:rsidP="00D25764">
      <w:pPr>
        <w:tabs>
          <w:tab w:val="left" w:pos="0"/>
        </w:tabs>
        <w:spacing w:line="264" w:lineRule="auto"/>
        <w:ind w:left="426" w:right="1"/>
        <w:contextualSpacing/>
        <w:jc w:val="center"/>
        <w:rPr>
          <w:highlight w:val="yellow"/>
        </w:rPr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69AEDD93" w14:textId="77777777" w:rsidR="00D25764" w:rsidRPr="001C0490" w:rsidRDefault="00D25764" w:rsidP="00D25764"/>
    <w:p w14:paraId="0A566552" w14:textId="77777777" w:rsidR="00FE545C" w:rsidRPr="000C54C8" w:rsidRDefault="00FE545C" w:rsidP="000C54C8"/>
    <w:sectPr w:rsidR="00FE545C" w:rsidRPr="000C54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E5B1E1" w14:textId="77777777" w:rsidR="00387B7A" w:rsidRDefault="00387B7A">
      <w:r>
        <w:separator/>
      </w:r>
    </w:p>
  </w:endnote>
  <w:endnote w:type="continuationSeparator" w:id="0">
    <w:p w14:paraId="0DC7FF74" w14:textId="77777777" w:rsidR="00387B7A" w:rsidRDefault="00387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E2B8D0" w14:textId="77777777" w:rsidR="009D0A03" w:rsidRDefault="009D0A0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4987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A83022" w14:textId="77777777" w:rsidR="009D0A03" w:rsidRDefault="009D0A0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BB6F4" w14:textId="77777777" w:rsidR="00387B7A" w:rsidRDefault="00387B7A">
      <w:r>
        <w:separator/>
      </w:r>
    </w:p>
  </w:footnote>
  <w:footnote w:type="continuationSeparator" w:id="0">
    <w:p w14:paraId="31285BAF" w14:textId="77777777" w:rsidR="00387B7A" w:rsidRDefault="00387B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10275E" w14:textId="77777777" w:rsidR="009D0A03" w:rsidRDefault="009D0A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31CD2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A12BBC" w14:textId="77777777" w:rsidR="009D0A03" w:rsidRDefault="009D0A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8755395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08755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95705537">
    <w:abstractNumId w:val="0"/>
  </w:num>
  <w:num w:numId="4" w16cid:durableId="16599233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B7A"/>
    <w:rsid w:val="00012286"/>
    <w:rsid w:val="00071CCC"/>
    <w:rsid w:val="000978CB"/>
    <w:rsid w:val="000B731D"/>
    <w:rsid w:val="000C54C8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7391"/>
    <w:rsid w:val="00315A4A"/>
    <w:rsid w:val="00387B7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D0A03"/>
    <w:rsid w:val="00A0022B"/>
    <w:rsid w:val="00A346FE"/>
    <w:rsid w:val="00A47B4D"/>
    <w:rsid w:val="00A83018"/>
    <w:rsid w:val="00B774DC"/>
    <w:rsid w:val="00C969A6"/>
    <w:rsid w:val="00CA7D36"/>
    <w:rsid w:val="00D24208"/>
    <w:rsid w:val="00D25764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7BE1C345"/>
  <w15:chartTrackingRefBased/>
  <w15:docId w15:val="{F630430E-44B1-4B98-B4C0-FC9D61184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576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489</Words>
  <Characters>4125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2022-08-25T08:04:00Z</cp:lastPrinted>
  <dcterms:created xsi:type="dcterms:W3CDTF">2022-08-23T11:22:00Z</dcterms:created>
  <dcterms:modified xsi:type="dcterms:W3CDTF">2022-08-25T08:06:00Z</dcterms:modified>
</cp:coreProperties>
</file>