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A9381" w14:textId="1F57FE55" w:rsidR="00F43600" w:rsidRPr="00E50F4B" w:rsidRDefault="00F43600" w:rsidP="00F43600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516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0EC9BAA5" w14:textId="77777777" w:rsidR="00F43600" w:rsidRPr="00E50F4B" w:rsidRDefault="00F43600" w:rsidP="00F43600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C0A0C4D" w14:textId="77777777" w:rsidR="00F43600" w:rsidRPr="00E50F4B" w:rsidRDefault="00F43600" w:rsidP="00F436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5886E74C" w14:textId="77777777" w:rsidR="00F43600" w:rsidRPr="00E50F4B" w:rsidRDefault="00F43600" w:rsidP="00F436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4A643C3B" w14:textId="77777777" w:rsidR="00F43600" w:rsidRPr="00E50F4B" w:rsidRDefault="00F43600" w:rsidP="00F43600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02677350" w14:textId="77777777" w:rsidR="00F43600" w:rsidRPr="00E50F4B" w:rsidRDefault="00F43600" w:rsidP="00F4360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55BF694D" w14:textId="77777777" w:rsidR="00F43600" w:rsidRPr="00E50F4B" w:rsidRDefault="00F43600" w:rsidP="00F43600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2B379361" w14:textId="77777777" w:rsidR="00F43600" w:rsidRPr="00E50F4B" w:rsidRDefault="00F43600" w:rsidP="00F4360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E1DCA01" w14:textId="77777777" w:rsidR="00F43600" w:rsidRPr="00E50F4B" w:rsidRDefault="00F43600" w:rsidP="00F43600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27DB5312" w14:textId="77777777" w:rsidR="00F43600" w:rsidRPr="00E50F4B" w:rsidRDefault="00F43600" w:rsidP="00F43600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240E90B0" w14:textId="77777777" w:rsidR="00F43600" w:rsidRPr="00E50F4B" w:rsidRDefault="00F43600" w:rsidP="00F43600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DD17DC9" w14:textId="77777777" w:rsidR="00F43600" w:rsidRPr="00E50F4B" w:rsidRDefault="00F43600" w:rsidP="00F43600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48D37DA8" w14:textId="77777777" w:rsidR="00F43600" w:rsidRPr="00E50F4B" w:rsidRDefault="00F43600" w:rsidP="00F43600">
      <w:pPr>
        <w:spacing w:line="254" w:lineRule="auto"/>
        <w:rPr>
          <w:rFonts w:ascii="Arial" w:hAnsi="Arial" w:cs="Arial"/>
        </w:rPr>
      </w:pPr>
    </w:p>
    <w:p w14:paraId="7488769C" w14:textId="77777777" w:rsidR="00F43600" w:rsidRPr="00E50F4B" w:rsidRDefault="00F43600" w:rsidP="00F43600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323B440C" w14:textId="77777777" w:rsidR="00F43600" w:rsidRPr="00E50F4B" w:rsidRDefault="00F43600" w:rsidP="00F436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6AE4020" w14:textId="77777777" w:rsidR="00F43600" w:rsidRPr="00E50F4B" w:rsidRDefault="00F43600" w:rsidP="00F43600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05DED535" w14:textId="77777777" w:rsidR="00F43600" w:rsidRPr="00E50F4B" w:rsidRDefault="00F43600" w:rsidP="00F43600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0A613F7" w14:textId="0932685E" w:rsidR="00F43600" w:rsidRPr="00E50F4B" w:rsidRDefault="00F43600" w:rsidP="00F43600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0D2539" w:rsidRPr="000978CB">
        <w:rPr>
          <w:b/>
        </w:rPr>
        <w:t>Dostawa systemu zarządzania pracą autonomicznych robotów mobilnych wraz z 6-osiowym robotem współpracującym</w:t>
      </w:r>
      <w:r>
        <w:rPr>
          <w:b/>
        </w:rPr>
        <w:t>, znak sprawy: KC-zp.272-516/22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0E58D009" w14:textId="77777777" w:rsidR="00F43600" w:rsidRPr="00E50F4B" w:rsidRDefault="00F43600" w:rsidP="00F43600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031B2EE" w14:textId="77777777" w:rsidR="00F43600" w:rsidRPr="00E50F4B" w:rsidRDefault="00F43600" w:rsidP="00F4360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DA9F6C8" w14:textId="77777777" w:rsidR="00F43600" w:rsidRPr="008D61B1" w:rsidRDefault="00F43600" w:rsidP="00F4360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C6D117A" w14:textId="77777777" w:rsidR="00F43600" w:rsidRPr="00E50F4B" w:rsidRDefault="00F43600" w:rsidP="00F43600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F444DB8" w14:textId="77777777" w:rsidR="00F43600" w:rsidRPr="00E50F4B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4A665413" w14:textId="77777777" w:rsidR="00F43600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2B43AA3" w14:textId="77777777" w:rsidR="00F43600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73A61F8" w14:textId="77777777" w:rsidR="00F43600" w:rsidRPr="008D61B1" w:rsidRDefault="00F43600" w:rsidP="00F43600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45CD505E" w14:textId="77777777" w:rsidR="00F43600" w:rsidRPr="00E50F4B" w:rsidRDefault="00F43600" w:rsidP="00F43600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709107DA" w14:textId="77777777" w:rsidR="00F43600" w:rsidRPr="00E50F4B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E73102" w14:textId="77777777" w:rsidR="00F43600" w:rsidRPr="00E50F4B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E4FC21C" w14:textId="77777777" w:rsidR="00F43600" w:rsidRPr="00E50F4B" w:rsidRDefault="00F43600" w:rsidP="00F43600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4D6A8B5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3A12D709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7FD03F58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31B1351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0C11078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39A1CA26" w14:textId="77777777" w:rsidR="00F43600" w:rsidRPr="00E50F4B" w:rsidRDefault="00F43600" w:rsidP="00F43600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0ED4E5B4" w14:textId="77777777" w:rsidR="00F43600" w:rsidRPr="00E50F4B" w:rsidRDefault="00F43600" w:rsidP="00F43600"/>
    <w:p w14:paraId="187CF253" w14:textId="77777777" w:rsidR="00F43600" w:rsidRPr="00E50F4B" w:rsidRDefault="00F43600" w:rsidP="00F43600"/>
    <w:p w14:paraId="0C691C05" w14:textId="77777777" w:rsidR="00F43600" w:rsidRDefault="00F43600" w:rsidP="00F43600"/>
    <w:p w14:paraId="37649255" w14:textId="77777777" w:rsidR="00F43600" w:rsidRPr="00411A1B" w:rsidRDefault="00F43600" w:rsidP="00F43600"/>
    <w:p w14:paraId="284E884B" w14:textId="77777777" w:rsidR="00F43600" w:rsidRPr="00232D1D" w:rsidRDefault="00F43600" w:rsidP="00F43600"/>
    <w:p w14:paraId="0DF80F65" w14:textId="77777777" w:rsidR="005103B9" w:rsidRPr="00F43600" w:rsidRDefault="005103B9" w:rsidP="00F43600"/>
    <w:sectPr w:rsidR="005103B9" w:rsidRPr="00F43600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95DCEC" w14:textId="77777777" w:rsidR="00F679C3" w:rsidRDefault="00F679C3" w:rsidP="0038231F">
      <w:pPr>
        <w:spacing w:after="0" w:line="240" w:lineRule="auto"/>
      </w:pPr>
      <w:r>
        <w:separator/>
      </w:r>
    </w:p>
  </w:endnote>
  <w:endnote w:type="continuationSeparator" w:id="0">
    <w:p w14:paraId="4512DEB4" w14:textId="77777777" w:rsidR="00F679C3" w:rsidRDefault="00F679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4EA6F" w14:textId="77777777" w:rsidR="004022D9" w:rsidRDefault="004022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B3A1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79F537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12DAE" w14:textId="77777777" w:rsidR="004022D9" w:rsidRDefault="004022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00581" w14:textId="77777777" w:rsidR="00F679C3" w:rsidRDefault="00F679C3" w:rsidP="0038231F">
      <w:pPr>
        <w:spacing w:after="0" w:line="240" w:lineRule="auto"/>
      </w:pPr>
      <w:r>
        <w:separator/>
      </w:r>
    </w:p>
  </w:footnote>
  <w:footnote w:type="continuationSeparator" w:id="0">
    <w:p w14:paraId="33389373" w14:textId="77777777" w:rsidR="00F679C3" w:rsidRDefault="00F679C3" w:rsidP="0038231F">
      <w:pPr>
        <w:spacing w:after="0" w:line="240" w:lineRule="auto"/>
      </w:pPr>
      <w:r>
        <w:continuationSeparator/>
      </w:r>
    </w:p>
  </w:footnote>
  <w:footnote w:id="1">
    <w:p w14:paraId="67CF6EAC" w14:textId="77777777" w:rsidR="00F43600" w:rsidRPr="0024624C" w:rsidRDefault="00F43600" w:rsidP="00F436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1BD5BCFD" w14:textId="77777777" w:rsidR="00F43600" w:rsidRPr="008D4C56" w:rsidRDefault="00F43600" w:rsidP="00F43600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609EF" w14:textId="77777777" w:rsidR="004022D9" w:rsidRDefault="004022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B5121" w14:textId="77777777" w:rsidR="004022D9" w:rsidRDefault="004022D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6E185" w14:textId="77777777" w:rsidR="004022D9" w:rsidRDefault="004022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948313">
    <w:abstractNumId w:val="7"/>
  </w:num>
  <w:num w:numId="2" w16cid:durableId="1382553201">
    <w:abstractNumId w:val="0"/>
  </w:num>
  <w:num w:numId="3" w16cid:durableId="317417368">
    <w:abstractNumId w:val="6"/>
  </w:num>
  <w:num w:numId="4" w16cid:durableId="1910312463">
    <w:abstractNumId w:val="9"/>
  </w:num>
  <w:num w:numId="5" w16cid:durableId="1975480385">
    <w:abstractNumId w:val="8"/>
  </w:num>
  <w:num w:numId="6" w16cid:durableId="1255289323">
    <w:abstractNumId w:val="5"/>
  </w:num>
  <w:num w:numId="7" w16cid:durableId="804542207">
    <w:abstractNumId w:val="1"/>
  </w:num>
  <w:num w:numId="8" w16cid:durableId="1056121369">
    <w:abstractNumId w:val="3"/>
  </w:num>
  <w:num w:numId="9" w16cid:durableId="1290428877">
    <w:abstractNumId w:val="2"/>
  </w:num>
  <w:num w:numId="10" w16cid:durableId="1155873534">
    <w:abstractNumId w:val="4"/>
  </w:num>
  <w:num w:numId="11" w16cid:durableId="19072976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79C3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2539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1304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22D9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600"/>
    <w:rsid w:val="00F43919"/>
    <w:rsid w:val="00F66810"/>
    <w:rsid w:val="00F679C3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1011E8"/>
  <w15:chartTrackingRefBased/>
  <w15:docId w15:val="{7CBFBD7D-253E-4BDF-A197-20FC9FD90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4360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2022-08-23T11:30:00Z</dcterms:created>
  <dcterms:modified xsi:type="dcterms:W3CDTF">2022-08-23T11:31:00Z</dcterms:modified>
</cp:coreProperties>
</file>