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A2CEE" w14:textId="664BBCD1" w:rsidR="00586A2C" w:rsidRDefault="00586A2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86A2C">
        <w:rPr>
          <w:rFonts w:ascii="Arial" w:hAnsi="Arial" w:cs="Arial"/>
          <w:noProof/>
          <w:sz w:val="24"/>
          <w:szCs w:val="24"/>
        </w:rPr>
        <w:pict w14:anchorId="704370D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9" type="#_x0000_t75" style="width:453.75pt;height:40.5pt;visibility:visible;mso-wrap-style:square">
            <v:imagedata r:id="rId6" o:title=""/>
          </v:shape>
        </w:pict>
      </w:r>
    </w:p>
    <w:p w14:paraId="1D5C3D0E" w14:textId="1047252F" w:rsidR="00D665F5" w:rsidRPr="00BB547B" w:rsidRDefault="00ED0060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D0060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ED0060">
        <w:rPr>
          <w:rFonts w:ascii="Arial" w:hAnsi="Arial" w:cs="Arial"/>
          <w:sz w:val="24"/>
          <w:szCs w:val="24"/>
        </w:rPr>
        <w:t>2022-08-25</w:t>
      </w:r>
    </w:p>
    <w:p w14:paraId="769F0F8F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6350F67" w14:textId="77777777" w:rsidR="00AD5CF6" w:rsidRDefault="00ED006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D0060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4F24DA1C" w14:textId="5168A2A9" w:rsidR="00D665F5" w:rsidRPr="00BB547B" w:rsidRDefault="00ED006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D0060">
        <w:rPr>
          <w:rFonts w:ascii="Arial" w:hAnsi="Arial" w:cs="Arial"/>
          <w:b/>
          <w:bCs/>
          <w:sz w:val="24"/>
          <w:szCs w:val="24"/>
        </w:rPr>
        <w:t>SP ZOZ w Krakowie Sekcja Zamówień Publicznych</w:t>
      </w:r>
    </w:p>
    <w:p w14:paraId="53D03312" w14:textId="77777777" w:rsidR="00D665F5" w:rsidRPr="00BB547B" w:rsidRDefault="00ED0060" w:rsidP="00D665F5">
      <w:pPr>
        <w:rPr>
          <w:rFonts w:ascii="Arial" w:hAnsi="Arial" w:cs="Arial"/>
          <w:sz w:val="24"/>
          <w:szCs w:val="24"/>
        </w:rPr>
      </w:pPr>
      <w:r w:rsidRPr="00ED0060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ED0060">
        <w:rPr>
          <w:rFonts w:ascii="Arial" w:hAnsi="Arial" w:cs="Arial"/>
          <w:sz w:val="24"/>
          <w:szCs w:val="24"/>
        </w:rPr>
        <w:t>66</w:t>
      </w:r>
    </w:p>
    <w:p w14:paraId="75441DA4" w14:textId="77777777" w:rsidR="00D665F5" w:rsidRPr="00BB547B" w:rsidRDefault="00ED0060" w:rsidP="00D665F5">
      <w:pPr>
        <w:rPr>
          <w:rFonts w:ascii="Arial" w:hAnsi="Arial" w:cs="Arial"/>
          <w:sz w:val="24"/>
          <w:szCs w:val="24"/>
        </w:rPr>
      </w:pPr>
      <w:r w:rsidRPr="00ED0060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ED0060">
        <w:rPr>
          <w:rFonts w:ascii="Arial" w:hAnsi="Arial" w:cs="Arial"/>
          <w:sz w:val="24"/>
          <w:szCs w:val="24"/>
        </w:rPr>
        <w:t>Kraków</w:t>
      </w:r>
    </w:p>
    <w:p w14:paraId="51321031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8A40C22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18723026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FADD354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A914030" w14:textId="47181788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AD5CF6">
        <w:rPr>
          <w:rFonts w:ascii="Arial" w:hAnsi="Arial" w:cs="Arial"/>
          <w:b/>
          <w:sz w:val="24"/>
          <w:szCs w:val="24"/>
        </w:rPr>
        <w:t>S</w:t>
      </w:r>
      <w:r w:rsidR="00ED0060" w:rsidRPr="00ED0060">
        <w:rPr>
          <w:rFonts w:ascii="Arial" w:hAnsi="Arial" w:cs="Arial"/>
          <w:b/>
          <w:sz w:val="24"/>
          <w:szCs w:val="24"/>
        </w:rPr>
        <w:t>ZP</w:t>
      </w:r>
      <w:r w:rsidR="00AD5CF6">
        <w:rPr>
          <w:rFonts w:ascii="Arial" w:hAnsi="Arial" w:cs="Arial"/>
          <w:b/>
          <w:sz w:val="24"/>
          <w:szCs w:val="24"/>
        </w:rPr>
        <w:t>.271.</w:t>
      </w:r>
      <w:r w:rsidR="00241B7E">
        <w:rPr>
          <w:rFonts w:ascii="Arial" w:hAnsi="Arial" w:cs="Arial"/>
          <w:b/>
          <w:sz w:val="24"/>
          <w:szCs w:val="24"/>
        </w:rPr>
        <w:t>510</w:t>
      </w:r>
      <w:r w:rsidR="00ED0060" w:rsidRPr="00ED0060">
        <w:rPr>
          <w:rFonts w:ascii="Arial" w:hAnsi="Arial" w:cs="Arial"/>
          <w:b/>
          <w:sz w:val="24"/>
          <w:szCs w:val="24"/>
        </w:rPr>
        <w:t>/22/2022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31586940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7CA80D0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EBC66C2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CBEE6FC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02B02878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B0D2BAE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D0060" w:rsidRPr="00ED0060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035192E0" w14:textId="77777777" w:rsidR="00A80738" w:rsidRPr="00BB547B" w:rsidRDefault="00ED0060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ED0060">
        <w:rPr>
          <w:rFonts w:ascii="Arial" w:hAnsi="Arial" w:cs="Arial"/>
          <w:b/>
          <w:szCs w:val="24"/>
        </w:rPr>
        <w:t>Zakup, dostawa i uruchomienie sprzętu medycznego wraz ze szkoleniem personelu dla potrzeb Oddziałów Szpitala w ramach 9 grup asortymentowych, zgodnie z opisem w zał. 1 do SWZ</w:t>
      </w:r>
    </w:p>
    <w:p w14:paraId="6B7C4BA0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ED0060" w:rsidRPr="00ED0060">
        <w:rPr>
          <w:rFonts w:ascii="Arial" w:hAnsi="Arial" w:cs="Arial"/>
          <w:sz w:val="24"/>
          <w:szCs w:val="24"/>
        </w:rPr>
        <w:t>(</w:t>
      </w:r>
      <w:proofErr w:type="spellStart"/>
      <w:r w:rsidR="00ED0060" w:rsidRPr="00ED0060">
        <w:rPr>
          <w:rFonts w:ascii="Arial" w:hAnsi="Arial" w:cs="Arial"/>
          <w:sz w:val="24"/>
          <w:szCs w:val="24"/>
        </w:rPr>
        <w:t>t.j</w:t>
      </w:r>
      <w:proofErr w:type="spellEnd"/>
      <w:r w:rsidR="00ED0060" w:rsidRPr="00ED0060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ED0060" w:rsidRPr="00ED0060">
        <w:rPr>
          <w:rFonts w:ascii="Arial" w:hAnsi="Arial" w:cs="Arial"/>
          <w:sz w:val="24"/>
          <w:szCs w:val="24"/>
        </w:rPr>
        <w:t>późn</w:t>
      </w:r>
      <w:proofErr w:type="spellEnd"/>
      <w:r w:rsidR="00ED0060" w:rsidRPr="00ED0060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A6E386F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ED0060" w:rsidRPr="00ED0060">
        <w:rPr>
          <w:rFonts w:ascii="Arial" w:hAnsi="Arial" w:cs="Arial"/>
          <w:sz w:val="24"/>
          <w:szCs w:val="24"/>
        </w:rPr>
        <w:t>25/08/2022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ED0060" w:rsidRPr="00ED0060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20AFDB2D" w14:textId="77777777" w:rsidTr="00241B7E">
        <w:tc>
          <w:tcPr>
            <w:tcW w:w="993" w:type="dxa"/>
            <w:shd w:val="clear" w:color="auto" w:fill="auto"/>
            <w:vAlign w:val="center"/>
          </w:tcPr>
          <w:p w14:paraId="1177B5BF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841570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E37343E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DBFE18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ED0060" w:rsidRPr="00BB547B" w14:paraId="6718849C" w14:textId="77777777" w:rsidTr="00241B7E">
        <w:tc>
          <w:tcPr>
            <w:tcW w:w="993" w:type="dxa"/>
            <w:shd w:val="clear" w:color="auto" w:fill="auto"/>
            <w:vAlign w:val="center"/>
          </w:tcPr>
          <w:p w14:paraId="15781BE0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D221A3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07614C13" w14:textId="77777777" w:rsidR="00ED0060" w:rsidRPr="00BB547B" w:rsidRDefault="00ED0060" w:rsidP="005F3218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D0060">
              <w:rPr>
                <w:rFonts w:ascii="Arial" w:hAnsi="Arial" w:cs="Arial"/>
              </w:rPr>
              <w:t>AwaMed</w:t>
            </w:r>
            <w:proofErr w:type="spellEnd"/>
            <w:r w:rsidRPr="00ED0060">
              <w:rPr>
                <w:rFonts w:ascii="Arial" w:hAnsi="Arial" w:cs="Arial"/>
              </w:rPr>
              <w:t xml:space="preserve"> </w:t>
            </w:r>
            <w:proofErr w:type="spellStart"/>
            <w:r w:rsidRPr="00ED0060">
              <w:rPr>
                <w:rFonts w:ascii="Arial" w:hAnsi="Arial" w:cs="Arial"/>
              </w:rPr>
              <w:t>Medizintechnik</w:t>
            </w:r>
            <w:proofErr w:type="spellEnd"/>
          </w:p>
          <w:p w14:paraId="3AB030EC" w14:textId="77777777" w:rsidR="00ED0060" w:rsidRPr="00BB547B" w:rsidRDefault="00ED0060" w:rsidP="005F3218">
            <w:pPr>
              <w:rPr>
                <w:rFonts w:ascii="Arial" w:hAnsi="Arial" w:cs="Arial"/>
              </w:rPr>
            </w:pPr>
            <w:proofErr w:type="spellStart"/>
            <w:r w:rsidRPr="00ED0060">
              <w:rPr>
                <w:rFonts w:ascii="Arial" w:hAnsi="Arial" w:cs="Arial"/>
              </w:rPr>
              <w:t>Eusa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ED0060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451942C" w14:textId="77777777" w:rsidR="00ED0060" w:rsidRPr="00BB547B" w:rsidRDefault="00ED0060" w:rsidP="005F3218">
            <w:pPr>
              <w:spacing w:after="80"/>
              <w:jc w:val="both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72-006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D0060">
              <w:rPr>
                <w:rFonts w:ascii="Arial" w:hAnsi="Arial" w:cs="Arial"/>
              </w:rPr>
              <w:t>Mierzyn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AE0593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9 757.80 zł</w:t>
            </w:r>
          </w:p>
        </w:tc>
      </w:tr>
      <w:tr w:rsidR="00ED0060" w:rsidRPr="00BB547B" w14:paraId="6AAD9052" w14:textId="77777777" w:rsidTr="00241B7E">
        <w:tc>
          <w:tcPr>
            <w:tcW w:w="993" w:type="dxa"/>
            <w:shd w:val="clear" w:color="auto" w:fill="auto"/>
            <w:vAlign w:val="center"/>
          </w:tcPr>
          <w:p w14:paraId="32A434F5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905E23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1D785B54" w14:textId="77777777" w:rsidR="00ED0060" w:rsidRPr="00BB547B" w:rsidRDefault="00ED0060" w:rsidP="005F3218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D0060">
              <w:rPr>
                <w:rFonts w:ascii="Arial" w:hAnsi="Arial" w:cs="Arial"/>
              </w:rPr>
              <w:t>AwaMed</w:t>
            </w:r>
            <w:proofErr w:type="spellEnd"/>
            <w:r w:rsidRPr="00ED0060">
              <w:rPr>
                <w:rFonts w:ascii="Arial" w:hAnsi="Arial" w:cs="Arial"/>
              </w:rPr>
              <w:t xml:space="preserve"> </w:t>
            </w:r>
            <w:proofErr w:type="spellStart"/>
            <w:r w:rsidRPr="00ED0060">
              <w:rPr>
                <w:rFonts w:ascii="Arial" w:hAnsi="Arial" w:cs="Arial"/>
              </w:rPr>
              <w:t>Medizintechnik</w:t>
            </w:r>
            <w:proofErr w:type="spellEnd"/>
          </w:p>
          <w:p w14:paraId="2D546D99" w14:textId="77777777" w:rsidR="00ED0060" w:rsidRPr="00BB547B" w:rsidRDefault="00ED0060" w:rsidP="005F3218">
            <w:pPr>
              <w:rPr>
                <w:rFonts w:ascii="Arial" w:hAnsi="Arial" w:cs="Arial"/>
              </w:rPr>
            </w:pPr>
            <w:proofErr w:type="spellStart"/>
            <w:r w:rsidRPr="00ED0060">
              <w:rPr>
                <w:rFonts w:ascii="Arial" w:hAnsi="Arial" w:cs="Arial"/>
              </w:rPr>
              <w:t>Eusa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ED0060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AFD5662" w14:textId="77777777" w:rsidR="00ED0060" w:rsidRPr="00BB547B" w:rsidRDefault="00ED0060" w:rsidP="005F3218">
            <w:pPr>
              <w:spacing w:after="80"/>
              <w:jc w:val="both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72-006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D0060">
              <w:rPr>
                <w:rFonts w:ascii="Arial" w:hAnsi="Arial" w:cs="Arial"/>
              </w:rPr>
              <w:t>Mierzyn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E7B23D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10 951.20 zł</w:t>
            </w:r>
          </w:p>
        </w:tc>
      </w:tr>
      <w:tr w:rsidR="00ED0060" w:rsidRPr="00BB547B" w14:paraId="77F3EBBE" w14:textId="77777777" w:rsidTr="00241B7E">
        <w:tc>
          <w:tcPr>
            <w:tcW w:w="993" w:type="dxa"/>
            <w:shd w:val="clear" w:color="auto" w:fill="auto"/>
            <w:vAlign w:val="center"/>
          </w:tcPr>
          <w:p w14:paraId="1F86828B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4ABF6E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C9E8386" w14:textId="77777777" w:rsidR="00ED0060" w:rsidRPr="00BB547B" w:rsidRDefault="00ED0060" w:rsidP="005F3218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D0060">
              <w:rPr>
                <w:rFonts w:ascii="Arial" w:hAnsi="Arial" w:cs="Arial"/>
              </w:rPr>
              <w:t>Stiegelmeyer</w:t>
            </w:r>
            <w:proofErr w:type="spellEnd"/>
            <w:r w:rsidRPr="00ED0060">
              <w:rPr>
                <w:rFonts w:ascii="Arial" w:hAnsi="Arial" w:cs="Arial"/>
              </w:rPr>
              <w:t xml:space="preserve"> Sp. z o.o.</w:t>
            </w:r>
          </w:p>
          <w:p w14:paraId="68289E18" w14:textId="77777777" w:rsidR="00ED0060" w:rsidRPr="00BB547B" w:rsidRDefault="00ED0060" w:rsidP="005F3218">
            <w:pPr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Grubno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D006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945E6A4" w14:textId="77777777" w:rsidR="00ED0060" w:rsidRPr="00BB547B" w:rsidRDefault="00ED0060" w:rsidP="005F3218">
            <w:pPr>
              <w:spacing w:after="80"/>
              <w:jc w:val="both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86-212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D0060">
              <w:rPr>
                <w:rFonts w:ascii="Arial" w:hAnsi="Arial" w:cs="Arial"/>
              </w:rPr>
              <w:t>Stolno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AE1F50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336 582.00 zł</w:t>
            </w:r>
          </w:p>
        </w:tc>
      </w:tr>
      <w:tr w:rsidR="00ED0060" w:rsidRPr="00BB547B" w14:paraId="6A890389" w14:textId="77777777" w:rsidTr="00241B7E">
        <w:tc>
          <w:tcPr>
            <w:tcW w:w="993" w:type="dxa"/>
            <w:shd w:val="clear" w:color="auto" w:fill="auto"/>
            <w:vAlign w:val="center"/>
          </w:tcPr>
          <w:p w14:paraId="63A7D441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86A1BF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1FF7F7F4" w14:textId="77777777" w:rsidR="00ED0060" w:rsidRPr="00BB547B" w:rsidRDefault="00ED0060" w:rsidP="005F3218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D0060">
              <w:rPr>
                <w:rFonts w:ascii="Arial" w:hAnsi="Arial" w:cs="Arial"/>
              </w:rPr>
              <w:t>Aesculap</w:t>
            </w:r>
            <w:proofErr w:type="spellEnd"/>
            <w:r w:rsidRPr="00ED0060">
              <w:rPr>
                <w:rFonts w:ascii="Arial" w:hAnsi="Arial" w:cs="Arial"/>
              </w:rPr>
              <w:t xml:space="preserve"> </w:t>
            </w:r>
            <w:proofErr w:type="spellStart"/>
            <w:r w:rsidRPr="00ED0060">
              <w:rPr>
                <w:rFonts w:ascii="Arial" w:hAnsi="Arial" w:cs="Arial"/>
              </w:rPr>
              <w:t>Chifa</w:t>
            </w:r>
            <w:proofErr w:type="spellEnd"/>
            <w:r w:rsidRPr="00ED0060">
              <w:rPr>
                <w:rFonts w:ascii="Arial" w:hAnsi="Arial" w:cs="Arial"/>
              </w:rPr>
              <w:t xml:space="preserve"> Spółka z ograniczoną odpowiedzialnością</w:t>
            </w:r>
          </w:p>
          <w:p w14:paraId="06EFFDC5" w14:textId="77777777" w:rsidR="00ED0060" w:rsidRPr="00BB547B" w:rsidRDefault="00ED0060" w:rsidP="005F3218">
            <w:pPr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D0060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FE735E6" w14:textId="77777777" w:rsidR="00ED0060" w:rsidRPr="00BB547B" w:rsidRDefault="00ED0060" w:rsidP="005F3218">
            <w:pPr>
              <w:spacing w:after="80"/>
              <w:jc w:val="both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lastRenderedPageBreak/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D0060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0B8F66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lastRenderedPageBreak/>
              <w:t>5 643.65 zł</w:t>
            </w:r>
          </w:p>
        </w:tc>
      </w:tr>
      <w:tr w:rsidR="00ED0060" w:rsidRPr="00BB547B" w14:paraId="31BC763C" w14:textId="77777777" w:rsidTr="00241B7E">
        <w:tc>
          <w:tcPr>
            <w:tcW w:w="993" w:type="dxa"/>
            <w:shd w:val="clear" w:color="auto" w:fill="auto"/>
            <w:vAlign w:val="center"/>
          </w:tcPr>
          <w:p w14:paraId="2559838D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187776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23ABCF66" w14:textId="77777777" w:rsidR="00ED0060" w:rsidRPr="00BB547B" w:rsidRDefault="00ED0060" w:rsidP="005F3218">
            <w:pPr>
              <w:spacing w:before="80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Zakład Techniki Medycznej "TECH-MED" Sp. z o.o.</w:t>
            </w:r>
          </w:p>
          <w:p w14:paraId="11403454" w14:textId="77777777" w:rsidR="00ED0060" w:rsidRPr="00BB547B" w:rsidRDefault="00ED0060" w:rsidP="005F3218">
            <w:pPr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Ernsta Petersona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D0060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7243DCD" w14:textId="77777777" w:rsidR="00ED0060" w:rsidRPr="00BB547B" w:rsidRDefault="00ED0060" w:rsidP="005F3218">
            <w:pPr>
              <w:spacing w:after="80"/>
              <w:jc w:val="both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85-862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D0060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63BFA8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38 669.40 zł</w:t>
            </w:r>
          </w:p>
        </w:tc>
      </w:tr>
      <w:tr w:rsidR="00ED0060" w:rsidRPr="00BB547B" w14:paraId="1AAB2203" w14:textId="77777777" w:rsidTr="00241B7E">
        <w:tc>
          <w:tcPr>
            <w:tcW w:w="993" w:type="dxa"/>
            <w:shd w:val="clear" w:color="auto" w:fill="auto"/>
            <w:vAlign w:val="center"/>
          </w:tcPr>
          <w:p w14:paraId="2610AC59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B08FEC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588E3669" w14:textId="77777777" w:rsidR="00ED0060" w:rsidRPr="00BB547B" w:rsidRDefault="00ED0060" w:rsidP="005F3218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D0060">
              <w:rPr>
                <w:rFonts w:ascii="Arial" w:hAnsi="Arial" w:cs="Arial"/>
              </w:rPr>
              <w:t>Kosmed</w:t>
            </w:r>
            <w:proofErr w:type="spellEnd"/>
            <w:r w:rsidRPr="00ED0060">
              <w:rPr>
                <w:rFonts w:ascii="Arial" w:hAnsi="Arial" w:cs="Arial"/>
              </w:rPr>
              <w:t xml:space="preserve"> Sp. z o.o.</w:t>
            </w:r>
          </w:p>
          <w:p w14:paraId="62CA46A4" w14:textId="77777777" w:rsidR="00ED0060" w:rsidRPr="00BB547B" w:rsidRDefault="00ED0060" w:rsidP="005F3218">
            <w:pPr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Łazy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D0060">
              <w:rPr>
                <w:rFonts w:ascii="Arial" w:hAnsi="Arial" w:cs="Arial"/>
              </w:rPr>
              <w:t>30A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504DC05" w14:textId="77777777" w:rsidR="00ED0060" w:rsidRPr="00BB547B" w:rsidRDefault="00ED0060" w:rsidP="005F3218">
            <w:pPr>
              <w:spacing w:after="80"/>
              <w:jc w:val="both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25-677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D0060">
              <w:rPr>
                <w:rFonts w:ascii="Arial" w:hAnsi="Arial" w:cs="Arial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796883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249 912.00 zł</w:t>
            </w:r>
          </w:p>
        </w:tc>
      </w:tr>
      <w:tr w:rsidR="00ED0060" w:rsidRPr="00BB547B" w14:paraId="737C63CC" w14:textId="77777777" w:rsidTr="00241B7E">
        <w:tc>
          <w:tcPr>
            <w:tcW w:w="993" w:type="dxa"/>
            <w:shd w:val="clear" w:color="auto" w:fill="auto"/>
            <w:vAlign w:val="center"/>
          </w:tcPr>
          <w:p w14:paraId="32449E50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7A3902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24E9C251" w14:textId="77777777" w:rsidR="00ED0060" w:rsidRPr="00BB547B" w:rsidRDefault="00ED0060" w:rsidP="005F3218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D0060">
              <w:rPr>
                <w:rFonts w:ascii="Arial" w:hAnsi="Arial" w:cs="Arial"/>
              </w:rPr>
              <w:t>Multimed</w:t>
            </w:r>
            <w:proofErr w:type="spellEnd"/>
            <w:r w:rsidRPr="00ED0060">
              <w:rPr>
                <w:rFonts w:ascii="Arial" w:hAnsi="Arial" w:cs="Arial"/>
              </w:rPr>
              <w:t xml:space="preserve"> Sp. z o.o.</w:t>
            </w:r>
          </w:p>
          <w:p w14:paraId="36D066EE" w14:textId="77777777" w:rsidR="00ED0060" w:rsidRPr="00BB547B" w:rsidRDefault="00ED0060" w:rsidP="005F3218">
            <w:pPr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Brukowa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D0060">
              <w:rPr>
                <w:rFonts w:ascii="Arial" w:hAnsi="Arial" w:cs="Arial"/>
              </w:rPr>
              <w:t>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4099991" w14:textId="77777777" w:rsidR="00ED0060" w:rsidRPr="00BB547B" w:rsidRDefault="00ED0060" w:rsidP="005F3218">
            <w:pPr>
              <w:spacing w:after="80"/>
              <w:jc w:val="both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91-341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D0060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55391A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7 202.52 zł</w:t>
            </w:r>
          </w:p>
        </w:tc>
      </w:tr>
      <w:tr w:rsidR="00ED0060" w:rsidRPr="00BB547B" w14:paraId="1FDC2920" w14:textId="77777777" w:rsidTr="00241B7E">
        <w:tc>
          <w:tcPr>
            <w:tcW w:w="993" w:type="dxa"/>
            <w:shd w:val="clear" w:color="auto" w:fill="auto"/>
            <w:vAlign w:val="center"/>
          </w:tcPr>
          <w:p w14:paraId="060D82A6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59BF65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41105C29" w14:textId="77777777" w:rsidR="00ED0060" w:rsidRPr="00BB547B" w:rsidRDefault="00ED0060" w:rsidP="005F3218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D0060">
              <w:rPr>
                <w:rFonts w:ascii="Arial" w:hAnsi="Arial" w:cs="Arial"/>
              </w:rPr>
              <w:t>Multimed</w:t>
            </w:r>
            <w:proofErr w:type="spellEnd"/>
            <w:r w:rsidRPr="00ED0060">
              <w:rPr>
                <w:rFonts w:ascii="Arial" w:hAnsi="Arial" w:cs="Arial"/>
              </w:rPr>
              <w:t xml:space="preserve"> Sp. z o.o.</w:t>
            </w:r>
          </w:p>
          <w:p w14:paraId="2BAC5BE6" w14:textId="77777777" w:rsidR="00ED0060" w:rsidRPr="00BB547B" w:rsidRDefault="00ED0060" w:rsidP="005F3218">
            <w:pPr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Brukowa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D0060">
              <w:rPr>
                <w:rFonts w:ascii="Arial" w:hAnsi="Arial" w:cs="Arial"/>
              </w:rPr>
              <w:t>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E4E5994" w14:textId="77777777" w:rsidR="00ED0060" w:rsidRPr="00BB547B" w:rsidRDefault="00ED0060" w:rsidP="005F3218">
            <w:pPr>
              <w:spacing w:after="80"/>
              <w:jc w:val="both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91-341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D0060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CF4021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8 901.36 zł</w:t>
            </w:r>
          </w:p>
        </w:tc>
      </w:tr>
      <w:tr w:rsidR="00ED0060" w:rsidRPr="00BB547B" w14:paraId="57BE2F30" w14:textId="77777777" w:rsidTr="00241B7E">
        <w:tc>
          <w:tcPr>
            <w:tcW w:w="993" w:type="dxa"/>
            <w:shd w:val="clear" w:color="auto" w:fill="auto"/>
            <w:vAlign w:val="center"/>
          </w:tcPr>
          <w:p w14:paraId="5C228345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12D552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48E69CD" w14:textId="77777777" w:rsidR="00ED0060" w:rsidRPr="00BB547B" w:rsidRDefault="00ED0060" w:rsidP="005F3218">
            <w:pPr>
              <w:spacing w:before="80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Metalowiec Sp. z o.o. Zakład Pracy Chronionej</w:t>
            </w:r>
          </w:p>
          <w:p w14:paraId="167DD476" w14:textId="77777777" w:rsidR="00ED0060" w:rsidRPr="00BB547B" w:rsidRDefault="00ED0060" w:rsidP="005F3218">
            <w:pPr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ul. Fabryczna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D0060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44C776C" w14:textId="77777777" w:rsidR="00ED0060" w:rsidRPr="00BB547B" w:rsidRDefault="00ED0060" w:rsidP="005F3218">
            <w:pPr>
              <w:spacing w:after="80"/>
              <w:jc w:val="both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46-100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D0060">
              <w:rPr>
                <w:rFonts w:ascii="Arial" w:hAnsi="Arial" w:cs="Arial"/>
              </w:rPr>
              <w:t>Namysłów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8E7228" w14:textId="77777777" w:rsidR="00ED0060" w:rsidRPr="00BB547B" w:rsidRDefault="00ED0060" w:rsidP="005F32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D0060">
              <w:rPr>
                <w:rFonts w:ascii="Arial" w:hAnsi="Arial" w:cs="Arial"/>
              </w:rPr>
              <w:t>249 156.00 zł</w:t>
            </w:r>
          </w:p>
        </w:tc>
      </w:tr>
    </w:tbl>
    <w:p w14:paraId="3625294B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30C826B8" w14:textId="77777777" w:rsidR="00241B7E" w:rsidRDefault="00ED0060" w:rsidP="00173B20">
      <w:pPr>
        <w:jc w:val="right"/>
        <w:rPr>
          <w:rFonts w:ascii="Arial" w:hAnsi="Arial" w:cs="Arial"/>
          <w:sz w:val="24"/>
          <w:szCs w:val="24"/>
        </w:rPr>
      </w:pPr>
      <w:r w:rsidRPr="00ED0060">
        <w:rPr>
          <w:rFonts w:ascii="Arial" w:hAnsi="Arial" w:cs="Arial"/>
          <w:sz w:val="24"/>
          <w:szCs w:val="24"/>
        </w:rPr>
        <w:t xml:space="preserve">  </w:t>
      </w:r>
      <w:r w:rsidR="00241B7E">
        <w:rPr>
          <w:rFonts w:ascii="Arial" w:hAnsi="Arial" w:cs="Arial"/>
          <w:sz w:val="24"/>
          <w:szCs w:val="24"/>
        </w:rPr>
        <w:t xml:space="preserve">Z-ca Dyrektora ds. Finansowych </w:t>
      </w:r>
    </w:p>
    <w:p w14:paraId="4AADE874" w14:textId="093E296E" w:rsidR="00C236D3" w:rsidRPr="00BB547B" w:rsidRDefault="00241B7E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mgr </w:t>
      </w:r>
      <w:r w:rsidR="00ED0060" w:rsidRPr="00ED0060">
        <w:rPr>
          <w:rFonts w:ascii="Arial" w:hAnsi="Arial" w:cs="Arial"/>
          <w:sz w:val="24"/>
          <w:szCs w:val="24"/>
        </w:rPr>
        <w:t>Dorota</w:t>
      </w:r>
      <w:r w:rsidR="00A80738" w:rsidRPr="00BB547B">
        <w:rPr>
          <w:rFonts w:ascii="Arial" w:hAnsi="Arial" w:cs="Arial"/>
          <w:sz w:val="24"/>
          <w:szCs w:val="24"/>
        </w:rPr>
        <w:t xml:space="preserve"> </w:t>
      </w:r>
      <w:bookmarkEnd w:id="0"/>
      <w:r w:rsidR="00ED0060" w:rsidRPr="00ED0060">
        <w:rPr>
          <w:rFonts w:ascii="Arial" w:hAnsi="Arial" w:cs="Arial"/>
          <w:sz w:val="24"/>
          <w:szCs w:val="24"/>
        </w:rPr>
        <w:t>Gołąb-</w:t>
      </w:r>
      <w:proofErr w:type="spellStart"/>
      <w:r w:rsidR="00ED0060" w:rsidRPr="00ED0060">
        <w:rPr>
          <w:rFonts w:ascii="Arial" w:hAnsi="Arial" w:cs="Arial"/>
          <w:sz w:val="24"/>
          <w:szCs w:val="24"/>
        </w:rPr>
        <w:t>Bełtowicz</w:t>
      </w:r>
      <w:proofErr w:type="spellEnd"/>
    </w:p>
    <w:sectPr w:rsidR="00C236D3" w:rsidRPr="00BB54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76AD4" w14:textId="77777777" w:rsidR="00FA57B2" w:rsidRDefault="00FA57B2">
      <w:r>
        <w:separator/>
      </w:r>
    </w:p>
  </w:endnote>
  <w:endnote w:type="continuationSeparator" w:id="0">
    <w:p w14:paraId="06900A38" w14:textId="77777777" w:rsidR="00FA57B2" w:rsidRDefault="00FA5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D68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99E0A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9718B" w14:textId="77777777" w:rsidR="009F189D" w:rsidRDefault="00FA57B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5CF7F3">
        <v:line id="_x0000_s1025" style="position:absolute;left:0;text-align:left;z-index:1" from="-3.85pt,8.7pt" to="455.15pt,8.7pt"/>
      </w:pict>
    </w:r>
  </w:p>
  <w:p w14:paraId="5B05DE4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6340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782D8B" w14:textId="77777777" w:rsidR="009F189D" w:rsidRDefault="009F189D">
    <w:pPr>
      <w:pStyle w:val="Stopka"/>
      <w:tabs>
        <w:tab w:val="clear" w:pos="4536"/>
      </w:tabs>
      <w:jc w:val="center"/>
    </w:pPr>
  </w:p>
  <w:p w14:paraId="6777FE5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2BD17" w14:textId="77777777" w:rsidR="00FA57B2" w:rsidRDefault="00FA57B2">
      <w:r>
        <w:separator/>
      </w:r>
    </w:p>
  </w:footnote>
  <w:footnote w:type="continuationSeparator" w:id="0">
    <w:p w14:paraId="25AAB964" w14:textId="77777777" w:rsidR="00FA57B2" w:rsidRDefault="00FA5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2634C" w14:textId="77777777" w:rsidR="00ED0060" w:rsidRDefault="00ED00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BE853" w14:textId="77777777" w:rsidR="00ED0060" w:rsidRDefault="00ED00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CC251" w14:textId="77777777" w:rsidR="00ED0060" w:rsidRDefault="00ED00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2194"/>
    <w:rsid w:val="00007727"/>
    <w:rsid w:val="00017720"/>
    <w:rsid w:val="00035488"/>
    <w:rsid w:val="000D7F25"/>
    <w:rsid w:val="000E00E5"/>
    <w:rsid w:val="00173B20"/>
    <w:rsid w:val="001C69FF"/>
    <w:rsid w:val="0023318D"/>
    <w:rsid w:val="00241B7E"/>
    <w:rsid w:val="003D72FD"/>
    <w:rsid w:val="00423179"/>
    <w:rsid w:val="00490DC0"/>
    <w:rsid w:val="00493F8C"/>
    <w:rsid w:val="004C7E9B"/>
    <w:rsid w:val="005614F2"/>
    <w:rsid w:val="00577BC6"/>
    <w:rsid w:val="00586A2C"/>
    <w:rsid w:val="0069085C"/>
    <w:rsid w:val="006B27ED"/>
    <w:rsid w:val="00843263"/>
    <w:rsid w:val="00861E75"/>
    <w:rsid w:val="009D19BD"/>
    <w:rsid w:val="009F189D"/>
    <w:rsid w:val="00A80738"/>
    <w:rsid w:val="00AD5CF6"/>
    <w:rsid w:val="00BB547B"/>
    <w:rsid w:val="00C236D3"/>
    <w:rsid w:val="00C659E2"/>
    <w:rsid w:val="00C82837"/>
    <w:rsid w:val="00CA3D66"/>
    <w:rsid w:val="00CB0802"/>
    <w:rsid w:val="00D12194"/>
    <w:rsid w:val="00D665F5"/>
    <w:rsid w:val="00D7128F"/>
    <w:rsid w:val="00EA3476"/>
    <w:rsid w:val="00ED0060"/>
    <w:rsid w:val="00F16C60"/>
    <w:rsid w:val="00F95C33"/>
    <w:rsid w:val="00FA57B2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1BC700"/>
  <w15:chartTrackingRefBased/>
  <w15:docId w15:val="{1E745A0B-B4FB-43FF-B164-330D8197A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2022-08-25T10:01:00Z</cp:lastPrinted>
  <dcterms:created xsi:type="dcterms:W3CDTF">2022-08-25T10:00:00Z</dcterms:created>
  <dcterms:modified xsi:type="dcterms:W3CDTF">2022-08-25T10:01:00Z</dcterms:modified>
</cp:coreProperties>
</file>