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DE69D2" w:rsidRDefault="00356AB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DE69D2">
        <w:rPr>
          <w:sz w:val="24"/>
          <w:szCs w:val="24"/>
        </w:rPr>
        <w:t>Kraków</w:t>
      </w:r>
      <w:r w:rsidR="00D665F5" w:rsidRPr="00DE69D2">
        <w:rPr>
          <w:sz w:val="24"/>
          <w:szCs w:val="24"/>
        </w:rPr>
        <w:t xml:space="preserve"> dnia: </w:t>
      </w:r>
      <w:r w:rsidRPr="00DE69D2">
        <w:rPr>
          <w:sz w:val="24"/>
          <w:szCs w:val="24"/>
        </w:rPr>
        <w:t>2022-08-24</w:t>
      </w:r>
    </w:p>
    <w:p w:rsidR="00356ABF" w:rsidRPr="00DE69D2" w:rsidRDefault="00356ABF" w:rsidP="00577BC6">
      <w:pPr>
        <w:spacing w:after="40"/>
        <w:rPr>
          <w:b/>
          <w:bCs/>
          <w:sz w:val="24"/>
          <w:szCs w:val="24"/>
        </w:rPr>
      </w:pPr>
      <w:r w:rsidRPr="00DE69D2">
        <w:rPr>
          <w:b/>
          <w:bCs/>
          <w:sz w:val="24"/>
          <w:szCs w:val="24"/>
        </w:rPr>
        <w:t>Szpital Miejski Specjalistyczny</w:t>
      </w:r>
    </w:p>
    <w:p w:rsidR="00356ABF" w:rsidRPr="00DE69D2" w:rsidRDefault="00356ABF" w:rsidP="00577BC6">
      <w:pPr>
        <w:spacing w:after="40"/>
        <w:rPr>
          <w:b/>
          <w:bCs/>
          <w:sz w:val="24"/>
          <w:szCs w:val="24"/>
        </w:rPr>
      </w:pPr>
      <w:r w:rsidRPr="00DE69D2">
        <w:rPr>
          <w:b/>
          <w:bCs/>
          <w:sz w:val="24"/>
          <w:szCs w:val="24"/>
        </w:rPr>
        <w:t>im. Gabriela Narutowicza w Krakowie</w:t>
      </w:r>
    </w:p>
    <w:p w:rsidR="00D665F5" w:rsidRPr="00DE69D2" w:rsidRDefault="00356ABF" w:rsidP="00D665F5">
      <w:pPr>
        <w:rPr>
          <w:sz w:val="24"/>
          <w:szCs w:val="24"/>
        </w:rPr>
      </w:pPr>
      <w:r w:rsidRPr="00DE69D2">
        <w:rPr>
          <w:sz w:val="24"/>
          <w:szCs w:val="24"/>
        </w:rPr>
        <w:t>ul. Prądnicka</w:t>
      </w:r>
      <w:r w:rsidR="00D665F5" w:rsidRPr="00DE69D2">
        <w:rPr>
          <w:sz w:val="24"/>
          <w:szCs w:val="24"/>
        </w:rPr>
        <w:t xml:space="preserve"> </w:t>
      </w:r>
      <w:r w:rsidRPr="00DE69D2">
        <w:rPr>
          <w:sz w:val="24"/>
          <w:szCs w:val="24"/>
        </w:rPr>
        <w:t>35-37</w:t>
      </w:r>
    </w:p>
    <w:p w:rsidR="00D665F5" w:rsidRPr="00DE69D2" w:rsidRDefault="00356ABF" w:rsidP="00D665F5">
      <w:pPr>
        <w:rPr>
          <w:sz w:val="24"/>
          <w:szCs w:val="24"/>
        </w:rPr>
      </w:pPr>
      <w:r w:rsidRPr="00DE69D2">
        <w:rPr>
          <w:sz w:val="24"/>
          <w:szCs w:val="24"/>
        </w:rPr>
        <w:t>31-202</w:t>
      </w:r>
      <w:r w:rsidR="00D665F5" w:rsidRPr="00DE69D2">
        <w:rPr>
          <w:sz w:val="24"/>
          <w:szCs w:val="24"/>
        </w:rPr>
        <w:t xml:space="preserve"> </w:t>
      </w:r>
      <w:r w:rsidRPr="00DE69D2">
        <w:rPr>
          <w:sz w:val="24"/>
          <w:szCs w:val="24"/>
        </w:rPr>
        <w:t>Kraków</w:t>
      </w:r>
    </w:p>
    <w:p w:rsidR="00D665F5" w:rsidRPr="00DE69D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DE69D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DE69D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E69D2">
        <w:rPr>
          <w:sz w:val="24"/>
          <w:szCs w:val="24"/>
        </w:rPr>
        <w:t>Znak sprawy:</w:t>
      </w:r>
      <w:r w:rsidRPr="00DE69D2">
        <w:rPr>
          <w:b/>
          <w:sz w:val="24"/>
          <w:szCs w:val="24"/>
        </w:rPr>
        <w:t xml:space="preserve"> </w:t>
      </w:r>
      <w:r w:rsidR="00356ABF" w:rsidRPr="00DE69D2">
        <w:rPr>
          <w:b/>
          <w:sz w:val="24"/>
          <w:szCs w:val="24"/>
        </w:rPr>
        <w:t>ZP/26/2022</w:t>
      </w:r>
      <w:r w:rsidR="00A80738" w:rsidRPr="00DE69D2">
        <w:rPr>
          <w:sz w:val="24"/>
          <w:szCs w:val="24"/>
        </w:rPr>
        <w:tab/>
        <w:t xml:space="preserve"> </w:t>
      </w:r>
    </w:p>
    <w:p w:rsidR="00A80738" w:rsidRPr="00DE69D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E69D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E69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E69D2">
        <w:rPr>
          <w:b/>
          <w:spacing w:val="20"/>
          <w:sz w:val="28"/>
        </w:rPr>
        <w:t>INFORMACJA Z OTWARCIA OFERT</w:t>
      </w:r>
    </w:p>
    <w:p w:rsidR="00A80738" w:rsidRPr="00DE69D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E69D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E69D2">
        <w:rPr>
          <w:bCs/>
          <w:sz w:val="24"/>
          <w:szCs w:val="24"/>
        </w:rPr>
        <w:t xml:space="preserve">Dotyczy </w:t>
      </w:r>
      <w:r w:rsidRPr="00DE69D2">
        <w:rPr>
          <w:sz w:val="24"/>
          <w:szCs w:val="24"/>
        </w:rPr>
        <w:t xml:space="preserve">postępowania o udzielenie zamówienia publicznego prowadzonego w trybie </w:t>
      </w:r>
      <w:r w:rsidR="00356ABF" w:rsidRPr="00DE69D2">
        <w:rPr>
          <w:sz w:val="24"/>
          <w:szCs w:val="24"/>
        </w:rPr>
        <w:t>przetarg nieograniczony</w:t>
      </w:r>
      <w:r w:rsidRPr="00DE69D2">
        <w:rPr>
          <w:sz w:val="24"/>
          <w:szCs w:val="24"/>
        </w:rPr>
        <w:t xml:space="preserve"> na:</w:t>
      </w:r>
    </w:p>
    <w:p w:rsidR="00A80738" w:rsidRPr="00DE69D2" w:rsidRDefault="00356AB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E69D2">
        <w:rPr>
          <w:b/>
          <w:szCs w:val="24"/>
        </w:rPr>
        <w:t>Zakup i dostawa wyrobów medycznych II</w:t>
      </w:r>
    </w:p>
    <w:p w:rsidR="00D665F5" w:rsidRPr="00DE69D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E69D2">
        <w:rPr>
          <w:sz w:val="24"/>
          <w:szCs w:val="24"/>
        </w:rPr>
        <w:t>Zamawiający, działając na podstawie art. 22</w:t>
      </w:r>
      <w:r w:rsidR="00FC7F5E" w:rsidRPr="00DE69D2">
        <w:rPr>
          <w:sz w:val="24"/>
          <w:szCs w:val="24"/>
        </w:rPr>
        <w:t>2</w:t>
      </w:r>
      <w:r w:rsidRPr="00DE69D2">
        <w:rPr>
          <w:sz w:val="24"/>
          <w:szCs w:val="24"/>
        </w:rPr>
        <w:t xml:space="preserve"> ust. 5 </w:t>
      </w:r>
      <w:r w:rsidRPr="00DE69D2">
        <w:rPr>
          <w:bCs/>
          <w:sz w:val="24"/>
          <w:szCs w:val="24"/>
        </w:rPr>
        <w:t>ustawy z dnia 11 września 2019 r. Prawo zamówień publicznych</w:t>
      </w:r>
      <w:r w:rsidRPr="00DE69D2">
        <w:rPr>
          <w:sz w:val="24"/>
          <w:szCs w:val="24"/>
        </w:rPr>
        <w:t xml:space="preserve"> </w:t>
      </w:r>
      <w:r w:rsidR="00356ABF" w:rsidRPr="00DE69D2">
        <w:rPr>
          <w:sz w:val="24"/>
          <w:szCs w:val="24"/>
        </w:rPr>
        <w:t>(</w:t>
      </w:r>
      <w:proofErr w:type="spellStart"/>
      <w:r w:rsidR="00356ABF" w:rsidRPr="00DE69D2">
        <w:rPr>
          <w:sz w:val="24"/>
          <w:szCs w:val="24"/>
        </w:rPr>
        <w:t>t.j</w:t>
      </w:r>
      <w:proofErr w:type="spellEnd"/>
      <w:r w:rsidR="00356ABF" w:rsidRPr="00DE69D2">
        <w:rPr>
          <w:sz w:val="24"/>
          <w:szCs w:val="24"/>
        </w:rPr>
        <w:t>. Dz.U. z 2021</w:t>
      </w:r>
      <w:r w:rsidR="00DE69D2">
        <w:rPr>
          <w:sz w:val="24"/>
          <w:szCs w:val="24"/>
        </w:rPr>
        <w:t xml:space="preserve"> </w:t>
      </w:r>
      <w:r w:rsidR="00356ABF" w:rsidRPr="00DE69D2">
        <w:rPr>
          <w:sz w:val="24"/>
          <w:szCs w:val="24"/>
        </w:rPr>
        <w:t xml:space="preserve">r. poz. 1129 z </w:t>
      </w:r>
      <w:proofErr w:type="spellStart"/>
      <w:r w:rsidR="00356ABF" w:rsidRPr="00DE69D2">
        <w:rPr>
          <w:sz w:val="24"/>
          <w:szCs w:val="24"/>
        </w:rPr>
        <w:t>późn</w:t>
      </w:r>
      <w:proofErr w:type="spellEnd"/>
      <w:r w:rsidR="00356ABF" w:rsidRPr="00DE69D2">
        <w:rPr>
          <w:sz w:val="24"/>
          <w:szCs w:val="24"/>
        </w:rPr>
        <w:t>. zm.)</w:t>
      </w:r>
      <w:r w:rsidR="00490DC0" w:rsidRPr="00DE69D2">
        <w:rPr>
          <w:sz w:val="24"/>
          <w:szCs w:val="24"/>
        </w:rPr>
        <w:t xml:space="preserve"> </w:t>
      </w:r>
      <w:r w:rsidRPr="00DE69D2">
        <w:rPr>
          <w:sz w:val="24"/>
          <w:szCs w:val="24"/>
        </w:rPr>
        <w:t>udostępnia</w:t>
      </w:r>
      <w:r w:rsidR="00F95C33" w:rsidRPr="00DE69D2">
        <w:rPr>
          <w:sz w:val="24"/>
          <w:szCs w:val="24"/>
        </w:rPr>
        <w:t xml:space="preserve"> </w:t>
      </w:r>
      <w:r w:rsidR="004C7E9B" w:rsidRPr="00DE69D2">
        <w:rPr>
          <w:sz w:val="24"/>
          <w:szCs w:val="24"/>
        </w:rPr>
        <w:t>informacj</w:t>
      </w:r>
      <w:r w:rsidR="00577BC6" w:rsidRPr="00DE69D2">
        <w:rPr>
          <w:sz w:val="24"/>
          <w:szCs w:val="24"/>
        </w:rPr>
        <w:t>ę</w:t>
      </w:r>
      <w:r w:rsidR="00035488" w:rsidRPr="00DE69D2">
        <w:rPr>
          <w:sz w:val="24"/>
          <w:szCs w:val="24"/>
        </w:rPr>
        <w:t xml:space="preserve"> z otwarcia ofert</w:t>
      </w:r>
      <w:r w:rsidR="00577BC6" w:rsidRPr="00DE69D2">
        <w:rPr>
          <w:sz w:val="24"/>
          <w:szCs w:val="24"/>
        </w:rPr>
        <w:t>.</w:t>
      </w:r>
    </w:p>
    <w:p w:rsidR="00A80738" w:rsidRPr="00DE69D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E69D2">
        <w:rPr>
          <w:sz w:val="24"/>
          <w:szCs w:val="24"/>
        </w:rPr>
        <w:t>Podczas otwarcia ofert, mającego miejsce</w:t>
      </w:r>
      <w:r w:rsidR="00FF4AB1" w:rsidRPr="00DE69D2">
        <w:rPr>
          <w:sz w:val="24"/>
          <w:szCs w:val="24"/>
        </w:rPr>
        <w:t xml:space="preserve"> w dniu </w:t>
      </w:r>
      <w:r w:rsidR="00356ABF" w:rsidRPr="00DE69D2">
        <w:rPr>
          <w:b/>
          <w:bCs/>
          <w:sz w:val="24"/>
          <w:szCs w:val="24"/>
        </w:rPr>
        <w:t>24/08/2022</w:t>
      </w:r>
      <w:r w:rsidR="00FF4AB1" w:rsidRPr="00DE69D2">
        <w:rPr>
          <w:b/>
          <w:bCs/>
          <w:sz w:val="24"/>
          <w:szCs w:val="24"/>
        </w:rPr>
        <w:t xml:space="preserve"> o godz. </w:t>
      </w:r>
      <w:r w:rsidR="00356ABF" w:rsidRPr="00DE69D2">
        <w:rPr>
          <w:b/>
          <w:bCs/>
          <w:sz w:val="24"/>
          <w:szCs w:val="24"/>
        </w:rPr>
        <w:t>12:00</w:t>
      </w:r>
      <w:r w:rsidRPr="00DE69D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E69D2" w:rsidTr="00C82837">
        <w:tc>
          <w:tcPr>
            <w:tcW w:w="993" w:type="dxa"/>
            <w:shd w:val="clear" w:color="auto" w:fill="auto"/>
            <w:vAlign w:val="center"/>
          </w:tcPr>
          <w:p w:rsidR="006B27ED" w:rsidRPr="00DE69D2" w:rsidRDefault="006B27ED" w:rsidP="00C82837">
            <w:pPr>
              <w:spacing w:before="120" w:after="120"/>
              <w:jc w:val="center"/>
            </w:pPr>
            <w:r w:rsidRPr="00DE69D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E69D2" w:rsidRDefault="006B27ED" w:rsidP="00C82837">
            <w:pPr>
              <w:spacing w:before="120" w:after="120"/>
              <w:jc w:val="center"/>
            </w:pPr>
            <w:r w:rsidRPr="00DE69D2">
              <w:t>Nr</w:t>
            </w:r>
            <w:r w:rsidR="00C82837" w:rsidRPr="00DE69D2">
              <w:t xml:space="preserve"> </w:t>
            </w:r>
            <w:r w:rsidRPr="00DE69D2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E69D2" w:rsidRDefault="006B27ED" w:rsidP="00BB547B">
            <w:pPr>
              <w:spacing w:before="120" w:after="120"/>
              <w:jc w:val="center"/>
            </w:pPr>
            <w:r w:rsidRPr="00DE69D2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E69D2" w:rsidRDefault="006B27ED" w:rsidP="00C82837">
            <w:pPr>
              <w:spacing w:before="120" w:after="120"/>
              <w:jc w:val="center"/>
            </w:pPr>
            <w:r w:rsidRPr="00DE69D2">
              <w:t>Cena oferty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37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Elektro </w:t>
            </w:r>
            <w:proofErr w:type="spellStart"/>
            <w:r w:rsidRPr="00DE69D2">
              <w:t>Med</w:t>
            </w:r>
            <w:proofErr w:type="spellEnd"/>
            <w:r w:rsidRPr="00DE69D2">
              <w:t xml:space="preserve"> Grzegorz </w:t>
            </w:r>
            <w:proofErr w:type="spellStart"/>
            <w:r w:rsidRPr="00DE69D2">
              <w:t>Pałkowski</w:t>
            </w:r>
            <w:proofErr w:type="spellEnd"/>
          </w:p>
          <w:p w:rsidR="00356ABF" w:rsidRPr="00DE69D2" w:rsidRDefault="00356ABF" w:rsidP="00D35D79">
            <w:r w:rsidRPr="00DE69D2">
              <w:t xml:space="preserve">ul. Zabierzowska 11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2 403.54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12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Billmed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t xml:space="preserve">ul. </w:t>
            </w:r>
            <w:proofErr w:type="spellStart"/>
            <w:r w:rsidRPr="00DE69D2">
              <w:t>Krypska</w:t>
            </w:r>
            <w:proofErr w:type="spellEnd"/>
            <w:r w:rsidRPr="00DE69D2">
              <w:t xml:space="preserve"> 24/1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10 125.00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22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AKME </w:t>
            </w:r>
            <w:proofErr w:type="spellStart"/>
            <w:r w:rsidRPr="00DE69D2">
              <w:t>Pałejko</w:t>
            </w:r>
            <w:proofErr w:type="spellEnd"/>
            <w:r w:rsidRPr="00DE69D2">
              <w:t xml:space="preserve"> Spółka jawna</w:t>
            </w:r>
          </w:p>
          <w:p w:rsidR="00356ABF" w:rsidRPr="00DE69D2" w:rsidRDefault="00356ABF" w:rsidP="00D35D79">
            <w:r w:rsidRPr="00DE69D2">
              <w:t xml:space="preserve">ul. Poloneza 89B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02-826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29 808.00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26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AKME </w:t>
            </w:r>
            <w:proofErr w:type="spellStart"/>
            <w:r w:rsidRPr="00DE69D2">
              <w:t>Pałejko</w:t>
            </w:r>
            <w:proofErr w:type="spellEnd"/>
            <w:r w:rsidRPr="00DE69D2">
              <w:t xml:space="preserve"> Spółka jawna</w:t>
            </w:r>
          </w:p>
          <w:p w:rsidR="00356ABF" w:rsidRPr="00DE69D2" w:rsidRDefault="00356ABF" w:rsidP="00D35D79">
            <w:r w:rsidRPr="00DE69D2">
              <w:t xml:space="preserve">ul. Poloneza 89B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02-826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125 186.58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40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AKME </w:t>
            </w:r>
            <w:proofErr w:type="spellStart"/>
            <w:r w:rsidRPr="00DE69D2">
              <w:t>Pałejko</w:t>
            </w:r>
            <w:proofErr w:type="spellEnd"/>
            <w:r w:rsidRPr="00DE69D2">
              <w:t xml:space="preserve"> Spółka jawna</w:t>
            </w:r>
          </w:p>
          <w:p w:rsidR="00356ABF" w:rsidRPr="00DE69D2" w:rsidRDefault="00356ABF" w:rsidP="00D35D79">
            <w:r w:rsidRPr="00DE69D2">
              <w:t xml:space="preserve">ul. Poloneza 89B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02-826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9 072.00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41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AKME </w:t>
            </w:r>
            <w:proofErr w:type="spellStart"/>
            <w:r w:rsidRPr="00DE69D2">
              <w:t>Pałejko</w:t>
            </w:r>
            <w:proofErr w:type="spellEnd"/>
            <w:r w:rsidRPr="00DE69D2">
              <w:t xml:space="preserve"> Spółka jawna</w:t>
            </w:r>
          </w:p>
          <w:p w:rsidR="00356ABF" w:rsidRPr="00DE69D2" w:rsidRDefault="00356ABF" w:rsidP="00D35D79">
            <w:r w:rsidRPr="00DE69D2">
              <w:t xml:space="preserve">ul. Poloneza 89B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02-826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8 100.00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Polmil</w:t>
            </w:r>
            <w:proofErr w:type="spellEnd"/>
            <w:r w:rsidRPr="00DE69D2">
              <w:t xml:space="preserve"> Sp. z o. o. S. K. A.</w:t>
            </w:r>
          </w:p>
          <w:p w:rsidR="00356ABF" w:rsidRPr="00DE69D2" w:rsidRDefault="00356ABF" w:rsidP="00D35D79">
            <w:r w:rsidRPr="00DE69D2">
              <w:t xml:space="preserve">ul. Przemysłowa 8B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6 447.60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bookmarkStart w:id="1" w:name="_GoBack" w:colFirst="3" w:colLast="3"/>
            <w:r w:rsidRPr="00DE69D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</w:t>
            </w:r>
          </w:p>
        </w:tc>
        <w:tc>
          <w:tcPr>
            <w:tcW w:w="4110" w:type="dxa"/>
            <w:shd w:val="clear" w:color="auto" w:fill="auto"/>
          </w:tcPr>
          <w:p w:rsidR="005A7A58" w:rsidRDefault="00356ABF" w:rsidP="005A7A58">
            <w:r w:rsidRPr="00DE69D2">
              <w:t xml:space="preserve">HAMMERMED </w:t>
            </w:r>
            <w:proofErr w:type="spellStart"/>
            <w:r w:rsidRPr="00DE69D2">
              <w:t>Medical</w:t>
            </w:r>
            <w:proofErr w:type="spellEnd"/>
            <w:r w:rsidRPr="00DE69D2">
              <w:t xml:space="preserve"> Polska </w:t>
            </w:r>
          </w:p>
          <w:p w:rsidR="00356ABF" w:rsidRPr="00DE69D2" w:rsidRDefault="00356ABF" w:rsidP="005A7A58">
            <w:r w:rsidRPr="00DE69D2">
              <w:t>Sp. z o.o. S.K.A.</w:t>
            </w:r>
          </w:p>
          <w:p w:rsidR="00356ABF" w:rsidRPr="00DE69D2" w:rsidRDefault="00356ABF" w:rsidP="00D35D79">
            <w:r w:rsidRPr="00DE69D2">
              <w:lastRenderedPageBreak/>
              <w:t xml:space="preserve">ul. Kopcińskiego 69/71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lastRenderedPageBreak/>
              <w:t>5 184.00 zł</w:t>
            </w:r>
          </w:p>
        </w:tc>
      </w:tr>
      <w:bookmarkEnd w:id="1"/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40</w:t>
            </w:r>
          </w:p>
        </w:tc>
        <w:tc>
          <w:tcPr>
            <w:tcW w:w="4110" w:type="dxa"/>
            <w:shd w:val="clear" w:color="auto" w:fill="auto"/>
          </w:tcPr>
          <w:p w:rsidR="00DE69D2" w:rsidRDefault="00356ABF" w:rsidP="00DE69D2">
            <w:r w:rsidRPr="00DE69D2">
              <w:t xml:space="preserve">HAMMERMED </w:t>
            </w:r>
            <w:proofErr w:type="spellStart"/>
            <w:r w:rsidRPr="00DE69D2">
              <w:t>Medical</w:t>
            </w:r>
            <w:proofErr w:type="spellEnd"/>
            <w:r w:rsidRPr="00DE69D2">
              <w:t xml:space="preserve"> Polska </w:t>
            </w:r>
          </w:p>
          <w:p w:rsidR="00356ABF" w:rsidRPr="00DE69D2" w:rsidRDefault="00356ABF" w:rsidP="00DE69D2">
            <w:r w:rsidRPr="00DE69D2">
              <w:t>Sp. z o.o. S.K.A.</w:t>
            </w:r>
          </w:p>
          <w:p w:rsidR="00356ABF" w:rsidRPr="00DE69D2" w:rsidRDefault="00356ABF" w:rsidP="00D35D79">
            <w:r w:rsidRPr="00DE69D2">
              <w:t xml:space="preserve">ul. Kopcińskiego 69/71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11 826.00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41</w:t>
            </w:r>
          </w:p>
        </w:tc>
        <w:tc>
          <w:tcPr>
            <w:tcW w:w="4110" w:type="dxa"/>
            <w:shd w:val="clear" w:color="auto" w:fill="auto"/>
          </w:tcPr>
          <w:p w:rsidR="00DE69D2" w:rsidRDefault="00356ABF" w:rsidP="00DE69D2">
            <w:r w:rsidRPr="00DE69D2">
              <w:t xml:space="preserve">HAMMERMED </w:t>
            </w:r>
            <w:proofErr w:type="spellStart"/>
            <w:r w:rsidRPr="00DE69D2">
              <w:t>Medical</w:t>
            </w:r>
            <w:proofErr w:type="spellEnd"/>
            <w:r w:rsidRPr="00DE69D2">
              <w:t xml:space="preserve"> Polska </w:t>
            </w:r>
          </w:p>
          <w:p w:rsidR="00356ABF" w:rsidRPr="00DE69D2" w:rsidRDefault="00356ABF" w:rsidP="00DE69D2">
            <w:r w:rsidRPr="00DE69D2">
              <w:t>Sp. z o.o. S.K.A.</w:t>
            </w:r>
          </w:p>
          <w:p w:rsidR="00356ABF" w:rsidRPr="00DE69D2" w:rsidRDefault="00356ABF" w:rsidP="00D35D79">
            <w:r w:rsidRPr="00DE69D2">
              <w:t xml:space="preserve">ul. Kopcińskiego 69/71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11 340.00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19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Alteris</w:t>
            </w:r>
            <w:proofErr w:type="spellEnd"/>
            <w:r w:rsidRPr="00DE69D2">
              <w:t xml:space="preserve"> Spółka Akcyjna</w:t>
            </w:r>
          </w:p>
          <w:p w:rsidR="00356ABF" w:rsidRPr="00DE69D2" w:rsidRDefault="00356ABF" w:rsidP="00D35D79">
            <w:r w:rsidRPr="00DE69D2">
              <w:t xml:space="preserve">ul. Ceglana 35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40-514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25 769.66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20</w:t>
            </w:r>
          </w:p>
        </w:tc>
        <w:tc>
          <w:tcPr>
            <w:tcW w:w="4110" w:type="dxa"/>
            <w:shd w:val="clear" w:color="auto" w:fill="auto"/>
          </w:tcPr>
          <w:p w:rsidR="00DE69D2" w:rsidRDefault="00356ABF" w:rsidP="00DE69D2">
            <w:r w:rsidRPr="00DE69D2">
              <w:t xml:space="preserve">BOSTON SCIENTIFIC POLSKA </w:t>
            </w:r>
          </w:p>
          <w:p w:rsidR="00356ABF" w:rsidRPr="00DE69D2" w:rsidRDefault="00356ABF" w:rsidP="00DE69D2">
            <w:r w:rsidRPr="00DE69D2">
              <w:t>SPÓŁKA Z O.O.</w:t>
            </w:r>
          </w:p>
          <w:p w:rsidR="00356ABF" w:rsidRPr="00DE69D2" w:rsidRDefault="00356ABF" w:rsidP="00D35D79">
            <w:r w:rsidRPr="00DE69D2">
              <w:t xml:space="preserve">Al. Jana Pawła II 22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00-133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60 480.00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14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Optimed</w:t>
            </w:r>
            <w:proofErr w:type="spellEnd"/>
            <w:r w:rsidRPr="00DE69D2">
              <w:t xml:space="preserve"> Pro-Office A. P. Szewczyk Sp. Jawna</w:t>
            </w:r>
          </w:p>
          <w:p w:rsidR="00356ABF" w:rsidRPr="00DE69D2" w:rsidRDefault="00356ABF" w:rsidP="00D35D79">
            <w:r w:rsidRPr="00DE69D2">
              <w:t xml:space="preserve">ul. Forteczna 5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 xml:space="preserve">32-086 </w:t>
            </w:r>
            <w:proofErr w:type="spellStart"/>
            <w:r w:rsidRPr="00DE69D2"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2 700.00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Centrum Zaopatrzenia Medycznego "</w:t>
            </w:r>
            <w:proofErr w:type="spellStart"/>
            <w:r w:rsidRPr="00DE69D2">
              <w:t>Cezal</w:t>
            </w:r>
            <w:proofErr w:type="spellEnd"/>
            <w:r w:rsidRPr="00DE69D2">
              <w:t>" S.A Wrocław Oddział Kraków</w:t>
            </w:r>
          </w:p>
          <w:p w:rsidR="00356ABF" w:rsidRPr="00DE69D2" w:rsidRDefault="00356ABF" w:rsidP="00D35D79">
            <w:r w:rsidRPr="00DE69D2">
              <w:t xml:space="preserve">ul. Balicka 117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30-149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32 086.80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Centrum Zaopatrzenia Medycznego "</w:t>
            </w:r>
            <w:proofErr w:type="spellStart"/>
            <w:r w:rsidRPr="00DE69D2">
              <w:t>Cezal</w:t>
            </w:r>
            <w:proofErr w:type="spellEnd"/>
            <w:r w:rsidRPr="00DE69D2">
              <w:t>" S.A Wrocław Oddział Kraków</w:t>
            </w:r>
          </w:p>
          <w:p w:rsidR="00356ABF" w:rsidRPr="00DE69D2" w:rsidRDefault="00356ABF" w:rsidP="00D35D79">
            <w:r w:rsidRPr="00DE69D2">
              <w:t xml:space="preserve">ul. Balicka 117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30-149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10 061.28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12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Centrum Zaopatrzenia Medycznego "</w:t>
            </w:r>
            <w:proofErr w:type="spellStart"/>
            <w:r w:rsidRPr="00DE69D2">
              <w:t>Cezal</w:t>
            </w:r>
            <w:proofErr w:type="spellEnd"/>
            <w:r w:rsidRPr="00DE69D2">
              <w:t>" S.A Wrocław Oddział Kraków</w:t>
            </w:r>
          </w:p>
          <w:p w:rsidR="00356ABF" w:rsidRPr="00DE69D2" w:rsidRDefault="00356ABF" w:rsidP="00D35D79">
            <w:r w:rsidRPr="00DE69D2">
              <w:t xml:space="preserve">ul. Balicka 117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30-149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15 795.00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21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GRASO Zenon Sobiecki</w:t>
            </w:r>
          </w:p>
          <w:p w:rsidR="00356ABF" w:rsidRPr="00DE69D2" w:rsidRDefault="00356ABF" w:rsidP="00D35D79">
            <w:r w:rsidRPr="00DE69D2">
              <w:t xml:space="preserve">Krąg 4A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83-200 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9 720.00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25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Meden-Inmed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t xml:space="preserve">ul. Wenedów 2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75-847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12 474.00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Biameditek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t xml:space="preserve">ul. </w:t>
            </w:r>
            <w:proofErr w:type="spellStart"/>
            <w:r w:rsidRPr="00DE69D2">
              <w:t>Elewatorska</w:t>
            </w:r>
            <w:proofErr w:type="spellEnd"/>
            <w:r w:rsidRPr="00DE69D2">
              <w:t xml:space="preserve"> 58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6 253.20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7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Biameditek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t xml:space="preserve">ul. </w:t>
            </w:r>
            <w:proofErr w:type="spellStart"/>
            <w:r w:rsidRPr="00DE69D2">
              <w:t>Elewatorska</w:t>
            </w:r>
            <w:proofErr w:type="spellEnd"/>
            <w:r w:rsidRPr="00DE69D2">
              <w:t xml:space="preserve"> 58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15-620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37 237.81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8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Bialmed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t xml:space="preserve">ul. Kazimierzowska 46/48/35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260.17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10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Bialmed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t xml:space="preserve">ul. Kazimierzowska 46/48/35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626.40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13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Bialmed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lastRenderedPageBreak/>
              <w:t xml:space="preserve">ul. Kazimierzowska 46/48/35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lastRenderedPageBreak/>
              <w:t>459.01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15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Bialmed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t xml:space="preserve">ul. Kazimierzowska 46/48/35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20 705.76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31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Bialmed</w:t>
            </w:r>
            <w:proofErr w:type="spellEnd"/>
            <w:r w:rsidRPr="00DE69D2">
              <w:t xml:space="preserve"> Sp. z o.o.</w:t>
            </w:r>
          </w:p>
          <w:p w:rsidR="00356ABF" w:rsidRPr="00DE69D2" w:rsidRDefault="00356ABF" w:rsidP="00D35D79">
            <w:r w:rsidRPr="00DE69D2">
              <w:t xml:space="preserve">ul. Kazimierzowska 46/48/35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1 512.00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J.CHODACKI, A.MISZTAL "MEDICA" SPÓŁKA JAWNA</w:t>
            </w:r>
          </w:p>
          <w:p w:rsidR="00356ABF" w:rsidRPr="00DE69D2" w:rsidRDefault="00356ABF" w:rsidP="00D35D79">
            <w:r w:rsidRPr="00DE69D2">
              <w:t xml:space="preserve">ul. Przemysłowa 4A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4 212.00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10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J.CHODACKI, A.MISZTAL "MEDICA" SPÓŁKA JAWNA</w:t>
            </w:r>
          </w:p>
          <w:p w:rsidR="00356ABF" w:rsidRPr="00DE69D2" w:rsidRDefault="00356ABF" w:rsidP="00D35D79">
            <w:r w:rsidRPr="00DE69D2">
              <w:t xml:space="preserve">ul. Przemysłowa 4A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626.40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13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J.CHODACKI, A.MISZTAL "MEDICA" SPÓŁKA JAWNA</w:t>
            </w:r>
          </w:p>
          <w:p w:rsidR="00356ABF" w:rsidRPr="00DE69D2" w:rsidRDefault="00356ABF" w:rsidP="00D35D79">
            <w:r w:rsidRPr="00DE69D2">
              <w:t xml:space="preserve">ul. Przemysłowa 4A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49 043.34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Aesculap</w:t>
            </w:r>
            <w:proofErr w:type="spellEnd"/>
            <w:r w:rsidRPr="00DE69D2">
              <w:t xml:space="preserve"> </w:t>
            </w:r>
            <w:proofErr w:type="spellStart"/>
            <w:r w:rsidRPr="00DE69D2">
              <w:t>Chifa</w:t>
            </w:r>
            <w:proofErr w:type="spellEnd"/>
            <w:r w:rsidRPr="00DE69D2">
              <w:t xml:space="preserve"> Spółka z ograniczoną odpowiedzialnością</w:t>
            </w:r>
          </w:p>
          <w:p w:rsidR="00356ABF" w:rsidRPr="00DE69D2" w:rsidRDefault="00356ABF" w:rsidP="00D35D79">
            <w:r w:rsidRPr="00DE69D2">
              <w:t xml:space="preserve">ul. Tysiąclecia 14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269 362.80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341.01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5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963.90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6 075.00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8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362.88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2 572.56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11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10 249.20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12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lastRenderedPageBreak/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lastRenderedPageBreak/>
              <w:t>4 792.50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13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43 654.14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35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99.36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39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29 810.16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40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 xml:space="preserve">Zarys International </w:t>
            </w:r>
            <w:proofErr w:type="spellStart"/>
            <w:r w:rsidRPr="00DE69D2">
              <w:t>Group</w:t>
            </w:r>
            <w:proofErr w:type="spellEnd"/>
            <w:r w:rsidRPr="00DE69D2">
              <w:t xml:space="preserve"> spółka z ograniczoną odpowiedzialnością spółka komandytowa</w:t>
            </w:r>
          </w:p>
          <w:p w:rsidR="00356ABF" w:rsidRPr="00DE69D2" w:rsidRDefault="00356ABF" w:rsidP="00D35D79">
            <w:r w:rsidRPr="00DE69D2">
              <w:t xml:space="preserve">ul. Pod Borem 18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1 506.60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16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P.H.U. ANMAR Sp. z o.o. Sp. k</w:t>
            </w:r>
          </w:p>
          <w:p w:rsidR="00356ABF" w:rsidRPr="00DE69D2" w:rsidRDefault="00356ABF" w:rsidP="00D35D79">
            <w:r w:rsidRPr="00DE69D2">
              <w:t xml:space="preserve">ul. Strefowa 22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298 832.76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17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P.H.U. ANMAR Sp. z o.o. Sp. k</w:t>
            </w:r>
          </w:p>
          <w:p w:rsidR="00356ABF" w:rsidRPr="00DE69D2" w:rsidRDefault="00356ABF" w:rsidP="00D35D79">
            <w:r w:rsidRPr="00DE69D2">
              <w:t xml:space="preserve">ul. Strefowa 22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19 180.80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18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P.H.U. ANMAR Sp. z o.o. Sp. k</w:t>
            </w:r>
          </w:p>
          <w:p w:rsidR="00356ABF" w:rsidRPr="00DE69D2" w:rsidRDefault="00356ABF" w:rsidP="00D35D79">
            <w:r w:rsidRPr="00DE69D2">
              <w:t xml:space="preserve">ul. Strefowa 22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47 766.24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19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proofErr w:type="spellStart"/>
            <w:r w:rsidRPr="00DE69D2">
              <w:t>Salus</w:t>
            </w:r>
            <w:proofErr w:type="spellEnd"/>
            <w:r w:rsidRPr="00DE69D2">
              <w:t xml:space="preserve"> International Sp. z o.o.</w:t>
            </w:r>
          </w:p>
          <w:p w:rsidR="00356ABF" w:rsidRPr="00DE69D2" w:rsidRDefault="00356ABF" w:rsidP="00D35D79">
            <w:r w:rsidRPr="00DE69D2">
              <w:t xml:space="preserve">ul. Pułaskiego 9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48 009.02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20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Olympus Polska Sp. z o.o.</w:t>
            </w:r>
          </w:p>
          <w:p w:rsidR="00356ABF" w:rsidRPr="00DE69D2" w:rsidRDefault="00356ABF" w:rsidP="00D35D79">
            <w:r w:rsidRPr="00DE69D2">
              <w:t xml:space="preserve">ul. Wynalazek 1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93 312.00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9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SKAMEX Spółka z ograniczona odpowiedzialnością</w:t>
            </w:r>
          </w:p>
          <w:p w:rsidR="00356ABF" w:rsidRPr="00DE69D2" w:rsidRDefault="00356ABF" w:rsidP="00D35D79">
            <w:r w:rsidRPr="00DE69D2">
              <w:t xml:space="preserve">ul. Częstochowska 38/52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5 520.96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30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SKAMEX Spółka z ograniczona odpowiedzialnością</w:t>
            </w:r>
          </w:p>
          <w:p w:rsidR="00356ABF" w:rsidRPr="00DE69D2" w:rsidRDefault="00356ABF" w:rsidP="00D35D79">
            <w:r w:rsidRPr="00DE69D2">
              <w:t xml:space="preserve">ul. Częstochowska 38/52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51 300.00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NTM-MED S.C.</w:t>
            </w:r>
          </w:p>
          <w:p w:rsidR="00356ABF" w:rsidRPr="00DE69D2" w:rsidRDefault="00356ABF" w:rsidP="00D35D79">
            <w:r w:rsidRPr="00DE69D2">
              <w:t xml:space="preserve">ul. Wyszyńskiego 154 B/1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66-400 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4 220.64 zł</w:t>
            </w:r>
          </w:p>
        </w:tc>
      </w:tr>
      <w:tr w:rsidR="00356ABF" w:rsidRPr="00DE69D2" w:rsidTr="00D35D79">
        <w:tc>
          <w:tcPr>
            <w:tcW w:w="993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19</w:t>
            </w:r>
          </w:p>
        </w:tc>
        <w:tc>
          <w:tcPr>
            <w:tcW w:w="4110" w:type="dxa"/>
            <w:shd w:val="clear" w:color="auto" w:fill="auto"/>
          </w:tcPr>
          <w:p w:rsidR="00356ABF" w:rsidRPr="00DE69D2" w:rsidRDefault="00356ABF" w:rsidP="00D35D79">
            <w:pPr>
              <w:spacing w:before="80"/>
            </w:pPr>
            <w:r w:rsidRPr="00DE69D2">
              <w:t>NTM-MED S.C.</w:t>
            </w:r>
          </w:p>
          <w:p w:rsidR="00356ABF" w:rsidRPr="00DE69D2" w:rsidRDefault="00356ABF" w:rsidP="00D35D79">
            <w:r w:rsidRPr="00DE69D2">
              <w:t xml:space="preserve">ul. Wyszyńskiego 154 B/1 </w:t>
            </w:r>
          </w:p>
          <w:p w:rsidR="00356ABF" w:rsidRPr="00DE69D2" w:rsidRDefault="00356ABF" w:rsidP="00D35D79">
            <w:pPr>
              <w:spacing w:after="80"/>
              <w:jc w:val="both"/>
            </w:pPr>
            <w:r w:rsidRPr="00DE69D2">
              <w:t>66-400 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BF" w:rsidRPr="00DE69D2" w:rsidRDefault="00356ABF" w:rsidP="00D35D79">
            <w:pPr>
              <w:spacing w:before="80" w:after="80"/>
              <w:jc w:val="center"/>
            </w:pPr>
            <w:r w:rsidRPr="00DE69D2">
              <w:t>26 625.02 zł</w:t>
            </w:r>
          </w:p>
        </w:tc>
      </w:tr>
      <w:bookmarkEnd w:id="0"/>
    </w:tbl>
    <w:p w:rsidR="00C236D3" w:rsidRPr="00DE69D2" w:rsidRDefault="00C236D3" w:rsidP="00DE69D2">
      <w:pPr>
        <w:pStyle w:val="Tekstpodstawowy"/>
        <w:spacing w:before="480" w:after="480"/>
        <w:rPr>
          <w:sz w:val="22"/>
          <w:szCs w:val="22"/>
        </w:rPr>
      </w:pPr>
    </w:p>
    <w:sectPr w:rsidR="00C236D3" w:rsidRPr="00DE69D2" w:rsidSect="005A7A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BF5" w:rsidRDefault="002A2BF5">
      <w:r>
        <w:separator/>
      </w:r>
    </w:p>
  </w:endnote>
  <w:endnote w:type="continuationSeparator" w:id="0">
    <w:p w:rsidR="002A2BF5" w:rsidRDefault="002A2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A7A5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BF5" w:rsidRDefault="002A2BF5">
      <w:r>
        <w:separator/>
      </w:r>
    </w:p>
  </w:footnote>
  <w:footnote w:type="continuationSeparator" w:id="0">
    <w:p w:rsidR="002A2BF5" w:rsidRDefault="002A2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ABF" w:rsidRDefault="00356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ABF" w:rsidRDefault="00356A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ABF" w:rsidRDefault="00356A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BF5"/>
    <w:rsid w:val="00007727"/>
    <w:rsid w:val="00017720"/>
    <w:rsid w:val="00035488"/>
    <w:rsid w:val="000D7F25"/>
    <w:rsid w:val="000E00E5"/>
    <w:rsid w:val="00173B20"/>
    <w:rsid w:val="001C69FF"/>
    <w:rsid w:val="0023318D"/>
    <w:rsid w:val="002A2BF5"/>
    <w:rsid w:val="00356ABF"/>
    <w:rsid w:val="003D72FD"/>
    <w:rsid w:val="00423179"/>
    <w:rsid w:val="00490DC0"/>
    <w:rsid w:val="00493F8C"/>
    <w:rsid w:val="004C7E9B"/>
    <w:rsid w:val="005614F2"/>
    <w:rsid w:val="00577BC6"/>
    <w:rsid w:val="005A7A58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69D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EA7341"/>
  <w15:chartTrackingRefBased/>
  <w15:docId w15:val="{25E715D8-C5EC-4393-994A-41A464E0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893</Words>
  <Characters>4663</Characters>
  <Application>Microsoft Office Word</Application>
  <DocSecurity>0</DocSecurity>
  <Lines>38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2022-08-24T12:37:00Z</dcterms:created>
  <dcterms:modified xsi:type="dcterms:W3CDTF">2022-08-24T12:37:00Z</dcterms:modified>
</cp:coreProperties>
</file>