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37B21" w14:textId="77777777" w:rsidR="00E43D1D" w:rsidRPr="00C81224" w:rsidRDefault="00E43D1D" w:rsidP="00F83E3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14:paraId="30E77B21" w14:textId="77777777"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B6B682C" w14:textId="77777777"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228828E4" w14:textId="77777777"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5C95828D" w14:textId="77777777"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6EBE3F40" w14:textId="77777777"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38D66E6" w14:textId="77777777"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2B147B8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619203B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1CF64EBA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30370080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91AFA8D" w14:textId="77777777"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B0ADB13" w14:textId="77777777"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A83384D" w14:textId="77777777"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7713B7FD" w14:textId="77777777"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4A8652D4" w14:textId="77777777" w:rsidR="00E43D1D" w:rsidRPr="00C81224" w:rsidRDefault="00E43D1D" w:rsidP="00727F49">
      <w:pPr>
        <w:ind w:right="-110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="00727F49">
        <w:rPr>
          <w:b/>
          <w:sz w:val="20"/>
          <w:szCs w:val="20"/>
        </w:rPr>
        <w:t xml:space="preserve">Dział Zamówień Publicznych </w:t>
      </w: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14:paraId="1E247AD7" w14:textId="77777777" w:rsidR="00E43D1D" w:rsidRPr="00C81224" w:rsidRDefault="00E43D1D" w:rsidP="00E43D1D">
      <w:pPr>
        <w:rPr>
          <w:b/>
          <w:sz w:val="20"/>
          <w:szCs w:val="20"/>
        </w:rPr>
      </w:pPr>
    </w:p>
    <w:p w14:paraId="78894C30" w14:textId="1AA05171" w:rsidR="00E43D1D" w:rsidRDefault="00E43D1D" w:rsidP="00264407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321B50" w:rsidRPr="00321B50">
        <w:rPr>
          <w:b/>
          <w:bCs/>
          <w:sz w:val="20"/>
          <w:szCs w:val="20"/>
        </w:rPr>
        <w:t>usługa</w:t>
      </w:r>
      <w:r w:rsidR="00264407">
        <w:rPr>
          <w:b/>
          <w:bCs/>
          <w:sz w:val="20"/>
          <w:szCs w:val="20"/>
        </w:rPr>
        <w:t xml:space="preserve"> r</w:t>
      </w:r>
      <w:r w:rsidR="00264407" w:rsidRPr="00264407">
        <w:rPr>
          <w:b/>
          <w:bCs/>
          <w:sz w:val="20"/>
          <w:szCs w:val="20"/>
        </w:rPr>
        <w:t>estauracyjna podczas sympozjum INTERNATIONAL SYMPOSIUM PLASMA CATALYSIS</w:t>
      </w:r>
      <w:r w:rsidR="00230DF5">
        <w:rPr>
          <w:b/>
          <w:bCs/>
          <w:sz w:val="20"/>
          <w:szCs w:val="20"/>
        </w:rPr>
        <w:t xml:space="preserve"> FOR</w:t>
      </w:r>
      <w:r w:rsidR="00264407" w:rsidRPr="00264407">
        <w:rPr>
          <w:b/>
          <w:bCs/>
          <w:sz w:val="20"/>
          <w:szCs w:val="20"/>
        </w:rPr>
        <w:t xml:space="preserve"> CO</w:t>
      </w:r>
      <w:r w:rsidR="00731DD3" w:rsidRPr="000E1AE4">
        <w:rPr>
          <w:sz w:val="22"/>
          <w:szCs w:val="22"/>
          <w:vertAlign w:val="subscript"/>
        </w:rPr>
        <w:t>2</w:t>
      </w:r>
      <w:r w:rsidR="00264407" w:rsidRPr="00264407">
        <w:rPr>
          <w:b/>
          <w:bCs/>
          <w:sz w:val="20"/>
          <w:szCs w:val="20"/>
        </w:rPr>
        <w:t xml:space="preserve"> RECYCLING oraz konferencji EFE 2022 - KC-zp.272-522/22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13E77C8B" w14:textId="77777777" w:rsidR="003D09AA" w:rsidRPr="00F37755" w:rsidRDefault="003D09AA" w:rsidP="00264407">
      <w:pPr>
        <w:jc w:val="both"/>
        <w:rPr>
          <w:b/>
          <w:sz w:val="20"/>
          <w:szCs w:val="20"/>
        </w:rPr>
      </w:pPr>
    </w:p>
    <w:p w14:paraId="463CD595" w14:textId="7891D1DC" w:rsidR="00E43D1D" w:rsidRPr="00C81224" w:rsidRDefault="003D09AA" w:rsidP="00321B5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3D09AA">
        <w:rPr>
          <w:b/>
          <w:sz w:val="20"/>
          <w:szCs w:val="20"/>
          <w:highlight w:val="cyan"/>
        </w:rPr>
        <w:t>Zadanie częściowe nr 1</w:t>
      </w:r>
    </w:p>
    <w:p w14:paraId="3AA00F57" w14:textId="77777777" w:rsidR="00202689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</w:t>
      </w:r>
      <w:r w:rsidR="00202689">
        <w:rPr>
          <w:b/>
          <w:sz w:val="20"/>
          <w:szCs w:val="20"/>
        </w:rPr>
        <w:t xml:space="preserve">całość </w:t>
      </w:r>
      <w:r>
        <w:rPr>
          <w:b/>
          <w:sz w:val="20"/>
          <w:szCs w:val="20"/>
        </w:rPr>
        <w:t>usług</w:t>
      </w:r>
      <w:r w:rsidR="00202689">
        <w:rPr>
          <w:b/>
          <w:sz w:val="20"/>
          <w:szCs w:val="20"/>
        </w:rPr>
        <w:t>i</w:t>
      </w:r>
      <w:r>
        <w:rPr>
          <w:b/>
          <w:sz w:val="20"/>
          <w:szCs w:val="20"/>
        </w:rPr>
        <w:t xml:space="preserve"> </w:t>
      </w:r>
      <w:r w:rsidR="00202689">
        <w:rPr>
          <w:b/>
          <w:sz w:val="20"/>
          <w:szCs w:val="20"/>
        </w:rPr>
        <w:t>restauracyjnej objętej zakres zamówienia</w:t>
      </w:r>
    </w:p>
    <w:p w14:paraId="26DA909E" w14:textId="1EC1DB68" w:rsidR="00E43D1D" w:rsidRPr="00C81224" w:rsidRDefault="00202689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(tj. za cztery dni 13-16.09.2022 r. – 320 obiadów)</w:t>
      </w:r>
      <w:r w:rsidR="00E43D1D" w:rsidRPr="00C81224">
        <w:rPr>
          <w:b/>
          <w:sz w:val="20"/>
          <w:szCs w:val="20"/>
        </w:rPr>
        <w:t>:   .......................................PLN</w:t>
      </w:r>
    </w:p>
    <w:bookmarkEnd w:id="1"/>
    <w:p w14:paraId="29EACEEC" w14:textId="77777777"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3010FF30" w14:textId="6CCF93E7"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Start w:id="4" w:name="_Hlk79739714"/>
      <w:bookmarkEnd w:id="2"/>
      <w:r w:rsidR="00202689">
        <w:rPr>
          <w:b/>
          <w:bCs/>
          <w:sz w:val="20"/>
          <w:szCs w:val="20"/>
        </w:rPr>
        <w:t>1 obiad:</w:t>
      </w:r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14:paraId="171AAAE8" w14:textId="12C55C64"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660322A6" w14:textId="77777777" w:rsidR="00202689" w:rsidRDefault="00202689" w:rsidP="003D09AA">
      <w:pPr>
        <w:widowControl w:val="0"/>
        <w:spacing w:line="264" w:lineRule="auto"/>
        <w:ind w:right="1"/>
        <w:jc w:val="both"/>
        <w:rPr>
          <w:b/>
          <w:sz w:val="20"/>
          <w:szCs w:val="20"/>
          <w:highlight w:val="cyan"/>
        </w:rPr>
      </w:pPr>
    </w:p>
    <w:p w14:paraId="25F8C0CE" w14:textId="7269F5AF" w:rsidR="003D09AA" w:rsidRPr="00C81224" w:rsidRDefault="003D09AA" w:rsidP="003D09A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3D09AA">
        <w:rPr>
          <w:b/>
          <w:sz w:val="20"/>
          <w:szCs w:val="20"/>
          <w:highlight w:val="cyan"/>
        </w:rPr>
        <w:t>Zadanie częściowe nr 2</w:t>
      </w:r>
    </w:p>
    <w:p w14:paraId="16A937A6" w14:textId="77777777" w:rsidR="000E00F8" w:rsidRDefault="003D09AA" w:rsidP="003D09A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</w:t>
      </w:r>
      <w:r w:rsidR="000E00F8">
        <w:rPr>
          <w:b/>
          <w:sz w:val="20"/>
          <w:szCs w:val="20"/>
        </w:rPr>
        <w:t xml:space="preserve"> całość </w:t>
      </w:r>
      <w:r>
        <w:rPr>
          <w:b/>
          <w:sz w:val="20"/>
          <w:szCs w:val="20"/>
        </w:rPr>
        <w:t>usług</w:t>
      </w:r>
      <w:r w:rsidR="000E00F8">
        <w:rPr>
          <w:b/>
          <w:sz w:val="20"/>
          <w:szCs w:val="20"/>
        </w:rPr>
        <w:t>i restauracyjnej objętej zakresem zamówienia</w:t>
      </w:r>
    </w:p>
    <w:p w14:paraId="530954B5" w14:textId="6A9145C0" w:rsidR="003D09AA" w:rsidRPr="00C81224" w:rsidRDefault="000E00F8" w:rsidP="003D09AA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(tj. za</w:t>
      </w:r>
      <w:r w:rsidR="00DA049F">
        <w:rPr>
          <w:b/>
          <w:sz w:val="20"/>
          <w:szCs w:val="20"/>
        </w:rPr>
        <w:t xml:space="preserve"> trzy </w:t>
      </w:r>
      <w:r w:rsidR="00DA049F" w:rsidRPr="00DA049F">
        <w:rPr>
          <w:b/>
          <w:sz w:val="20"/>
          <w:szCs w:val="20"/>
        </w:rPr>
        <w:t>dni 21-23.09.2022 r.</w:t>
      </w:r>
      <w:r>
        <w:rPr>
          <w:b/>
          <w:sz w:val="20"/>
          <w:szCs w:val="20"/>
        </w:rPr>
        <w:t xml:space="preserve"> </w:t>
      </w:r>
      <w:r w:rsidR="00DA049F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>300 obiadów i 140 kolacji)</w:t>
      </w:r>
      <w:r w:rsidR="003D09AA" w:rsidRPr="00C81224">
        <w:rPr>
          <w:b/>
          <w:sz w:val="20"/>
          <w:szCs w:val="20"/>
        </w:rPr>
        <w:t>:   .......................................PLN</w:t>
      </w:r>
    </w:p>
    <w:p w14:paraId="28039499" w14:textId="77777777" w:rsidR="003D09AA" w:rsidRPr="00C81224" w:rsidRDefault="003D09AA" w:rsidP="003D09A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4C08C8F" w14:textId="77777777" w:rsidR="000E00F8" w:rsidRDefault="000E00F8" w:rsidP="003D09AA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 tym:</w:t>
      </w:r>
    </w:p>
    <w:p w14:paraId="2C687A30" w14:textId="7C7C39C1" w:rsidR="003D09AA" w:rsidRPr="00955CFC" w:rsidRDefault="003D09AA" w:rsidP="003D09AA">
      <w:pPr>
        <w:spacing w:line="276" w:lineRule="auto"/>
        <w:jc w:val="both"/>
        <w:rPr>
          <w:bCs/>
          <w:sz w:val="20"/>
          <w:szCs w:val="20"/>
        </w:rPr>
      </w:pPr>
      <w:r w:rsidRPr="00FE528F">
        <w:rPr>
          <w:b/>
          <w:bCs/>
          <w:sz w:val="20"/>
          <w:szCs w:val="20"/>
        </w:rPr>
        <w:t>Cena brutto za</w:t>
      </w:r>
      <w:r w:rsidR="000E00F8">
        <w:rPr>
          <w:b/>
          <w:bCs/>
          <w:sz w:val="20"/>
          <w:szCs w:val="20"/>
        </w:rPr>
        <w:t xml:space="preserve"> jeden obiad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r>
        <w:rPr>
          <w:b/>
          <w:bCs/>
          <w:sz w:val="20"/>
          <w:szCs w:val="20"/>
        </w:rPr>
        <w:t>.</w:t>
      </w:r>
    </w:p>
    <w:p w14:paraId="0E25EE92" w14:textId="1B63B175" w:rsidR="000E00F8" w:rsidRDefault="000E00F8" w:rsidP="003D09A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za jedną kolację: …….. zł </w:t>
      </w:r>
    </w:p>
    <w:p w14:paraId="3F245DA7" w14:textId="52046866" w:rsidR="003D09AA" w:rsidRDefault="003D09AA" w:rsidP="003D09A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751B5148" w14:textId="77777777"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0A308B" w14:textId="77777777" w:rsidR="00EA396B" w:rsidRPr="00EA396B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  <w:r w:rsidRPr="00EA396B">
        <w:rPr>
          <w:b/>
          <w:sz w:val="20"/>
          <w:szCs w:val="20"/>
          <w:u w:val="single"/>
        </w:rPr>
        <w:t>Kryterium oceny ofert:</w:t>
      </w:r>
    </w:p>
    <w:p w14:paraId="05F501DE" w14:textId="0A038709" w:rsidR="00955CFC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321B50">
        <w:rPr>
          <w:b/>
          <w:sz w:val="20"/>
          <w:szCs w:val="20"/>
        </w:rPr>
        <w:t>realizacji usługi</w:t>
      </w:r>
      <w:r w:rsidR="00F52977">
        <w:rPr>
          <w:b/>
          <w:sz w:val="20"/>
          <w:szCs w:val="20"/>
        </w:rPr>
        <w:t xml:space="preserve"> dla zadania częściowego nr 1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</w:t>
      </w:r>
      <w:r w:rsidRPr="00EA396B">
        <w:rPr>
          <w:b/>
          <w:sz w:val="20"/>
          <w:szCs w:val="20"/>
        </w:rPr>
        <w:t xml:space="preserve">dległość </w:t>
      </w:r>
      <w:r w:rsidR="00321B50" w:rsidRPr="00EA396B">
        <w:rPr>
          <w:b/>
          <w:sz w:val="20"/>
          <w:szCs w:val="20"/>
        </w:rPr>
        <w:t xml:space="preserve">od </w:t>
      </w:r>
      <w:r w:rsidR="00F52977">
        <w:rPr>
          <w:b/>
          <w:sz w:val="20"/>
          <w:szCs w:val="20"/>
        </w:rPr>
        <w:t xml:space="preserve">Centrum Energetyki </w:t>
      </w:r>
      <w:r w:rsidR="00321B50" w:rsidRPr="00EA396B">
        <w:rPr>
          <w:b/>
          <w:sz w:val="20"/>
          <w:szCs w:val="20"/>
        </w:rPr>
        <w:t xml:space="preserve">AGH </w:t>
      </w:r>
      <w:r w:rsidR="00321B50">
        <w:rPr>
          <w:b/>
          <w:sz w:val="20"/>
          <w:szCs w:val="20"/>
        </w:rPr>
        <w:t xml:space="preserve">(mierzona wg Google </w:t>
      </w:r>
      <w:proofErr w:type="spellStart"/>
      <w:r w:rsidR="00321B50">
        <w:rPr>
          <w:b/>
          <w:sz w:val="20"/>
          <w:szCs w:val="20"/>
        </w:rPr>
        <w:t>Maps</w:t>
      </w:r>
      <w:proofErr w:type="spellEnd"/>
      <w:r w:rsidR="00321B50">
        <w:rPr>
          <w:b/>
          <w:sz w:val="20"/>
          <w:szCs w:val="20"/>
        </w:rPr>
        <w:t xml:space="preserve"> – trasa piesza) </w:t>
      </w:r>
      <w:r>
        <w:rPr>
          <w:b/>
          <w:sz w:val="20"/>
          <w:szCs w:val="20"/>
        </w:rPr>
        <w:t xml:space="preserve"> </w:t>
      </w:r>
      <w:r w:rsidR="00321B50">
        <w:rPr>
          <w:b/>
          <w:sz w:val="20"/>
          <w:szCs w:val="20"/>
        </w:rPr>
        <w:t xml:space="preserve">- </w:t>
      </w:r>
      <w:r w:rsidR="00955CFC"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="00955CFC" w:rsidRPr="00955CFC">
        <w:rPr>
          <w:b/>
          <w:sz w:val="20"/>
          <w:szCs w:val="20"/>
          <w:highlight w:val="yellow"/>
        </w:rPr>
        <w:t>..</w:t>
      </w:r>
      <w:r w:rsidR="00955CF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</w:t>
      </w:r>
    </w:p>
    <w:p w14:paraId="616097AC" w14:textId="63E958E0" w:rsidR="00F52977" w:rsidRPr="00F37755" w:rsidRDefault="00F52977" w:rsidP="00F52977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realizacji usługi dla zadania częściowego nr 2: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</w:t>
      </w:r>
      <w:r w:rsidRPr="00EA396B">
        <w:rPr>
          <w:b/>
          <w:sz w:val="20"/>
          <w:szCs w:val="20"/>
        </w:rPr>
        <w:t xml:space="preserve">dległość od </w:t>
      </w:r>
      <w:r>
        <w:rPr>
          <w:b/>
          <w:sz w:val="20"/>
          <w:szCs w:val="20"/>
        </w:rPr>
        <w:t xml:space="preserve">paw. A0 </w:t>
      </w:r>
      <w:r w:rsidRPr="00EA396B">
        <w:rPr>
          <w:b/>
          <w:sz w:val="20"/>
          <w:szCs w:val="20"/>
        </w:rPr>
        <w:t xml:space="preserve">AGH </w:t>
      </w:r>
      <w:r>
        <w:rPr>
          <w:b/>
          <w:sz w:val="20"/>
          <w:szCs w:val="20"/>
        </w:rPr>
        <w:t xml:space="preserve">(mierzona wg Google </w:t>
      </w:r>
      <w:proofErr w:type="spellStart"/>
      <w:r>
        <w:rPr>
          <w:b/>
          <w:sz w:val="20"/>
          <w:szCs w:val="20"/>
        </w:rPr>
        <w:t>Maps</w:t>
      </w:r>
      <w:proofErr w:type="spellEnd"/>
      <w:r>
        <w:rPr>
          <w:b/>
          <w:sz w:val="20"/>
          <w:szCs w:val="20"/>
        </w:rPr>
        <w:t xml:space="preserve"> – trasa piesza)  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46024D69" w14:textId="77777777" w:rsidR="00F52977" w:rsidRPr="00F37755" w:rsidRDefault="00F52977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3ADF3" w14:textId="1993D342"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>Termin realizacji umowy</w:t>
      </w:r>
      <w:r w:rsidR="003D09AA">
        <w:rPr>
          <w:b/>
          <w:sz w:val="20"/>
          <w:szCs w:val="20"/>
        </w:rPr>
        <w:t xml:space="preserve"> dla zadania częściowego nr 1:</w:t>
      </w:r>
      <w:r w:rsidRPr="00571AAB">
        <w:rPr>
          <w:b/>
          <w:sz w:val="20"/>
          <w:szCs w:val="20"/>
        </w:rPr>
        <w:t xml:space="preserve"> </w:t>
      </w:r>
      <w:r w:rsidR="00AD32C6" w:rsidRPr="003D09AA">
        <w:rPr>
          <w:b/>
          <w:sz w:val="20"/>
          <w:szCs w:val="20"/>
          <w:highlight w:val="cyan"/>
        </w:rPr>
        <w:t>13-16</w:t>
      </w:r>
      <w:r w:rsidR="00321B50" w:rsidRPr="003D09AA">
        <w:rPr>
          <w:b/>
          <w:sz w:val="20"/>
          <w:szCs w:val="20"/>
          <w:highlight w:val="cyan"/>
        </w:rPr>
        <w:t>.0</w:t>
      </w:r>
      <w:r w:rsidR="00AD32C6" w:rsidRPr="003D09AA">
        <w:rPr>
          <w:b/>
          <w:sz w:val="20"/>
          <w:szCs w:val="20"/>
          <w:highlight w:val="cyan"/>
        </w:rPr>
        <w:t>9</w:t>
      </w:r>
      <w:r w:rsidR="00321B50" w:rsidRPr="003D09AA">
        <w:rPr>
          <w:b/>
          <w:sz w:val="20"/>
          <w:szCs w:val="20"/>
          <w:highlight w:val="cyan"/>
        </w:rPr>
        <w:t>.2022</w:t>
      </w:r>
      <w:r w:rsidR="00EA396B" w:rsidRPr="003D09AA">
        <w:rPr>
          <w:b/>
          <w:sz w:val="20"/>
          <w:szCs w:val="20"/>
          <w:highlight w:val="cyan"/>
        </w:rPr>
        <w:t xml:space="preserve"> r</w:t>
      </w:r>
      <w:r w:rsidR="00AD32C6" w:rsidRPr="003D09AA">
        <w:rPr>
          <w:b/>
          <w:sz w:val="20"/>
          <w:szCs w:val="20"/>
          <w:highlight w:val="cyan"/>
        </w:rPr>
        <w:t>.</w:t>
      </w:r>
    </w:p>
    <w:p w14:paraId="7F9B9A50" w14:textId="705B67D1" w:rsidR="003D09AA" w:rsidRPr="00571AAB" w:rsidRDefault="003D09AA" w:rsidP="003D09AA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>Termin realizacji umowy</w:t>
      </w:r>
      <w:r>
        <w:rPr>
          <w:b/>
          <w:sz w:val="20"/>
          <w:szCs w:val="20"/>
        </w:rPr>
        <w:t xml:space="preserve"> dla zadania częściowego nr 2:</w:t>
      </w:r>
      <w:r w:rsidRPr="00571AAB">
        <w:rPr>
          <w:b/>
          <w:sz w:val="20"/>
          <w:szCs w:val="20"/>
        </w:rPr>
        <w:t xml:space="preserve"> </w:t>
      </w:r>
      <w:r w:rsidRPr="003D09AA">
        <w:rPr>
          <w:b/>
          <w:sz w:val="20"/>
          <w:szCs w:val="20"/>
          <w:highlight w:val="cyan"/>
        </w:rPr>
        <w:t>21-23.09.2022 r.</w:t>
      </w:r>
    </w:p>
    <w:p w14:paraId="1744F63B" w14:textId="77777777" w:rsidR="00EA396B" w:rsidRDefault="00EA396B" w:rsidP="00E43D1D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4BA6FCB1" w14:textId="77777777" w:rsidR="000606A0" w:rsidRPr="00F862C8" w:rsidRDefault="00E43D1D" w:rsidP="00F862C8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lastRenderedPageBreak/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38E22C" w14:textId="77777777" w:rsidR="00727F49" w:rsidRDefault="00727F49" w:rsidP="00E43D1D">
      <w:pPr>
        <w:rPr>
          <w:sz w:val="22"/>
          <w:szCs w:val="22"/>
        </w:rPr>
      </w:pPr>
    </w:p>
    <w:p w14:paraId="0149A3F4" w14:textId="77777777" w:rsidR="00E43D1D" w:rsidRDefault="00E43D1D" w:rsidP="00E43D1D">
      <w:pPr>
        <w:rPr>
          <w:sz w:val="22"/>
          <w:szCs w:val="22"/>
        </w:rPr>
      </w:pPr>
    </w:p>
    <w:p w14:paraId="012385AF" w14:textId="77777777" w:rsidR="00955CFC" w:rsidRPr="00571AAB" w:rsidRDefault="00955CFC" w:rsidP="00E43D1D">
      <w:pPr>
        <w:rPr>
          <w:sz w:val="22"/>
          <w:szCs w:val="22"/>
        </w:rPr>
      </w:pPr>
    </w:p>
    <w:p w14:paraId="4ACC4D56" w14:textId="77777777"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14:paraId="1ABFBB84" w14:textId="77777777"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88964F5" w14:textId="77777777"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14:paraId="59F2F913" w14:textId="77777777"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14:paraId="594A2139" w14:textId="77777777"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E960F3" w14:textId="77777777"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90A92" w14:textId="77777777"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14:paraId="59F54DAE" w14:textId="77777777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730AC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301B6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14:paraId="22958B0B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3FC5C" w14:textId="77777777"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14:paraId="0C79695D" w14:textId="77777777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FA82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40F16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3B23B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14:paraId="204B766C" w14:textId="77777777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BC5DD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28827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E03FA" w14:textId="77777777"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A0AD698" w14:textId="77777777"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14:paraId="5CD73206" w14:textId="77777777"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14:paraId="46A701D9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FFEAA5E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7DA8508" w14:textId="77777777"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552E562D" w14:textId="77777777"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6DACE71E" w14:textId="77777777"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D2B63E2" w14:textId="77777777"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4A3A3DA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34D1B85D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6C9A9D47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290904D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EFC95D6" w14:textId="77777777"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B0D37F8" w14:textId="77777777" w:rsidR="00E43D1D" w:rsidRPr="009D651F" w:rsidRDefault="00E43D1D" w:rsidP="00E43D1D">
      <w:pPr>
        <w:jc w:val="right"/>
        <w:rPr>
          <w:sz w:val="20"/>
          <w:szCs w:val="20"/>
        </w:rPr>
      </w:pPr>
    </w:p>
    <w:p w14:paraId="0528EE01" w14:textId="77777777"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0E3F45BA" w14:textId="77777777" w:rsidR="00E43D1D" w:rsidRDefault="00E43D1D" w:rsidP="00E43D1D">
      <w:pPr>
        <w:jc w:val="right"/>
        <w:rPr>
          <w:sz w:val="20"/>
          <w:szCs w:val="20"/>
        </w:rPr>
      </w:pPr>
    </w:p>
    <w:p w14:paraId="2C62AE3D" w14:textId="77777777" w:rsidR="00E43D1D" w:rsidRPr="00FC7F27" w:rsidRDefault="00E43D1D" w:rsidP="00E43D1D">
      <w:pPr>
        <w:rPr>
          <w:sz w:val="20"/>
          <w:szCs w:val="20"/>
        </w:rPr>
      </w:pPr>
    </w:p>
    <w:p w14:paraId="60C32071" w14:textId="77777777" w:rsidR="00E43D1D" w:rsidRPr="00FC7F27" w:rsidRDefault="00E43D1D" w:rsidP="00E43D1D">
      <w:pPr>
        <w:rPr>
          <w:sz w:val="20"/>
          <w:szCs w:val="20"/>
        </w:rPr>
      </w:pPr>
    </w:p>
    <w:p w14:paraId="38C0776D" w14:textId="77777777" w:rsidR="00E43D1D" w:rsidRPr="00FC7F27" w:rsidRDefault="00E43D1D" w:rsidP="00E43D1D">
      <w:pPr>
        <w:rPr>
          <w:sz w:val="20"/>
          <w:szCs w:val="20"/>
        </w:rPr>
      </w:pPr>
    </w:p>
    <w:p w14:paraId="4AB26B69" w14:textId="77777777" w:rsidR="00E43D1D" w:rsidRDefault="00E43D1D" w:rsidP="00E43D1D">
      <w:pPr>
        <w:rPr>
          <w:sz w:val="20"/>
          <w:szCs w:val="20"/>
        </w:rPr>
      </w:pPr>
    </w:p>
    <w:p w14:paraId="39CF7AAE" w14:textId="77777777"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67A22F63" w14:textId="77777777"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 w:rsidSect="00F83E38">
      <w:headerReference w:type="default" r:id="rId8"/>
      <w:footerReference w:type="default" r:id="rId9"/>
      <w:pgSz w:w="11906" w:h="16838"/>
      <w:pgMar w:top="89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74099" w14:textId="77777777" w:rsidR="00A9212C" w:rsidRDefault="00A9212C">
      <w:r>
        <w:separator/>
      </w:r>
    </w:p>
  </w:endnote>
  <w:endnote w:type="continuationSeparator" w:id="0">
    <w:p w14:paraId="417BF79F" w14:textId="77777777" w:rsidR="00A9212C" w:rsidRDefault="00A9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76CD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0E26C" w14:textId="77777777" w:rsidR="00A9212C" w:rsidRDefault="00A9212C">
      <w:r>
        <w:separator/>
      </w:r>
    </w:p>
  </w:footnote>
  <w:footnote w:type="continuationSeparator" w:id="0">
    <w:p w14:paraId="0004247B" w14:textId="77777777" w:rsidR="00A9212C" w:rsidRDefault="00A92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268"/>
      <w:gridCol w:w="2268"/>
      <w:gridCol w:w="2267"/>
      <w:gridCol w:w="2267"/>
    </w:tblGrid>
    <w:tr w:rsidR="00F83E38" w:rsidRPr="00194213" w14:paraId="6C94C9F0" w14:textId="77777777" w:rsidTr="00DB41EF">
      <w:tc>
        <w:tcPr>
          <w:tcW w:w="2303" w:type="dxa"/>
          <w:shd w:val="clear" w:color="auto" w:fill="auto"/>
        </w:tcPr>
        <w:p w14:paraId="1F81A864" w14:textId="77777777" w:rsidR="00F83E38" w:rsidRPr="00194213" w:rsidRDefault="00F83E38" w:rsidP="00F83E38"/>
      </w:tc>
      <w:tc>
        <w:tcPr>
          <w:tcW w:w="2303" w:type="dxa"/>
          <w:shd w:val="clear" w:color="auto" w:fill="auto"/>
        </w:tcPr>
        <w:p w14:paraId="4C25C06C" w14:textId="77777777" w:rsidR="00F83E38" w:rsidRPr="00194213" w:rsidRDefault="00F83E38" w:rsidP="00F83E38"/>
      </w:tc>
      <w:tc>
        <w:tcPr>
          <w:tcW w:w="2303" w:type="dxa"/>
          <w:shd w:val="clear" w:color="auto" w:fill="auto"/>
        </w:tcPr>
        <w:p w14:paraId="5F53BCA2" w14:textId="77777777" w:rsidR="00F83E38" w:rsidRPr="00194213" w:rsidRDefault="00F83E38" w:rsidP="00F83E38"/>
      </w:tc>
      <w:tc>
        <w:tcPr>
          <w:tcW w:w="2303" w:type="dxa"/>
          <w:shd w:val="clear" w:color="auto" w:fill="auto"/>
        </w:tcPr>
        <w:p w14:paraId="2A78850B" w14:textId="77777777" w:rsidR="00F83E38" w:rsidRPr="00194213" w:rsidRDefault="00F83E38" w:rsidP="00F83E38">
          <w:pPr>
            <w:jc w:val="center"/>
          </w:pPr>
        </w:p>
      </w:tc>
    </w:tr>
  </w:tbl>
  <w:p w14:paraId="2313FF50" w14:textId="77777777" w:rsidR="00F53146" w:rsidRPr="00F83E38" w:rsidRDefault="00F53146" w:rsidP="00F83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6332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9822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2324050">
    <w:abstractNumId w:val="0"/>
  </w:num>
  <w:num w:numId="4" w16cid:durableId="700284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606A0"/>
    <w:rsid w:val="00071CCC"/>
    <w:rsid w:val="000B731D"/>
    <w:rsid w:val="000D6134"/>
    <w:rsid w:val="000E00F8"/>
    <w:rsid w:val="000E09C7"/>
    <w:rsid w:val="000F6589"/>
    <w:rsid w:val="00106636"/>
    <w:rsid w:val="00116260"/>
    <w:rsid w:val="00116EC6"/>
    <w:rsid w:val="00126F64"/>
    <w:rsid w:val="001801DD"/>
    <w:rsid w:val="001D4612"/>
    <w:rsid w:val="00202689"/>
    <w:rsid w:val="00207E98"/>
    <w:rsid w:val="00230DF5"/>
    <w:rsid w:val="00264407"/>
    <w:rsid w:val="002723B0"/>
    <w:rsid w:val="002E6445"/>
    <w:rsid w:val="00315A4A"/>
    <w:rsid w:val="00321B50"/>
    <w:rsid w:val="00336674"/>
    <w:rsid w:val="003D09AA"/>
    <w:rsid w:val="00451DB5"/>
    <w:rsid w:val="0046775C"/>
    <w:rsid w:val="004B7300"/>
    <w:rsid w:val="004C6753"/>
    <w:rsid w:val="005329D6"/>
    <w:rsid w:val="00595C87"/>
    <w:rsid w:val="005C3B0C"/>
    <w:rsid w:val="005D2C65"/>
    <w:rsid w:val="005E6D94"/>
    <w:rsid w:val="0063384F"/>
    <w:rsid w:val="00643C6F"/>
    <w:rsid w:val="00646202"/>
    <w:rsid w:val="0065290F"/>
    <w:rsid w:val="0067141F"/>
    <w:rsid w:val="006815F6"/>
    <w:rsid w:val="00702DF7"/>
    <w:rsid w:val="00727F49"/>
    <w:rsid w:val="00731DD3"/>
    <w:rsid w:val="007748F0"/>
    <w:rsid w:val="007A4321"/>
    <w:rsid w:val="00833933"/>
    <w:rsid w:val="00851755"/>
    <w:rsid w:val="00853083"/>
    <w:rsid w:val="008B2F0C"/>
    <w:rsid w:val="008B4928"/>
    <w:rsid w:val="008D2AB8"/>
    <w:rsid w:val="008D7D57"/>
    <w:rsid w:val="008F1C66"/>
    <w:rsid w:val="00955CFC"/>
    <w:rsid w:val="00970FE4"/>
    <w:rsid w:val="00A0022B"/>
    <w:rsid w:val="00A346FE"/>
    <w:rsid w:val="00A47B4D"/>
    <w:rsid w:val="00A83018"/>
    <w:rsid w:val="00A9212C"/>
    <w:rsid w:val="00AB70B2"/>
    <w:rsid w:val="00AD32C6"/>
    <w:rsid w:val="00B23C90"/>
    <w:rsid w:val="00B2796A"/>
    <w:rsid w:val="00B774DC"/>
    <w:rsid w:val="00B8469F"/>
    <w:rsid w:val="00C969A6"/>
    <w:rsid w:val="00CA7D36"/>
    <w:rsid w:val="00D24208"/>
    <w:rsid w:val="00D60C38"/>
    <w:rsid w:val="00D66893"/>
    <w:rsid w:val="00D90ACB"/>
    <w:rsid w:val="00DA049F"/>
    <w:rsid w:val="00DC1500"/>
    <w:rsid w:val="00E43D1D"/>
    <w:rsid w:val="00E44371"/>
    <w:rsid w:val="00E949B0"/>
    <w:rsid w:val="00EA396B"/>
    <w:rsid w:val="00F00591"/>
    <w:rsid w:val="00F51688"/>
    <w:rsid w:val="00F52977"/>
    <w:rsid w:val="00F53146"/>
    <w:rsid w:val="00F72BD4"/>
    <w:rsid w:val="00F83E38"/>
    <w:rsid w:val="00F862C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6C1B9EB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1C4FA-3804-431C-BB35-4998BF66F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601</Words>
  <Characters>4874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Zarzycka</cp:lastModifiedBy>
  <cp:revision>2</cp:revision>
  <cp:lastPrinted>2022-08-24T10:56:00Z</cp:lastPrinted>
  <dcterms:created xsi:type="dcterms:W3CDTF">2022-08-24T10:56:00Z</dcterms:created>
  <dcterms:modified xsi:type="dcterms:W3CDTF">2022-08-24T10:56:00Z</dcterms:modified>
</cp:coreProperties>
</file>