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9DFB5" w14:textId="77777777" w:rsidR="008F1BED" w:rsidRDefault="008F1BED" w:rsidP="00E911A3">
      <w:pPr>
        <w:spacing w:after="0" w:line="480" w:lineRule="auto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5B17DB66" w14:textId="77777777" w:rsidR="00E911A3" w:rsidRDefault="00E911A3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</w:p>
    <w:p w14:paraId="3D48BE2F" w14:textId="77777777" w:rsidR="008F1BED" w:rsidRDefault="008F1BED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AB4DAA8" w14:textId="77777777"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773520BE" w14:textId="77777777"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4C35FE53" w14:textId="77777777"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4E6AA62B" w14:textId="77777777"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6C75AEAA" w14:textId="77777777"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79BA90F0" w14:textId="77777777"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55737A9" w14:textId="77777777" w:rsidR="008F1BED" w:rsidRDefault="008F1BED" w:rsidP="008F1BED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14:paraId="7DFEF43B" w14:textId="77777777" w:rsidR="008F1BED" w:rsidRDefault="008F1BED" w:rsidP="008F1BED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38EC7139" w14:textId="77777777"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1C05FDC" w14:textId="77777777" w:rsidR="008F1BED" w:rsidRDefault="008F1BED" w:rsidP="008F1BED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2C2A780E" w14:textId="77777777" w:rsidR="008F1BED" w:rsidRDefault="008F1BED" w:rsidP="008F1BED">
      <w:pPr>
        <w:spacing w:line="252" w:lineRule="auto"/>
        <w:rPr>
          <w:rFonts w:ascii="Arial" w:hAnsi="Arial" w:cs="Arial"/>
        </w:rPr>
      </w:pPr>
    </w:p>
    <w:p w14:paraId="744C7199" w14:textId="77777777"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33AEE37C" w14:textId="77777777"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759CAE9" w14:textId="77777777"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2ACA35B2" w14:textId="77777777"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ABA78" w14:textId="1373A622" w:rsidR="008F1BED" w:rsidRPr="001942B2" w:rsidRDefault="008F1BED" w:rsidP="008F1BE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390637" w:rsidRPr="00390637">
        <w:rPr>
          <w:rFonts w:eastAsia="Times New Roman" w:cs="Calibri"/>
          <w:b/>
          <w:bCs/>
          <w:lang w:eastAsia="pl-PL"/>
        </w:rPr>
        <w:t>usługa</w:t>
      </w:r>
      <w:r w:rsidR="00390637">
        <w:rPr>
          <w:rFonts w:eastAsia="Times New Roman" w:cs="Calibri"/>
          <w:lang w:eastAsia="pl-PL"/>
        </w:rPr>
        <w:t xml:space="preserve"> </w:t>
      </w:r>
      <w:r w:rsidR="00390637" w:rsidRPr="00390637">
        <w:rPr>
          <w:rFonts w:eastAsia="Times New Roman" w:cs="Calibri"/>
          <w:b/>
          <w:lang w:eastAsia="pl-PL"/>
        </w:rPr>
        <w:t xml:space="preserve">restauracyjna podczas sympozjum INTERNATIONAL SYMPOSIUM PLASMA CATALYSIS </w:t>
      </w:r>
      <w:r w:rsidR="0069283E">
        <w:rPr>
          <w:rFonts w:eastAsia="Times New Roman" w:cs="Calibri"/>
          <w:b/>
          <w:lang w:eastAsia="pl-PL"/>
        </w:rPr>
        <w:t xml:space="preserve">FOR </w:t>
      </w:r>
      <w:r w:rsidR="00390637" w:rsidRPr="00390637">
        <w:rPr>
          <w:rFonts w:eastAsia="Times New Roman" w:cs="Calibri"/>
          <w:b/>
          <w:lang w:eastAsia="pl-PL"/>
        </w:rPr>
        <w:t>CO</w:t>
      </w:r>
      <w:r w:rsidR="001578BA" w:rsidRPr="000E1AE4">
        <w:rPr>
          <w:rFonts w:ascii="Times New Roman" w:hAnsi="Times New Roman"/>
          <w:vertAlign w:val="subscript"/>
        </w:rPr>
        <w:t>2</w:t>
      </w:r>
      <w:r w:rsidR="00390637" w:rsidRPr="00390637">
        <w:rPr>
          <w:rFonts w:eastAsia="Times New Roman" w:cs="Calibri"/>
          <w:b/>
          <w:lang w:eastAsia="pl-PL"/>
        </w:rPr>
        <w:t xml:space="preserve"> RECYCLING oraz konferencji EFE 2022 - KC-zp.272-522/22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4150480A" w14:textId="77777777"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3FE8752F" w14:textId="77777777" w:rsidR="008F1BED" w:rsidRPr="001942B2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3E465D6" w14:textId="77777777"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7C23B3CE" w14:textId="77777777" w:rsidR="008F1BED" w:rsidRDefault="008F1BE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00B5E9B7" w14:textId="77777777" w:rsidR="008F1BED" w:rsidRDefault="008F1BE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5DD3B8F7" w14:textId="77777777" w:rsidR="00735ECD" w:rsidRDefault="00735EC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</w:p>
    <w:p w14:paraId="1E6BD15F" w14:textId="77777777" w:rsidR="00735ECD" w:rsidRDefault="00735EC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</w:p>
    <w:p w14:paraId="294BEF32" w14:textId="77777777" w:rsidR="00735ECD" w:rsidRDefault="00735EC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</w:p>
    <w:p w14:paraId="61242827" w14:textId="77777777" w:rsidR="00735ECD" w:rsidRDefault="00735ECD" w:rsidP="00735ECD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</w:p>
    <w:p w14:paraId="43255BF3" w14:textId="77777777" w:rsidR="00735ECD" w:rsidRPr="00735ECD" w:rsidRDefault="00735ECD" w:rsidP="00735ECD">
      <w:pPr>
        <w:pStyle w:val="Akapitzlist"/>
        <w:widowControl w:val="0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eastAsia="Times New Roman" w:cs="Calibri"/>
          <w:b/>
          <w:lang w:eastAsia="pl-PL"/>
        </w:rPr>
      </w:pPr>
      <w:r w:rsidRPr="00735ECD">
        <w:rPr>
          <w:rFonts w:eastAsia="Times New Roman" w:cs="Calibri"/>
          <w:b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B4555D1" w14:textId="77777777" w:rsidR="00116EA0" w:rsidRDefault="00116EA0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DF9F2E9" w14:textId="77777777"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78E8D97D" w14:textId="77777777"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7EC9290" w14:textId="77777777"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9BF656B" w14:textId="77777777"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EA2A22B" w14:textId="77777777"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703445D4" w14:textId="77777777"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 xml:space="preserve">podpisem elektronicznym lub podpisem zaufanym lub </w:t>
      </w:r>
      <w:r w:rsidR="00B66FE0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p w14:paraId="2067B9BF" w14:textId="77777777"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64DA53C" w14:textId="77777777"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2BC8C843" w14:textId="77777777" w:rsidR="008F1BED" w:rsidRDefault="008F1BED" w:rsidP="008F1BE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0B78788" w14:textId="77777777" w:rsidR="008F1BED" w:rsidRDefault="008F1BED" w:rsidP="008F1BE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BD75A67" w14:textId="77777777" w:rsidR="008F1BED" w:rsidRDefault="008F1BED" w:rsidP="008F1BED"/>
    <w:p w14:paraId="7FB3EDC4" w14:textId="77777777" w:rsidR="008F1BED" w:rsidRDefault="008F1BED" w:rsidP="008F1BED"/>
    <w:p w14:paraId="34B57BEE" w14:textId="77777777" w:rsidR="008F1BED" w:rsidRPr="009475A8" w:rsidRDefault="008F1BED" w:rsidP="008F1BED"/>
    <w:p w14:paraId="31601987" w14:textId="77777777" w:rsidR="008F1BED" w:rsidRPr="009475A8" w:rsidRDefault="008F1BED" w:rsidP="008F1BED"/>
    <w:p w14:paraId="4EC00F22" w14:textId="77777777" w:rsidR="005103B9" w:rsidRPr="009475A8" w:rsidRDefault="005103B9" w:rsidP="009475A8"/>
    <w:sectPr w:rsidR="005103B9" w:rsidRPr="009475A8" w:rsidSect="00E911A3">
      <w:footerReference w:type="default" r:id="rId8"/>
      <w:endnotePr>
        <w:numFmt w:val="decimal"/>
      </w:endnotePr>
      <w:pgSz w:w="11906" w:h="16838"/>
      <w:pgMar w:top="567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84581" w14:textId="77777777" w:rsidR="0058594E" w:rsidRDefault="0058594E" w:rsidP="0038231F">
      <w:pPr>
        <w:spacing w:after="0" w:line="240" w:lineRule="auto"/>
      </w:pPr>
      <w:r>
        <w:separator/>
      </w:r>
    </w:p>
  </w:endnote>
  <w:endnote w:type="continuationSeparator" w:id="0">
    <w:p w14:paraId="1610859A" w14:textId="77777777" w:rsidR="0058594E" w:rsidRDefault="005859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915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DDF9F7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162F2" w14:textId="77777777" w:rsidR="0058594E" w:rsidRDefault="0058594E" w:rsidP="0038231F">
      <w:pPr>
        <w:spacing w:after="0" w:line="240" w:lineRule="auto"/>
      </w:pPr>
      <w:r>
        <w:separator/>
      </w:r>
    </w:p>
  </w:footnote>
  <w:footnote w:type="continuationSeparator" w:id="0">
    <w:p w14:paraId="0480C4A1" w14:textId="77777777" w:rsidR="0058594E" w:rsidRDefault="0058594E" w:rsidP="0038231F">
      <w:pPr>
        <w:spacing w:after="0" w:line="240" w:lineRule="auto"/>
      </w:pPr>
      <w:r>
        <w:continuationSeparator/>
      </w:r>
    </w:p>
  </w:footnote>
  <w:footnote w:id="1">
    <w:p w14:paraId="7644032A" w14:textId="77777777" w:rsidR="008F1BED" w:rsidRDefault="008F1BED" w:rsidP="008F1BE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A3A556D" w14:textId="77777777" w:rsidR="008F1BED" w:rsidRDefault="008F1BED" w:rsidP="008F1BE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628459">
    <w:abstractNumId w:val="7"/>
  </w:num>
  <w:num w:numId="2" w16cid:durableId="2066367688">
    <w:abstractNumId w:val="0"/>
  </w:num>
  <w:num w:numId="3" w16cid:durableId="814831388">
    <w:abstractNumId w:val="6"/>
  </w:num>
  <w:num w:numId="4" w16cid:durableId="1768891508">
    <w:abstractNumId w:val="9"/>
  </w:num>
  <w:num w:numId="5" w16cid:durableId="2086149926">
    <w:abstractNumId w:val="8"/>
  </w:num>
  <w:num w:numId="6" w16cid:durableId="1450466420">
    <w:abstractNumId w:val="5"/>
  </w:num>
  <w:num w:numId="7" w16cid:durableId="899436800">
    <w:abstractNumId w:val="1"/>
  </w:num>
  <w:num w:numId="8" w16cid:durableId="1302073581">
    <w:abstractNumId w:val="3"/>
  </w:num>
  <w:num w:numId="9" w16cid:durableId="1961260957">
    <w:abstractNumId w:val="2"/>
  </w:num>
  <w:num w:numId="10" w16cid:durableId="305017927">
    <w:abstractNumId w:val="4"/>
  </w:num>
  <w:num w:numId="11" w16cid:durableId="2388316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1"/>
    <w:rsid w:val="000D4F8F"/>
    <w:rsid w:val="000D6F17"/>
    <w:rsid w:val="000D73C4"/>
    <w:rsid w:val="000E4D37"/>
    <w:rsid w:val="00116EA0"/>
    <w:rsid w:val="001578BA"/>
    <w:rsid w:val="001902D2"/>
    <w:rsid w:val="001C6945"/>
    <w:rsid w:val="001F027E"/>
    <w:rsid w:val="00203A40"/>
    <w:rsid w:val="00205044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7A0B"/>
    <w:rsid w:val="00313417"/>
    <w:rsid w:val="00313911"/>
    <w:rsid w:val="00333209"/>
    <w:rsid w:val="00337073"/>
    <w:rsid w:val="00347DC4"/>
    <w:rsid w:val="00350CD9"/>
    <w:rsid w:val="00351F8A"/>
    <w:rsid w:val="00364235"/>
    <w:rsid w:val="0038231F"/>
    <w:rsid w:val="00390637"/>
    <w:rsid w:val="003B2070"/>
    <w:rsid w:val="003B214C"/>
    <w:rsid w:val="003B7238"/>
    <w:rsid w:val="003C21A8"/>
    <w:rsid w:val="003C3B64"/>
    <w:rsid w:val="003D7412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6309"/>
    <w:rsid w:val="004C4854"/>
    <w:rsid w:val="004D7E48"/>
    <w:rsid w:val="004F0FC7"/>
    <w:rsid w:val="004F23F7"/>
    <w:rsid w:val="004F40EF"/>
    <w:rsid w:val="005103B9"/>
    <w:rsid w:val="00520174"/>
    <w:rsid w:val="005641F0"/>
    <w:rsid w:val="0058594E"/>
    <w:rsid w:val="005A1AE2"/>
    <w:rsid w:val="005C39CA"/>
    <w:rsid w:val="005E176A"/>
    <w:rsid w:val="0061602E"/>
    <w:rsid w:val="00634311"/>
    <w:rsid w:val="00641874"/>
    <w:rsid w:val="006676AE"/>
    <w:rsid w:val="0069283E"/>
    <w:rsid w:val="006A3A1F"/>
    <w:rsid w:val="006A52B6"/>
    <w:rsid w:val="006F0034"/>
    <w:rsid w:val="006F3D32"/>
    <w:rsid w:val="007118F0"/>
    <w:rsid w:val="0072560B"/>
    <w:rsid w:val="00735EC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D38"/>
    <w:rsid w:val="00892E48"/>
    <w:rsid w:val="008C5709"/>
    <w:rsid w:val="008C6DF8"/>
    <w:rsid w:val="008D0487"/>
    <w:rsid w:val="008D5EBC"/>
    <w:rsid w:val="008F1BED"/>
    <w:rsid w:val="008F3B4E"/>
    <w:rsid w:val="0091264E"/>
    <w:rsid w:val="00913612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CAD"/>
    <w:rsid w:val="00A15F7E"/>
    <w:rsid w:val="00A166B0"/>
    <w:rsid w:val="00A22DCF"/>
    <w:rsid w:val="00A24C2D"/>
    <w:rsid w:val="00A276E4"/>
    <w:rsid w:val="00A3062E"/>
    <w:rsid w:val="00A347DE"/>
    <w:rsid w:val="00A90F39"/>
    <w:rsid w:val="00AD10BD"/>
    <w:rsid w:val="00AE6FF2"/>
    <w:rsid w:val="00B0088C"/>
    <w:rsid w:val="00B15219"/>
    <w:rsid w:val="00B15FD3"/>
    <w:rsid w:val="00B34079"/>
    <w:rsid w:val="00B66FE0"/>
    <w:rsid w:val="00B8005E"/>
    <w:rsid w:val="00B90E42"/>
    <w:rsid w:val="00BB0C3C"/>
    <w:rsid w:val="00BD16AA"/>
    <w:rsid w:val="00C014B5"/>
    <w:rsid w:val="00C113BF"/>
    <w:rsid w:val="00C4103F"/>
    <w:rsid w:val="00C57DEB"/>
    <w:rsid w:val="00C737A7"/>
    <w:rsid w:val="00C81012"/>
    <w:rsid w:val="00CD0851"/>
    <w:rsid w:val="00CE456D"/>
    <w:rsid w:val="00D23F3D"/>
    <w:rsid w:val="00D34D9A"/>
    <w:rsid w:val="00D409DE"/>
    <w:rsid w:val="00D42C9B"/>
    <w:rsid w:val="00D47438"/>
    <w:rsid w:val="00D531D5"/>
    <w:rsid w:val="00D7532C"/>
    <w:rsid w:val="00D81902"/>
    <w:rsid w:val="00DA6EC7"/>
    <w:rsid w:val="00DB2340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1A3"/>
    <w:rsid w:val="00EB7CDE"/>
    <w:rsid w:val="00EE1FBF"/>
    <w:rsid w:val="00EF74CA"/>
    <w:rsid w:val="00F04280"/>
    <w:rsid w:val="00F365F2"/>
    <w:rsid w:val="00F4041D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5E73E84"/>
  <w15:chartTrackingRefBased/>
  <w15:docId w15:val="{0FFA5FC5-1873-44BC-B06A-538AEDD7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BE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441EC-6287-4C5C-BA6C-CA490C9A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2022-08-24T10:56:00Z</cp:lastPrinted>
  <dcterms:created xsi:type="dcterms:W3CDTF">2022-08-24T10:56:00Z</dcterms:created>
  <dcterms:modified xsi:type="dcterms:W3CDTF">2022-08-24T10:56:00Z</dcterms:modified>
</cp:coreProperties>
</file>