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207" w:rsidRPr="00B66A62" w:rsidRDefault="004E6207" w:rsidP="004E6207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B66A62">
        <w:rPr>
          <w:rFonts w:ascii="Times New Roman" w:hAnsi="Times New Roman"/>
          <w:sz w:val="22"/>
          <w:szCs w:val="22"/>
        </w:rPr>
        <w:t>Załącznik nr 1</w:t>
      </w:r>
    </w:p>
    <w:p w:rsidR="004E6207" w:rsidRPr="00404400" w:rsidRDefault="004E6207" w:rsidP="004E6207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:rsidR="004E6207" w:rsidRDefault="004E6207" w:rsidP="004E6207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:rsidR="004E6207" w:rsidRPr="00475D3D" w:rsidRDefault="004E6207" w:rsidP="004E6207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4E6207" w:rsidRPr="00404400" w:rsidRDefault="004E6207" w:rsidP="004E6207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:rsidR="004E6207" w:rsidRPr="00404400" w:rsidRDefault="004E6207" w:rsidP="004E6207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:rsidR="004E6207" w:rsidRPr="00404400" w:rsidRDefault="004E6207" w:rsidP="004E6207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:rsidR="004E6207" w:rsidRPr="00404400" w:rsidRDefault="004E6207" w:rsidP="004E6207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:rsidR="004E6207" w:rsidRPr="00404400" w:rsidRDefault="004E6207" w:rsidP="004E620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:rsidR="004E6207" w:rsidRPr="00404400" w:rsidRDefault="004E6207" w:rsidP="004E620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:rsidR="004E6207" w:rsidRPr="00404400" w:rsidRDefault="004E6207" w:rsidP="004E620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:rsidR="004E6207" w:rsidRPr="00404400" w:rsidRDefault="004E6207" w:rsidP="004E6207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:rsidR="004E6207" w:rsidRPr="00404400" w:rsidRDefault="004E6207" w:rsidP="004E6207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:rsidR="004E6207" w:rsidRPr="00404400" w:rsidRDefault="004E6207" w:rsidP="004E6207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4E6207" w:rsidRPr="00B66A62" w:rsidRDefault="004E6207" w:rsidP="004E6207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:rsidR="004E6207" w:rsidRPr="00B66A62" w:rsidRDefault="004E6207" w:rsidP="004E6207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:rsidR="004E6207" w:rsidRPr="00B66A62" w:rsidRDefault="004E6207" w:rsidP="004E6207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:rsidR="004E6207" w:rsidRPr="00B66A62" w:rsidRDefault="004E6207" w:rsidP="004E6207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:rsidR="004E6207" w:rsidRPr="00B66A62" w:rsidRDefault="004E6207" w:rsidP="004E6207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Al. Mickiewicza 30</w:t>
      </w:r>
      <w:r>
        <w:rPr>
          <w:b/>
          <w:sz w:val="22"/>
          <w:szCs w:val="22"/>
        </w:rPr>
        <w:t xml:space="preserve">, </w:t>
      </w:r>
      <w:r w:rsidRPr="00B66A62">
        <w:rPr>
          <w:b/>
          <w:sz w:val="22"/>
          <w:szCs w:val="22"/>
        </w:rPr>
        <w:t xml:space="preserve">30-059 Kraków,  </w:t>
      </w:r>
    </w:p>
    <w:p w:rsidR="004E6207" w:rsidRPr="00A35521" w:rsidRDefault="004E6207" w:rsidP="004E6207">
      <w:pPr>
        <w:jc w:val="both"/>
        <w:rPr>
          <w:sz w:val="22"/>
          <w:szCs w:val="22"/>
        </w:rPr>
      </w:pPr>
      <w:r w:rsidRPr="00B66A62">
        <w:rPr>
          <w:sz w:val="22"/>
          <w:szCs w:val="22"/>
        </w:rPr>
        <w:t xml:space="preserve">Przystępując do postępowania o </w:t>
      </w:r>
      <w:r w:rsidRPr="00A35521">
        <w:rPr>
          <w:sz w:val="22"/>
          <w:szCs w:val="22"/>
        </w:rPr>
        <w:t>udzielenie zamówienia publicznego, którego przedmiotem jest</w:t>
      </w:r>
      <w:bookmarkStart w:id="0" w:name="_Hlk58842586"/>
      <w:r w:rsidRPr="00A35521">
        <w:rPr>
          <w:sz w:val="22"/>
          <w:szCs w:val="22"/>
        </w:rPr>
        <w:t>:</w:t>
      </w:r>
      <w:r w:rsidRPr="00A35521">
        <w:rPr>
          <w:b/>
          <w:bCs/>
          <w:sz w:val="22"/>
          <w:szCs w:val="22"/>
        </w:rPr>
        <w:t xml:space="preserve"> </w:t>
      </w:r>
      <w:bookmarkEnd w:id="0"/>
      <w:r w:rsidRPr="00A35521">
        <w:rPr>
          <w:b/>
          <w:bCs/>
        </w:rPr>
        <w:t>Dostawa materiałów eksploatacyjnych do druku 3D w technologii FDM - KC-zp.272-488/22</w:t>
      </w:r>
      <w:r w:rsidRPr="00A35521">
        <w:rPr>
          <w:b/>
          <w:bCs/>
          <w:sz w:val="22"/>
          <w:szCs w:val="22"/>
        </w:rPr>
        <w:t xml:space="preserve">, </w:t>
      </w:r>
      <w:r w:rsidRPr="00A35521">
        <w:rPr>
          <w:sz w:val="22"/>
          <w:szCs w:val="22"/>
        </w:rPr>
        <w:t>oferuję realizację przedmiotu zamówienia, zgodnie z zasadami określonymi w specyfikacji warunków zamówienia.</w:t>
      </w:r>
    </w:p>
    <w:p w:rsidR="004E6207" w:rsidRPr="00A35521" w:rsidRDefault="004E6207" w:rsidP="004E6207">
      <w:pPr>
        <w:ind w:right="1"/>
        <w:jc w:val="both"/>
        <w:rPr>
          <w:b/>
          <w:sz w:val="22"/>
          <w:szCs w:val="22"/>
        </w:rPr>
      </w:pPr>
    </w:p>
    <w:tbl>
      <w:tblPr>
        <w:tblW w:w="9636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222"/>
        <w:gridCol w:w="677"/>
        <w:gridCol w:w="652"/>
        <w:gridCol w:w="1418"/>
        <w:gridCol w:w="708"/>
        <w:gridCol w:w="993"/>
        <w:gridCol w:w="1134"/>
        <w:gridCol w:w="850"/>
        <w:gridCol w:w="1418"/>
      </w:tblGrid>
      <w:tr w:rsidR="00A35521" w:rsidRPr="00A35521" w:rsidTr="00532F83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32F83" w:rsidRPr="00A35521" w:rsidRDefault="00532F83" w:rsidP="00861554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>L.p.</w:t>
            </w:r>
          </w:p>
        </w:tc>
        <w:tc>
          <w:tcPr>
            <w:tcW w:w="1899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32F83" w:rsidRPr="00A35521" w:rsidRDefault="00532F83" w:rsidP="00861554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Nazwa</w:t>
            </w:r>
            <w:r w:rsidR="00A35521" w:rsidRPr="00A35521">
              <w:rPr>
                <w:b/>
                <w:bCs/>
                <w:sz w:val="18"/>
                <w:szCs w:val="18"/>
              </w:rPr>
              <w:t xml:space="preserve"> materiału</w:t>
            </w:r>
            <w:r w:rsidRPr="00A35521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32F83" w:rsidRPr="00A35521" w:rsidRDefault="00532F83" w:rsidP="00861554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Ilość szpul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32F83" w:rsidRPr="00A35521" w:rsidRDefault="00532F83" w:rsidP="00861554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Nazwa producenta</w:t>
            </w:r>
            <w:r w:rsidR="009C1B32">
              <w:rPr>
                <w:b/>
                <w:bCs/>
                <w:sz w:val="18"/>
                <w:szCs w:val="18"/>
              </w:rPr>
              <w:t>/ model</w:t>
            </w:r>
            <w:bookmarkStart w:id="1" w:name="_GoBack"/>
            <w:bookmarkEnd w:id="1"/>
            <w:r w:rsidRPr="00A35521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32F83" w:rsidRPr="00A35521" w:rsidRDefault="00532F83" w:rsidP="00861554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Ilość</w:t>
            </w:r>
          </w:p>
          <w:p w:rsidR="00532F83" w:rsidRPr="00A35521" w:rsidRDefault="00532F83" w:rsidP="00861554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32F83" w:rsidRPr="00A35521" w:rsidRDefault="00532F83" w:rsidP="00861554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 xml:space="preserve">Cena jednostkowa netto </w:t>
            </w:r>
            <w:r w:rsidRPr="00A35521">
              <w:rPr>
                <w:sz w:val="18"/>
                <w:szCs w:val="18"/>
              </w:rPr>
              <w:t xml:space="preserve">[PLN]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32F83" w:rsidRPr="00A35521" w:rsidRDefault="00532F83" w:rsidP="00861554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Wartość netto</w:t>
            </w:r>
          </w:p>
          <w:p w:rsidR="00532F83" w:rsidRPr="00A35521" w:rsidRDefault="00532F83" w:rsidP="00861554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32F83" w:rsidRPr="00A35521" w:rsidRDefault="00532F83" w:rsidP="00861554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VAT</w:t>
            </w:r>
          </w:p>
          <w:p w:rsidR="00532F83" w:rsidRPr="00A35521" w:rsidRDefault="00532F83" w:rsidP="00861554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32F83" w:rsidRPr="00A35521" w:rsidRDefault="00532F83" w:rsidP="00861554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 xml:space="preserve">Wartość brutto </w:t>
            </w:r>
          </w:p>
          <w:p w:rsidR="00532F83" w:rsidRPr="00A35521" w:rsidRDefault="00532F83" w:rsidP="00861554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>[PLN]</w:t>
            </w:r>
          </w:p>
          <w:p w:rsidR="00532F83" w:rsidRPr="00A35521" w:rsidRDefault="00532F83" w:rsidP="00861554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 xml:space="preserve"> (z doliczonym </w:t>
            </w:r>
            <w:r w:rsidRPr="00A35521">
              <w:rPr>
                <w:b/>
                <w:bCs/>
                <w:sz w:val="18"/>
                <w:szCs w:val="18"/>
              </w:rPr>
              <w:t>VAT)</w:t>
            </w:r>
          </w:p>
        </w:tc>
      </w:tr>
      <w:tr w:rsidR="00A35521" w:rsidRPr="00A35521" w:rsidTr="00532F83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32F83" w:rsidRPr="00A35521" w:rsidRDefault="00532F83" w:rsidP="00861554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89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32F83" w:rsidRPr="00A35521" w:rsidRDefault="00532F83" w:rsidP="00861554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32F83" w:rsidRPr="00A35521" w:rsidRDefault="00532F83" w:rsidP="0086155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32F83" w:rsidRPr="00A35521" w:rsidRDefault="00532F83" w:rsidP="00861554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32F83" w:rsidRPr="00A35521" w:rsidRDefault="00532F83" w:rsidP="00861554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32F83" w:rsidRPr="00A35521" w:rsidRDefault="00532F83" w:rsidP="00861554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32F83" w:rsidRPr="00A35521" w:rsidRDefault="00532F83" w:rsidP="00861554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32F83" w:rsidRPr="00A35521" w:rsidRDefault="00532F83" w:rsidP="00861554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32F83" w:rsidRPr="00A35521" w:rsidRDefault="00532F83" w:rsidP="00861554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A35521" w:rsidRPr="00A35521" w:rsidTr="00532F8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2F83" w:rsidRPr="00A35521" w:rsidRDefault="00532F83" w:rsidP="0086155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>1</w:t>
            </w:r>
          </w:p>
        </w:tc>
        <w:tc>
          <w:tcPr>
            <w:tcW w:w="189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2F83" w:rsidRPr="00A35521" w:rsidRDefault="00532F83" w:rsidP="00532F83">
            <w:pPr>
              <w:jc w:val="center"/>
              <w:rPr>
                <w:b/>
                <w:sz w:val="18"/>
                <w:szCs w:val="18"/>
              </w:rPr>
            </w:pPr>
            <w:r w:rsidRPr="00A35521">
              <w:rPr>
                <w:b/>
                <w:sz w:val="18"/>
                <w:szCs w:val="18"/>
              </w:rPr>
              <w:t xml:space="preserve">materiał PP </w:t>
            </w:r>
          </w:p>
          <w:p w:rsidR="00881E41" w:rsidRPr="00A35521" w:rsidRDefault="00881E41" w:rsidP="00532F83">
            <w:pPr>
              <w:jc w:val="center"/>
              <w:rPr>
                <w:sz w:val="18"/>
                <w:szCs w:val="18"/>
              </w:rPr>
            </w:pPr>
          </w:p>
          <w:p w:rsidR="00532F83" w:rsidRPr="00A35521" w:rsidRDefault="00532F83" w:rsidP="00532F83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 xml:space="preserve">- szpula o średnicy </w:t>
            </w:r>
            <w:proofErr w:type="spellStart"/>
            <w:r w:rsidRPr="00A35521">
              <w:rPr>
                <w:sz w:val="18"/>
                <w:szCs w:val="18"/>
              </w:rPr>
              <w:t>filamentu</w:t>
            </w:r>
            <w:proofErr w:type="spellEnd"/>
            <w:r w:rsidRPr="00A35521">
              <w:rPr>
                <w:sz w:val="18"/>
                <w:szCs w:val="18"/>
              </w:rPr>
              <w:t xml:space="preserve"> 1,75mm</w:t>
            </w:r>
            <w:r w:rsidR="00881E41" w:rsidRPr="00A35521">
              <w:rPr>
                <w:sz w:val="18"/>
                <w:szCs w:val="18"/>
              </w:rPr>
              <w:t xml:space="preserve"> i </w:t>
            </w:r>
          </w:p>
          <w:p w:rsidR="00881E41" w:rsidRPr="00A35521" w:rsidRDefault="00881E41" w:rsidP="00881E41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 xml:space="preserve">- szpula o średnicy </w:t>
            </w:r>
            <w:proofErr w:type="spellStart"/>
            <w:r w:rsidRPr="00A35521">
              <w:rPr>
                <w:sz w:val="18"/>
                <w:szCs w:val="18"/>
              </w:rPr>
              <w:t>filamentu</w:t>
            </w:r>
            <w:proofErr w:type="spellEnd"/>
            <w:r w:rsidRPr="00A35521">
              <w:rPr>
                <w:sz w:val="18"/>
                <w:szCs w:val="18"/>
              </w:rPr>
              <w:t xml:space="preserve"> 2,85mm</w:t>
            </w:r>
          </w:p>
          <w:p w:rsidR="00532F83" w:rsidRPr="00A35521" w:rsidRDefault="00532F83" w:rsidP="00861554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881E41" w:rsidP="00861554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 w:rsidRPr="00A35521">
              <w:rPr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2F83" w:rsidRPr="00A35521" w:rsidRDefault="00532F83" w:rsidP="00861554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532F83" w:rsidRPr="00A35521" w:rsidRDefault="00532F83" w:rsidP="00861554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 w:rsidRPr="00A35521">
              <w:rPr>
                <w:sz w:val="18"/>
                <w:szCs w:val="18"/>
                <w:lang w:eastAsia="zh-CN"/>
              </w:rPr>
              <w:t>………….</w:t>
            </w:r>
          </w:p>
          <w:p w:rsidR="00532F83" w:rsidRPr="00A35521" w:rsidRDefault="00532F83" w:rsidP="00861554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532F83" w:rsidRPr="00A35521" w:rsidRDefault="00532F83" w:rsidP="00861554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2F83" w:rsidRPr="00A35521" w:rsidRDefault="00532F83" w:rsidP="00861554">
            <w:pPr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532F83" w:rsidP="0086155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532F83" w:rsidP="0086155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2F83" w:rsidRPr="00A35521" w:rsidRDefault="00532F83" w:rsidP="00861554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32F83" w:rsidRPr="00A35521" w:rsidRDefault="00532F83" w:rsidP="00861554">
            <w:pPr>
              <w:ind w:right="425"/>
              <w:rPr>
                <w:sz w:val="18"/>
                <w:szCs w:val="18"/>
              </w:rPr>
            </w:pPr>
          </w:p>
        </w:tc>
      </w:tr>
      <w:tr w:rsidR="00A35521" w:rsidRPr="00A35521" w:rsidTr="00532F8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532F83" w:rsidP="0086155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>2</w:t>
            </w:r>
          </w:p>
        </w:tc>
        <w:tc>
          <w:tcPr>
            <w:tcW w:w="189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41" w:rsidRPr="00A35521" w:rsidRDefault="00881E41" w:rsidP="00881E41">
            <w:pPr>
              <w:jc w:val="center"/>
              <w:rPr>
                <w:b/>
                <w:sz w:val="18"/>
                <w:szCs w:val="18"/>
              </w:rPr>
            </w:pPr>
            <w:r w:rsidRPr="00A35521">
              <w:rPr>
                <w:b/>
                <w:sz w:val="18"/>
                <w:szCs w:val="18"/>
              </w:rPr>
              <w:t>materiał PP+GF30</w:t>
            </w:r>
          </w:p>
          <w:p w:rsidR="00881E41" w:rsidRPr="00A35521" w:rsidRDefault="00881E41" w:rsidP="00881E41">
            <w:pPr>
              <w:jc w:val="center"/>
              <w:rPr>
                <w:sz w:val="18"/>
                <w:szCs w:val="18"/>
              </w:rPr>
            </w:pPr>
          </w:p>
          <w:p w:rsidR="00881E41" w:rsidRPr="00A35521" w:rsidRDefault="00881E41" w:rsidP="00881E41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 xml:space="preserve">- szpula o średnicy </w:t>
            </w:r>
            <w:proofErr w:type="spellStart"/>
            <w:r w:rsidRPr="00A35521">
              <w:rPr>
                <w:sz w:val="18"/>
                <w:szCs w:val="18"/>
              </w:rPr>
              <w:t>filamentu</w:t>
            </w:r>
            <w:proofErr w:type="spellEnd"/>
            <w:r w:rsidRPr="00A35521">
              <w:rPr>
                <w:sz w:val="18"/>
                <w:szCs w:val="18"/>
              </w:rPr>
              <w:t xml:space="preserve"> 1,75mm i </w:t>
            </w:r>
          </w:p>
          <w:p w:rsidR="00881E41" w:rsidRPr="00A35521" w:rsidRDefault="00881E41" w:rsidP="00881E41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 xml:space="preserve">- szpula o średnicy </w:t>
            </w:r>
            <w:proofErr w:type="spellStart"/>
            <w:r w:rsidRPr="00A35521">
              <w:rPr>
                <w:sz w:val="18"/>
                <w:szCs w:val="18"/>
              </w:rPr>
              <w:t>filamentu</w:t>
            </w:r>
            <w:proofErr w:type="spellEnd"/>
            <w:r w:rsidRPr="00A35521">
              <w:rPr>
                <w:sz w:val="18"/>
                <w:szCs w:val="18"/>
              </w:rPr>
              <w:t xml:space="preserve"> 2,85mm</w:t>
            </w:r>
          </w:p>
          <w:p w:rsidR="00532F83" w:rsidRPr="00A35521" w:rsidRDefault="00532F83" w:rsidP="00881E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881E41" w:rsidP="00861554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 w:rsidRPr="00A35521">
              <w:rPr>
                <w:sz w:val="18"/>
                <w:szCs w:val="16"/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532F83" w:rsidP="00532F83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  <w:p w:rsidR="00532F83" w:rsidRPr="00A35521" w:rsidRDefault="00532F83" w:rsidP="00532F83">
            <w:pPr>
              <w:spacing w:line="276" w:lineRule="auto"/>
              <w:jc w:val="both"/>
              <w:rPr>
                <w:b/>
                <w:sz w:val="18"/>
                <w:szCs w:val="18"/>
                <w:lang w:eastAsia="zh-CN"/>
              </w:rPr>
            </w:pPr>
            <w:r w:rsidRPr="00A35521">
              <w:rPr>
                <w:sz w:val="18"/>
                <w:szCs w:val="16"/>
                <w:lang w:eastAsia="en-US"/>
              </w:rPr>
              <w:t>…………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532F83" w:rsidP="00861554">
            <w:pPr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532F83" w:rsidP="0086155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532F83" w:rsidP="0086155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2F83" w:rsidRPr="00A35521" w:rsidRDefault="00532F83" w:rsidP="00861554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32F83" w:rsidRPr="00A35521" w:rsidRDefault="00532F83" w:rsidP="00861554">
            <w:pPr>
              <w:ind w:right="425"/>
              <w:rPr>
                <w:sz w:val="18"/>
                <w:szCs w:val="18"/>
              </w:rPr>
            </w:pPr>
          </w:p>
        </w:tc>
      </w:tr>
      <w:tr w:rsidR="00A35521" w:rsidRPr="00A35521" w:rsidTr="00532F8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532F83" w:rsidP="0086155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532F83" w:rsidRPr="00A35521" w:rsidRDefault="00532F83" w:rsidP="0086155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>3</w:t>
            </w:r>
          </w:p>
        </w:tc>
        <w:tc>
          <w:tcPr>
            <w:tcW w:w="189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41" w:rsidRPr="00A35521" w:rsidRDefault="00881E41" w:rsidP="00881E41">
            <w:pPr>
              <w:jc w:val="center"/>
              <w:rPr>
                <w:b/>
                <w:sz w:val="18"/>
                <w:szCs w:val="18"/>
              </w:rPr>
            </w:pPr>
            <w:r w:rsidRPr="00A35521">
              <w:rPr>
                <w:b/>
                <w:sz w:val="18"/>
                <w:szCs w:val="18"/>
              </w:rPr>
              <w:t>materiał PC+GF30</w:t>
            </w:r>
          </w:p>
          <w:p w:rsidR="00881E41" w:rsidRPr="00A35521" w:rsidRDefault="00881E41" w:rsidP="00881E41">
            <w:pPr>
              <w:jc w:val="center"/>
              <w:rPr>
                <w:sz w:val="18"/>
                <w:szCs w:val="18"/>
              </w:rPr>
            </w:pPr>
          </w:p>
          <w:p w:rsidR="00881E41" w:rsidRPr="00A35521" w:rsidRDefault="00881E41" w:rsidP="00881E41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 xml:space="preserve">szpula o średnicy </w:t>
            </w:r>
            <w:proofErr w:type="spellStart"/>
            <w:r w:rsidRPr="00A35521">
              <w:rPr>
                <w:sz w:val="18"/>
                <w:szCs w:val="18"/>
              </w:rPr>
              <w:t>filamentu</w:t>
            </w:r>
            <w:proofErr w:type="spellEnd"/>
            <w:r w:rsidRPr="00A35521">
              <w:rPr>
                <w:sz w:val="18"/>
                <w:szCs w:val="18"/>
              </w:rPr>
              <w:t xml:space="preserve"> 1,75mm i </w:t>
            </w:r>
          </w:p>
          <w:p w:rsidR="00881E41" w:rsidRPr="00A35521" w:rsidRDefault="00881E41" w:rsidP="00881E41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 xml:space="preserve">- szpula o średnicy </w:t>
            </w:r>
            <w:proofErr w:type="spellStart"/>
            <w:r w:rsidRPr="00A35521">
              <w:rPr>
                <w:sz w:val="18"/>
                <w:szCs w:val="18"/>
              </w:rPr>
              <w:t>filamentu</w:t>
            </w:r>
            <w:proofErr w:type="spellEnd"/>
            <w:r w:rsidRPr="00A35521">
              <w:rPr>
                <w:sz w:val="18"/>
                <w:szCs w:val="18"/>
              </w:rPr>
              <w:t xml:space="preserve"> 2,85mm</w:t>
            </w:r>
          </w:p>
          <w:p w:rsidR="00532F83" w:rsidRPr="00A35521" w:rsidRDefault="00532F83" w:rsidP="00861554">
            <w:pPr>
              <w:suppressAutoHyphens/>
              <w:spacing w:after="120"/>
              <w:rPr>
                <w:sz w:val="18"/>
                <w:szCs w:val="18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881E41" w:rsidP="00861554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 w:rsidRPr="00A35521">
              <w:rPr>
                <w:sz w:val="18"/>
                <w:szCs w:val="16"/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757" w:rsidRDefault="00821757" w:rsidP="00821757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821757" w:rsidRPr="00A35521" w:rsidRDefault="00821757" w:rsidP="00821757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 w:rsidRPr="00A35521">
              <w:rPr>
                <w:sz w:val="18"/>
                <w:szCs w:val="18"/>
                <w:lang w:eastAsia="zh-CN"/>
              </w:rPr>
              <w:t>………….</w:t>
            </w:r>
          </w:p>
          <w:p w:rsidR="00532F83" w:rsidRPr="00A35521" w:rsidRDefault="00532F83" w:rsidP="00861554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532F83" w:rsidP="0086155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532F83" w:rsidP="0086155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532F83" w:rsidP="0086155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2F83" w:rsidRPr="00A35521" w:rsidRDefault="00532F83" w:rsidP="00861554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32F83" w:rsidRPr="00A35521" w:rsidRDefault="00532F83" w:rsidP="00861554">
            <w:pPr>
              <w:ind w:right="425"/>
              <w:rPr>
                <w:sz w:val="18"/>
                <w:szCs w:val="18"/>
              </w:rPr>
            </w:pPr>
          </w:p>
        </w:tc>
      </w:tr>
      <w:tr w:rsidR="00A35521" w:rsidRPr="00A35521" w:rsidTr="00532F8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532F83" w:rsidP="0086155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lastRenderedPageBreak/>
              <w:t>4</w:t>
            </w:r>
          </w:p>
        </w:tc>
        <w:tc>
          <w:tcPr>
            <w:tcW w:w="189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41" w:rsidRPr="00A35521" w:rsidRDefault="00881E41" w:rsidP="00881E41">
            <w:pPr>
              <w:jc w:val="center"/>
              <w:rPr>
                <w:b/>
                <w:sz w:val="18"/>
                <w:szCs w:val="18"/>
              </w:rPr>
            </w:pPr>
            <w:r w:rsidRPr="00A35521">
              <w:rPr>
                <w:b/>
                <w:sz w:val="18"/>
                <w:szCs w:val="18"/>
              </w:rPr>
              <w:t>materiał PA6+GF30</w:t>
            </w:r>
          </w:p>
          <w:p w:rsidR="00881E41" w:rsidRPr="00A35521" w:rsidRDefault="00881E41" w:rsidP="00881E41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 xml:space="preserve">szpula o średnicy </w:t>
            </w:r>
            <w:proofErr w:type="spellStart"/>
            <w:r w:rsidRPr="00A35521">
              <w:rPr>
                <w:sz w:val="18"/>
                <w:szCs w:val="18"/>
              </w:rPr>
              <w:t>filamentu</w:t>
            </w:r>
            <w:proofErr w:type="spellEnd"/>
            <w:r w:rsidRPr="00A35521">
              <w:rPr>
                <w:sz w:val="18"/>
                <w:szCs w:val="18"/>
              </w:rPr>
              <w:t xml:space="preserve"> 1,75mm i </w:t>
            </w:r>
          </w:p>
          <w:p w:rsidR="00881E41" w:rsidRPr="00A35521" w:rsidRDefault="00881E41" w:rsidP="00881E41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 xml:space="preserve">- szpula o średnicy </w:t>
            </w:r>
            <w:proofErr w:type="spellStart"/>
            <w:r w:rsidRPr="00A35521">
              <w:rPr>
                <w:sz w:val="18"/>
                <w:szCs w:val="18"/>
              </w:rPr>
              <w:t>filamentu</w:t>
            </w:r>
            <w:proofErr w:type="spellEnd"/>
            <w:r w:rsidRPr="00A35521">
              <w:rPr>
                <w:sz w:val="18"/>
                <w:szCs w:val="18"/>
              </w:rPr>
              <w:t xml:space="preserve"> 2,85mm</w:t>
            </w:r>
          </w:p>
          <w:p w:rsidR="00532F83" w:rsidRPr="00A35521" w:rsidRDefault="00532F83" w:rsidP="00532F83">
            <w:pPr>
              <w:suppressAutoHyphens/>
              <w:spacing w:after="120"/>
              <w:rPr>
                <w:sz w:val="18"/>
                <w:szCs w:val="18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881E41" w:rsidP="00861554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 w:rsidRPr="00A35521">
              <w:rPr>
                <w:sz w:val="18"/>
                <w:szCs w:val="16"/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757" w:rsidRDefault="00821757" w:rsidP="00821757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821757" w:rsidRPr="00A35521" w:rsidRDefault="00821757" w:rsidP="00821757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 w:rsidRPr="00A35521">
              <w:rPr>
                <w:sz w:val="18"/>
                <w:szCs w:val="18"/>
                <w:lang w:eastAsia="zh-CN"/>
              </w:rPr>
              <w:t>………….</w:t>
            </w:r>
          </w:p>
          <w:p w:rsidR="00532F83" w:rsidRPr="00A35521" w:rsidRDefault="00532F83" w:rsidP="00861554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532F83" w:rsidP="0086155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532F83" w:rsidP="0086155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532F83" w:rsidP="0086155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2F83" w:rsidRPr="00A35521" w:rsidRDefault="00532F83" w:rsidP="00861554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32F83" w:rsidRPr="00A35521" w:rsidRDefault="00532F83" w:rsidP="00861554">
            <w:pPr>
              <w:ind w:right="425"/>
              <w:rPr>
                <w:sz w:val="18"/>
                <w:szCs w:val="18"/>
              </w:rPr>
            </w:pPr>
          </w:p>
        </w:tc>
      </w:tr>
      <w:tr w:rsidR="00A35521" w:rsidRPr="00A35521" w:rsidTr="00532F8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532F83" w:rsidP="0086155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>5</w:t>
            </w:r>
          </w:p>
        </w:tc>
        <w:tc>
          <w:tcPr>
            <w:tcW w:w="189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41" w:rsidRPr="00A35521" w:rsidRDefault="00881E41" w:rsidP="00881E41">
            <w:pPr>
              <w:jc w:val="center"/>
              <w:rPr>
                <w:b/>
                <w:sz w:val="18"/>
                <w:szCs w:val="18"/>
              </w:rPr>
            </w:pPr>
            <w:r w:rsidRPr="00A35521">
              <w:rPr>
                <w:b/>
                <w:sz w:val="18"/>
                <w:szCs w:val="18"/>
              </w:rPr>
              <w:t>materiał PAHT+CF15</w:t>
            </w:r>
          </w:p>
          <w:p w:rsidR="00881E41" w:rsidRPr="00A35521" w:rsidRDefault="00881E41" w:rsidP="00881E41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 xml:space="preserve">szpula o średnicy </w:t>
            </w:r>
            <w:proofErr w:type="spellStart"/>
            <w:r w:rsidRPr="00A35521">
              <w:rPr>
                <w:sz w:val="18"/>
                <w:szCs w:val="18"/>
              </w:rPr>
              <w:t>filamentu</w:t>
            </w:r>
            <w:proofErr w:type="spellEnd"/>
            <w:r w:rsidRPr="00A35521">
              <w:rPr>
                <w:sz w:val="18"/>
                <w:szCs w:val="18"/>
              </w:rPr>
              <w:t xml:space="preserve"> 1,75mm i </w:t>
            </w:r>
          </w:p>
          <w:p w:rsidR="00881E41" w:rsidRPr="00A35521" w:rsidRDefault="00881E41" w:rsidP="00881E41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 xml:space="preserve">- szpula o średnicy </w:t>
            </w:r>
            <w:proofErr w:type="spellStart"/>
            <w:r w:rsidRPr="00A35521">
              <w:rPr>
                <w:sz w:val="18"/>
                <w:szCs w:val="18"/>
              </w:rPr>
              <w:t>filamentu</w:t>
            </w:r>
            <w:proofErr w:type="spellEnd"/>
            <w:r w:rsidRPr="00A35521">
              <w:rPr>
                <w:sz w:val="18"/>
                <w:szCs w:val="18"/>
              </w:rPr>
              <w:t xml:space="preserve"> 2,85mm</w:t>
            </w:r>
          </w:p>
          <w:p w:rsidR="00532F83" w:rsidRPr="00A35521" w:rsidRDefault="00532F83" w:rsidP="00861554">
            <w:pPr>
              <w:suppressAutoHyphens/>
              <w:spacing w:after="120"/>
              <w:rPr>
                <w:sz w:val="18"/>
                <w:szCs w:val="18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881E41" w:rsidP="00861554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 w:rsidRPr="00A35521">
              <w:rPr>
                <w:sz w:val="18"/>
                <w:szCs w:val="16"/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757" w:rsidRDefault="00821757" w:rsidP="00821757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821757" w:rsidRPr="00A35521" w:rsidRDefault="00821757" w:rsidP="00821757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 w:rsidRPr="00A35521">
              <w:rPr>
                <w:sz w:val="18"/>
                <w:szCs w:val="18"/>
                <w:lang w:eastAsia="zh-CN"/>
              </w:rPr>
              <w:t>………….</w:t>
            </w:r>
          </w:p>
          <w:p w:rsidR="00532F83" w:rsidRPr="00A35521" w:rsidRDefault="00532F83" w:rsidP="00861554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532F83" w:rsidP="0086155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532F83" w:rsidP="0086155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532F83" w:rsidP="0086155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2F83" w:rsidRPr="00A35521" w:rsidRDefault="00532F83" w:rsidP="00861554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32F83" w:rsidRPr="00A35521" w:rsidRDefault="00532F83" w:rsidP="00861554">
            <w:pPr>
              <w:ind w:right="425"/>
              <w:rPr>
                <w:sz w:val="18"/>
                <w:szCs w:val="18"/>
              </w:rPr>
            </w:pPr>
          </w:p>
        </w:tc>
      </w:tr>
      <w:tr w:rsidR="00A35521" w:rsidRPr="00A35521" w:rsidTr="00532F8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532F83" w:rsidP="0086155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>6</w:t>
            </w:r>
          </w:p>
        </w:tc>
        <w:tc>
          <w:tcPr>
            <w:tcW w:w="189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41" w:rsidRPr="00A35521" w:rsidRDefault="00881E41" w:rsidP="00881E41">
            <w:pPr>
              <w:jc w:val="center"/>
              <w:rPr>
                <w:b/>
                <w:sz w:val="18"/>
                <w:szCs w:val="18"/>
              </w:rPr>
            </w:pPr>
            <w:r w:rsidRPr="00A35521">
              <w:rPr>
                <w:b/>
                <w:sz w:val="18"/>
                <w:szCs w:val="18"/>
              </w:rPr>
              <w:t>materiał HIPS</w:t>
            </w:r>
          </w:p>
          <w:p w:rsidR="00881E41" w:rsidRPr="00A35521" w:rsidRDefault="00881E41" w:rsidP="00881E41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 xml:space="preserve">szpula o średnicy </w:t>
            </w:r>
            <w:proofErr w:type="spellStart"/>
            <w:r w:rsidRPr="00A35521">
              <w:rPr>
                <w:sz w:val="18"/>
                <w:szCs w:val="18"/>
              </w:rPr>
              <w:t>filamentu</w:t>
            </w:r>
            <w:proofErr w:type="spellEnd"/>
            <w:r w:rsidRPr="00A35521">
              <w:rPr>
                <w:sz w:val="18"/>
                <w:szCs w:val="18"/>
              </w:rPr>
              <w:t xml:space="preserve"> 1,75mm i </w:t>
            </w:r>
          </w:p>
          <w:p w:rsidR="00881E41" w:rsidRPr="00A35521" w:rsidRDefault="00881E41" w:rsidP="00881E41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 xml:space="preserve">- szpula o średnicy </w:t>
            </w:r>
            <w:proofErr w:type="spellStart"/>
            <w:r w:rsidRPr="00A35521">
              <w:rPr>
                <w:sz w:val="18"/>
                <w:szCs w:val="18"/>
              </w:rPr>
              <w:t>filamentu</w:t>
            </w:r>
            <w:proofErr w:type="spellEnd"/>
            <w:r w:rsidRPr="00A35521">
              <w:rPr>
                <w:sz w:val="18"/>
                <w:szCs w:val="18"/>
              </w:rPr>
              <w:t xml:space="preserve"> 2,85mm</w:t>
            </w:r>
          </w:p>
          <w:p w:rsidR="00532F83" w:rsidRPr="00A35521" w:rsidRDefault="00532F83" w:rsidP="00861554">
            <w:pPr>
              <w:suppressAutoHyphens/>
              <w:spacing w:after="120"/>
              <w:rPr>
                <w:sz w:val="18"/>
                <w:szCs w:val="18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881E41" w:rsidP="00861554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 w:rsidRPr="00A35521">
              <w:rPr>
                <w:sz w:val="18"/>
                <w:szCs w:val="16"/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757" w:rsidRDefault="00821757" w:rsidP="00821757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821757" w:rsidRPr="00A35521" w:rsidRDefault="00821757" w:rsidP="00821757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 w:rsidRPr="00A35521">
              <w:rPr>
                <w:sz w:val="18"/>
                <w:szCs w:val="18"/>
                <w:lang w:eastAsia="zh-CN"/>
              </w:rPr>
              <w:t>………….</w:t>
            </w:r>
          </w:p>
          <w:p w:rsidR="00532F83" w:rsidRPr="00A35521" w:rsidRDefault="00532F83" w:rsidP="00861554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532F83" w:rsidP="0086155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532F83" w:rsidP="0086155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532F83" w:rsidP="0086155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2F83" w:rsidRPr="00A35521" w:rsidRDefault="00532F83" w:rsidP="00861554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32F83" w:rsidRPr="00A35521" w:rsidRDefault="00532F83" w:rsidP="00861554">
            <w:pPr>
              <w:ind w:right="425"/>
              <w:rPr>
                <w:sz w:val="18"/>
                <w:szCs w:val="18"/>
              </w:rPr>
            </w:pPr>
          </w:p>
        </w:tc>
      </w:tr>
      <w:tr w:rsidR="00A35521" w:rsidRPr="00A35521" w:rsidTr="00532F8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881E41" w:rsidP="0086155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>7</w:t>
            </w:r>
          </w:p>
        </w:tc>
        <w:tc>
          <w:tcPr>
            <w:tcW w:w="189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41" w:rsidRPr="00A35521" w:rsidRDefault="00881E41" w:rsidP="00881E41">
            <w:pPr>
              <w:jc w:val="center"/>
              <w:rPr>
                <w:b/>
                <w:sz w:val="18"/>
                <w:szCs w:val="18"/>
              </w:rPr>
            </w:pPr>
            <w:r w:rsidRPr="00A35521">
              <w:rPr>
                <w:b/>
                <w:sz w:val="18"/>
                <w:szCs w:val="18"/>
              </w:rPr>
              <w:t>materiał ASA</w:t>
            </w:r>
          </w:p>
          <w:p w:rsidR="00881E41" w:rsidRPr="00A35521" w:rsidRDefault="00881E41" w:rsidP="00881E41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 xml:space="preserve">szpula o średnicy </w:t>
            </w:r>
            <w:proofErr w:type="spellStart"/>
            <w:r w:rsidRPr="00A35521">
              <w:rPr>
                <w:sz w:val="18"/>
                <w:szCs w:val="18"/>
              </w:rPr>
              <w:t>filamentu</w:t>
            </w:r>
            <w:proofErr w:type="spellEnd"/>
            <w:r w:rsidRPr="00A35521">
              <w:rPr>
                <w:sz w:val="18"/>
                <w:szCs w:val="18"/>
              </w:rPr>
              <w:t xml:space="preserve"> 1,75mm i </w:t>
            </w:r>
          </w:p>
          <w:p w:rsidR="00881E41" w:rsidRPr="00A35521" w:rsidRDefault="00881E41" w:rsidP="00881E41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 xml:space="preserve">- szpula o średnicy </w:t>
            </w:r>
            <w:proofErr w:type="spellStart"/>
            <w:r w:rsidRPr="00A35521">
              <w:rPr>
                <w:sz w:val="18"/>
                <w:szCs w:val="18"/>
              </w:rPr>
              <w:t>filamentu</w:t>
            </w:r>
            <w:proofErr w:type="spellEnd"/>
            <w:r w:rsidRPr="00A35521">
              <w:rPr>
                <w:sz w:val="18"/>
                <w:szCs w:val="18"/>
              </w:rPr>
              <w:t xml:space="preserve"> 2,85mm</w:t>
            </w:r>
          </w:p>
          <w:p w:rsidR="00532F83" w:rsidRPr="00A35521" w:rsidRDefault="00532F83" w:rsidP="00861554">
            <w:pPr>
              <w:suppressAutoHyphens/>
              <w:spacing w:after="120"/>
              <w:rPr>
                <w:sz w:val="18"/>
                <w:szCs w:val="18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881E41" w:rsidP="00861554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 w:rsidRPr="00A35521">
              <w:rPr>
                <w:sz w:val="18"/>
                <w:szCs w:val="16"/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757" w:rsidRDefault="00821757" w:rsidP="00821757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821757" w:rsidRPr="00A35521" w:rsidRDefault="00821757" w:rsidP="00821757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 w:rsidRPr="00A35521">
              <w:rPr>
                <w:sz w:val="18"/>
                <w:szCs w:val="18"/>
                <w:lang w:eastAsia="zh-CN"/>
              </w:rPr>
              <w:t>………….</w:t>
            </w:r>
          </w:p>
          <w:p w:rsidR="00532F83" w:rsidRPr="00A35521" w:rsidRDefault="00532F83" w:rsidP="00861554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532F83" w:rsidP="0086155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532F83" w:rsidP="0086155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532F83" w:rsidP="0086155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2F83" w:rsidRPr="00A35521" w:rsidRDefault="00532F83" w:rsidP="00861554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32F83" w:rsidRPr="00A35521" w:rsidRDefault="00532F83" w:rsidP="00861554">
            <w:pPr>
              <w:ind w:right="425"/>
              <w:rPr>
                <w:sz w:val="18"/>
                <w:szCs w:val="18"/>
              </w:rPr>
            </w:pPr>
          </w:p>
        </w:tc>
      </w:tr>
      <w:tr w:rsidR="00A35521" w:rsidRPr="00A35521" w:rsidTr="00532F8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881E41" w:rsidP="0086155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>8</w:t>
            </w:r>
          </w:p>
        </w:tc>
        <w:tc>
          <w:tcPr>
            <w:tcW w:w="189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41" w:rsidRPr="00A35521" w:rsidRDefault="00881E41" w:rsidP="00881E41">
            <w:pPr>
              <w:jc w:val="center"/>
              <w:rPr>
                <w:b/>
                <w:sz w:val="18"/>
                <w:szCs w:val="18"/>
              </w:rPr>
            </w:pPr>
            <w:r w:rsidRPr="00A35521">
              <w:rPr>
                <w:b/>
                <w:sz w:val="18"/>
                <w:szCs w:val="18"/>
              </w:rPr>
              <w:t>materiał TPU - twardy</w:t>
            </w:r>
          </w:p>
          <w:p w:rsidR="00881E41" w:rsidRPr="00A35521" w:rsidRDefault="00881E41" w:rsidP="00881E41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 xml:space="preserve">szpula o średnicy </w:t>
            </w:r>
            <w:proofErr w:type="spellStart"/>
            <w:r w:rsidRPr="00A35521">
              <w:rPr>
                <w:sz w:val="18"/>
                <w:szCs w:val="18"/>
              </w:rPr>
              <w:t>filamentu</w:t>
            </w:r>
            <w:proofErr w:type="spellEnd"/>
            <w:r w:rsidRPr="00A35521">
              <w:rPr>
                <w:sz w:val="18"/>
                <w:szCs w:val="18"/>
              </w:rPr>
              <w:t xml:space="preserve"> 1,75mm i </w:t>
            </w:r>
          </w:p>
          <w:p w:rsidR="00881E41" w:rsidRPr="00A35521" w:rsidRDefault="00881E41" w:rsidP="00881E41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 xml:space="preserve">- szpula o średnicy </w:t>
            </w:r>
            <w:proofErr w:type="spellStart"/>
            <w:r w:rsidRPr="00A35521">
              <w:rPr>
                <w:sz w:val="18"/>
                <w:szCs w:val="18"/>
              </w:rPr>
              <w:t>filamentu</w:t>
            </w:r>
            <w:proofErr w:type="spellEnd"/>
            <w:r w:rsidRPr="00A35521">
              <w:rPr>
                <w:sz w:val="18"/>
                <w:szCs w:val="18"/>
              </w:rPr>
              <w:t xml:space="preserve"> 2,85mm</w:t>
            </w:r>
          </w:p>
          <w:p w:rsidR="00532F83" w:rsidRPr="00A35521" w:rsidRDefault="00532F83" w:rsidP="00532F83">
            <w:pPr>
              <w:suppressAutoHyphens/>
              <w:spacing w:after="120"/>
              <w:rPr>
                <w:sz w:val="18"/>
                <w:szCs w:val="18"/>
                <w:u w:val="single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881E41" w:rsidP="00861554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 w:rsidRPr="00A35521">
              <w:rPr>
                <w:sz w:val="18"/>
                <w:szCs w:val="16"/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757" w:rsidRDefault="00821757" w:rsidP="00821757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821757" w:rsidRPr="00A35521" w:rsidRDefault="00821757" w:rsidP="00821757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 w:rsidRPr="00A35521">
              <w:rPr>
                <w:sz w:val="18"/>
                <w:szCs w:val="18"/>
                <w:lang w:eastAsia="zh-CN"/>
              </w:rPr>
              <w:t>………….</w:t>
            </w:r>
          </w:p>
          <w:p w:rsidR="00532F83" w:rsidRPr="00A35521" w:rsidRDefault="00532F83" w:rsidP="00861554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532F83" w:rsidP="0086155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532F83" w:rsidP="0086155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532F83" w:rsidP="0086155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2F83" w:rsidRPr="00A35521" w:rsidRDefault="00532F83" w:rsidP="00861554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32F83" w:rsidRPr="00A35521" w:rsidRDefault="00532F83" w:rsidP="00861554">
            <w:pPr>
              <w:ind w:right="425"/>
              <w:rPr>
                <w:sz w:val="18"/>
                <w:szCs w:val="18"/>
              </w:rPr>
            </w:pPr>
          </w:p>
        </w:tc>
      </w:tr>
      <w:tr w:rsidR="00A35521" w:rsidRPr="00A35521" w:rsidTr="00532F8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81E41" w:rsidRPr="00A35521" w:rsidRDefault="00881E41" w:rsidP="0086155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>9</w:t>
            </w:r>
          </w:p>
        </w:tc>
        <w:tc>
          <w:tcPr>
            <w:tcW w:w="189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41" w:rsidRPr="00A35521" w:rsidRDefault="00881E41" w:rsidP="00881E41">
            <w:pPr>
              <w:jc w:val="center"/>
              <w:rPr>
                <w:b/>
                <w:sz w:val="18"/>
                <w:szCs w:val="18"/>
              </w:rPr>
            </w:pPr>
            <w:r w:rsidRPr="00A35521">
              <w:rPr>
                <w:b/>
                <w:sz w:val="18"/>
                <w:szCs w:val="18"/>
              </w:rPr>
              <w:t>materiał TPU - miękki</w:t>
            </w:r>
          </w:p>
          <w:p w:rsidR="00881E41" w:rsidRPr="00A35521" w:rsidRDefault="00881E41" w:rsidP="00881E41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 xml:space="preserve">szpula o średnicy </w:t>
            </w:r>
            <w:proofErr w:type="spellStart"/>
            <w:r w:rsidRPr="00A35521">
              <w:rPr>
                <w:sz w:val="18"/>
                <w:szCs w:val="18"/>
              </w:rPr>
              <w:t>filamentu</w:t>
            </w:r>
            <w:proofErr w:type="spellEnd"/>
            <w:r w:rsidRPr="00A35521">
              <w:rPr>
                <w:sz w:val="18"/>
                <w:szCs w:val="18"/>
              </w:rPr>
              <w:t xml:space="preserve"> 1,75mm i </w:t>
            </w:r>
          </w:p>
          <w:p w:rsidR="00881E41" w:rsidRPr="00A35521" w:rsidRDefault="00881E41" w:rsidP="00881E41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 xml:space="preserve">- szpula o średnicy </w:t>
            </w:r>
            <w:proofErr w:type="spellStart"/>
            <w:r w:rsidRPr="00A35521">
              <w:rPr>
                <w:sz w:val="18"/>
                <w:szCs w:val="18"/>
              </w:rPr>
              <w:t>filamentu</w:t>
            </w:r>
            <w:proofErr w:type="spellEnd"/>
            <w:r w:rsidRPr="00A35521">
              <w:rPr>
                <w:sz w:val="18"/>
                <w:szCs w:val="18"/>
              </w:rPr>
              <w:t xml:space="preserve"> 2,85mm</w:t>
            </w:r>
          </w:p>
          <w:p w:rsidR="00881E41" w:rsidRPr="00A35521" w:rsidRDefault="00881E41" w:rsidP="00532F83">
            <w:pPr>
              <w:suppressAutoHyphens/>
              <w:spacing w:after="120"/>
              <w:rPr>
                <w:sz w:val="18"/>
                <w:szCs w:val="18"/>
                <w:u w:val="single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41" w:rsidRPr="00A35521" w:rsidRDefault="00881E41" w:rsidP="00861554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 w:rsidRPr="00A35521">
              <w:rPr>
                <w:sz w:val="18"/>
                <w:szCs w:val="16"/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757" w:rsidRDefault="00821757" w:rsidP="00821757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821757" w:rsidRPr="00A35521" w:rsidRDefault="00821757" w:rsidP="00821757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 w:rsidRPr="00A35521">
              <w:rPr>
                <w:sz w:val="18"/>
                <w:szCs w:val="18"/>
                <w:lang w:eastAsia="zh-CN"/>
              </w:rPr>
              <w:t>………….</w:t>
            </w:r>
          </w:p>
          <w:p w:rsidR="00881E41" w:rsidRPr="00A35521" w:rsidRDefault="00881E41" w:rsidP="00861554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41" w:rsidRPr="00A35521" w:rsidRDefault="00881E41" w:rsidP="0086155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41" w:rsidRPr="00A35521" w:rsidRDefault="00881E41" w:rsidP="0086155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41" w:rsidRPr="00A35521" w:rsidRDefault="00881E41" w:rsidP="0086155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81E41" w:rsidRPr="00A35521" w:rsidRDefault="00881E41" w:rsidP="00861554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81E41" w:rsidRPr="00A35521" w:rsidRDefault="00881E41" w:rsidP="00861554">
            <w:pPr>
              <w:ind w:right="425"/>
              <w:rPr>
                <w:sz w:val="18"/>
                <w:szCs w:val="18"/>
              </w:rPr>
            </w:pPr>
          </w:p>
        </w:tc>
      </w:tr>
      <w:tr w:rsidR="00A35521" w:rsidRPr="00A35521" w:rsidTr="00532F8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881E41" w:rsidP="0086155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>10</w:t>
            </w:r>
          </w:p>
        </w:tc>
        <w:tc>
          <w:tcPr>
            <w:tcW w:w="189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41" w:rsidRPr="00A35521" w:rsidRDefault="00881E41" w:rsidP="00881E41">
            <w:pPr>
              <w:jc w:val="center"/>
              <w:rPr>
                <w:b/>
                <w:sz w:val="18"/>
                <w:szCs w:val="18"/>
              </w:rPr>
            </w:pPr>
            <w:r w:rsidRPr="00A35521">
              <w:rPr>
                <w:b/>
                <w:sz w:val="18"/>
                <w:szCs w:val="18"/>
              </w:rPr>
              <w:t>materiał BVOH</w:t>
            </w:r>
          </w:p>
          <w:p w:rsidR="00532F83" w:rsidRPr="00A35521" w:rsidRDefault="00881E41" w:rsidP="00861554">
            <w:pPr>
              <w:suppressAutoHyphens/>
              <w:spacing w:after="120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 xml:space="preserve">szpula o średnicy </w:t>
            </w:r>
            <w:proofErr w:type="spellStart"/>
            <w:r w:rsidRPr="00A35521">
              <w:rPr>
                <w:sz w:val="18"/>
                <w:szCs w:val="18"/>
              </w:rPr>
              <w:t>filamentu</w:t>
            </w:r>
            <w:proofErr w:type="spellEnd"/>
            <w:r w:rsidRPr="00A35521">
              <w:rPr>
                <w:sz w:val="18"/>
                <w:szCs w:val="18"/>
              </w:rPr>
              <w:t xml:space="preserve"> 2,85mm,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881E41" w:rsidP="00861554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 w:rsidRPr="00A35521">
              <w:rPr>
                <w:sz w:val="18"/>
                <w:szCs w:val="16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757" w:rsidRDefault="00821757" w:rsidP="00821757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821757" w:rsidRPr="00A35521" w:rsidRDefault="00821757" w:rsidP="00821757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 w:rsidRPr="00A35521">
              <w:rPr>
                <w:sz w:val="18"/>
                <w:szCs w:val="18"/>
                <w:lang w:eastAsia="zh-CN"/>
              </w:rPr>
              <w:t>………….</w:t>
            </w:r>
          </w:p>
          <w:p w:rsidR="00532F83" w:rsidRPr="00A35521" w:rsidRDefault="00532F83" w:rsidP="00861554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532F83" w:rsidP="00861554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532F83" w:rsidP="0086155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532F83" w:rsidP="0086155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2F83" w:rsidRPr="00A35521" w:rsidRDefault="00532F83" w:rsidP="00861554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32F83" w:rsidRPr="00A35521" w:rsidRDefault="00532F83" w:rsidP="00861554">
            <w:pPr>
              <w:ind w:right="425"/>
              <w:rPr>
                <w:sz w:val="18"/>
                <w:szCs w:val="18"/>
              </w:rPr>
            </w:pPr>
          </w:p>
        </w:tc>
      </w:tr>
      <w:tr w:rsidR="00A35521" w:rsidRPr="00A35521" w:rsidTr="00532F83">
        <w:trPr>
          <w:trHeight w:val="163"/>
        </w:trPr>
        <w:tc>
          <w:tcPr>
            <w:tcW w:w="178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532F83" w:rsidP="00861554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4448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532F83" w:rsidP="00861554">
            <w:pPr>
              <w:ind w:right="425"/>
              <w:rPr>
                <w:sz w:val="18"/>
                <w:szCs w:val="18"/>
              </w:rPr>
            </w:pPr>
          </w:p>
          <w:p w:rsidR="00532F83" w:rsidRPr="00A35521" w:rsidRDefault="00532F83" w:rsidP="00861554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532F83" w:rsidP="00861554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2F83" w:rsidRPr="00A35521" w:rsidRDefault="00532F83" w:rsidP="00861554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32F83" w:rsidRPr="00A35521" w:rsidRDefault="00532F83" w:rsidP="00861554">
            <w:pPr>
              <w:ind w:right="425"/>
              <w:rPr>
                <w:sz w:val="18"/>
                <w:szCs w:val="18"/>
              </w:rPr>
            </w:pPr>
          </w:p>
        </w:tc>
      </w:tr>
      <w:tr w:rsidR="00A35521" w:rsidRPr="00A35521" w:rsidTr="00532F83">
        <w:trPr>
          <w:trHeight w:val="163"/>
        </w:trPr>
        <w:tc>
          <w:tcPr>
            <w:tcW w:w="178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532F83" w:rsidP="00861554">
            <w:pPr>
              <w:rPr>
                <w:sz w:val="18"/>
                <w:szCs w:val="18"/>
              </w:rPr>
            </w:pPr>
          </w:p>
        </w:tc>
        <w:tc>
          <w:tcPr>
            <w:tcW w:w="4448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532F83" w:rsidP="00861554">
            <w:pPr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>Słownie brutto: ……………………………………………………/</w:t>
            </w:r>
          </w:p>
          <w:p w:rsidR="00532F83" w:rsidRPr="00A35521" w:rsidRDefault="00532F83" w:rsidP="0086155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F83" w:rsidRPr="00A35521" w:rsidRDefault="00532F83" w:rsidP="00861554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2F83" w:rsidRPr="00A35521" w:rsidRDefault="00532F83" w:rsidP="00861554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32F83" w:rsidRPr="00A35521" w:rsidRDefault="00532F83" w:rsidP="00861554">
            <w:pPr>
              <w:ind w:right="425"/>
              <w:rPr>
                <w:sz w:val="18"/>
                <w:szCs w:val="18"/>
              </w:rPr>
            </w:pPr>
          </w:p>
        </w:tc>
      </w:tr>
    </w:tbl>
    <w:p w:rsidR="004E6207" w:rsidRPr="00A35521" w:rsidRDefault="004E6207" w:rsidP="004E620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4E6207" w:rsidRPr="00A35521" w:rsidRDefault="004E6207" w:rsidP="004E620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A35521">
        <w:rPr>
          <w:b/>
          <w:sz w:val="22"/>
          <w:szCs w:val="22"/>
        </w:rPr>
        <w:t>Termin realizacji: do …………………. dni roboczych od daty podpisania umowy</w:t>
      </w:r>
      <w:r w:rsidRPr="00A35521">
        <w:rPr>
          <w:b/>
          <w:sz w:val="22"/>
          <w:szCs w:val="22"/>
          <w:highlight w:val="yellow"/>
        </w:rPr>
        <w:t xml:space="preserve"> – kryterium oceny ofert</w:t>
      </w:r>
    </w:p>
    <w:p w:rsidR="004E6207" w:rsidRPr="008B31B0" w:rsidRDefault="004E6207" w:rsidP="004E6207">
      <w:pPr>
        <w:widowControl w:val="0"/>
        <w:ind w:right="1"/>
        <w:jc w:val="both"/>
        <w:rPr>
          <w:sz w:val="22"/>
          <w:szCs w:val="22"/>
        </w:rPr>
      </w:pPr>
    </w:p>
    <w:p w:rsidR="004E6207" w:rsidRDefault="004E6207" w:rsidP="004E6207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>T</w:t>
      </w:r>
      <w:r w:rsidRPr="00803C15">
        <w:rPr>
          <w:b/>
          <w:sz w:val="22"/>
          <w:szCs w:val="22"/>
        </w:rPr>
        <w:t xml:space="preserve">ermin płatności: </w:t>
      </w:r>
      <w:r w:rsidRPr="00803C1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4E6207" w:rsidRDefault="004E6207" w:rsidP="004E6207">
      <w:pPr>
        <w:rPr>
          <w:b/>
          <w:sz w:val="22"/>
          <w:szCs w:val="20"/>
          <w:u w:val="single"/>
        </w:rPr>
      </w:pPr>
    </w:p>
    <w:p w:rsidR="004E6207" w:rsidRPr="00B66A62" w:rsidRDefault="004E6207" w:rsidP="004E6207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:rsidR="004E6207" w:rsidRPr="00B66A62" w:rsidRDefault="004E6207" w:rsidP="004E620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:rsidR="004E6207" w:rsidRDefault="004E6207" w:rsidP="004E620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</w:t>
      </w:r>
      <w:r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 xml:space="preserve">że zapoznaliśmy się z postanowieniami umowy, określonymi w  Specyfikacji Warunków Zamówienia, akceptujemy je i zobowiązujemy się, w przypadku wyboru naszej oferty, do zawarcia umowy zgodnej z niniejszą ofertą, na warunkach określonych w Specyfikacji </w:t>
      </w:r>
      <w:r w:rsidRPr="00B66A62">
        <w:rPr>
          <w:color w:val="000000"/>
          <w:sz w:val="22"/>
          <w:szCs w:val="20"/>
          <w:lang w:eastAsia="ar-SA"/>
        </w:rPr>
        <w:lastRenderedPageBreak/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:rsidR="004E6207" w:rsidRPr="00B66A62" w:rsidRDefault="004E6207" w:rsidP="004E6207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4E6207" w:rsidRPr="00B66A62" w:rsidRDefault="004E6207" w:rsidP="004E6207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E6207" w:rsidRPr="00B66A62" w:rsidRDefault="004E6207" w:rsidP="004E6207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E6207" w:rsidRPr="00B66A62" w:rsidRDefault="004E6207" w:rsidP="004E6207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E6207" w:rsidRPr="00B66A62" w:rsidTr="0086155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6207" w:rsidRPr="00B66A62" w:rsidRDefault="004E6207" w:rsidP="00861554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6207" w:rsidRPr="00B66A62" w:rsidRDefault="004E6207" w:rsidP="00861554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:rsidR="004E6207" w:rsidRPr="00B66A62" w:rsidRDefault="004E6207" w:rsidP="00861554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6207" w:rsidRPr="00B66A62" w:rsidRDefault="004E6207" w:rsidP="00861554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E6207" w:rsidRPr="00B66A62" w:rsidTr="0086155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6207" w:rsidRPr="00B66A62" w:rsidRDefault="004E6207" w:rsidP="0086155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6207" w:rsidRPr="00B66A62" w:rsidRDefault="004E6207" w:rsidP="0086155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6207" w:rsidRPr="00B66A62" w:rsidRDefault="004E6207" w:rsidP="0086155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E6207" w:rsidRPr="00B66A62" w:rsidTr="0086155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6207" w:rsidRPr="00B66A62" w:rsidRDefault="004E6207" w:rsidP="0086155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6207" w:rsidRPr="00B66A62" w:rsidRDefault="004E6207" w:rsidP="0086155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6207" w:rsidRPr="00B66A62" w:rsidRDefault="004E6207" w:rsidP="0086155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:rsidR="004E6207" w:rsidRPr="00B66A62" w:rsidRDefault="004E6207" w:rsidP="004E6207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:rsidR="004E6207" w:rsidRPr="00B66A62" w:rsidRDefault="004E6207" w:rsidP="004E6207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:rsidR="004E6207" w:rsidRPr="00B66A62" w:rsidRDefault="004E6207" w:rsidP="004E620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:rsidR="004E6207" w:rsidRPr="00B66A62" w:rsidRDefault="004E6207" w:rsidP="004E620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:rsidR="004E6207" w:rsidRPr="00B66A62" w:rsidRDefault="004E6207" w:rsidP="004E620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:rsidR="004E6207" w:rsidRPr="00B66A62" w:rsidRDefault="004E6207" w:rsidP="004E6207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:rsidR="004E6207" w:rsidRPr="00B66A62" w:rsidRDefault="004E6207" w:rsidP="004E6207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:rsidR="004E6207" w:rsidRPr="00B66A62" w:rsidRDefault="004E6207" w:rsidP="004E6207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:rsidR="004E6207" w:rsidRPr="00B66A62" w:rsidRDefault="004E6207" w:rsidP="004E6207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:rsidR="004E6207" w:rsidRPr="00B66A62" w:rsidRDefault="004E6207" w:rsidP="004E6207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:rsidR="004E6207" w:rsidRPr="00ED0F4E" w:rsidRDefault="004E6207" w:rsidP="004E6207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:rsidR="004E6207" w:rsidRPr="00C9196D" w:rsidRDefault="004E6207" w:rsidP="004E6207">
      <w:pPr>
        <w:jc w:val="right"/>
        <w:rPr>
          <w:color w:val="FF0000"/>
          <w:sz w:val="20"/>
          <w:szCs w:val="20"/>
        </w:rPr>
      </w:pPr>
    </w:p>
    <w:p w:rsidR="004E6207" w:rsidRPr="00BB7187" w:rsidRDefault="004E6207" w:rsidP="004E6207">
      <w:pPr>
        <w:tabs>
          <w:tab w:val="left" w:pos="540"/>
          <w:tab w:val="left" w:pos="780"/>
        </w:tabs>
        <w:suppressAutoHyphens/>
        <w:spacing w:after="200" w:line="276" w:lineRule="auto"/>
        <w:jc w:val="center"/>
      </w:pPr>
      <w:r w:rsidRPr="00C9196D">
        <w:rPr>
          <w:rFonts w:eastAsia="Calibri"/>
          <w:i/>
          <w:color w:val="FF0000"/>
          <w:sz w:val="20"/>
          <w:szCs w:val="20"/>
          <w:lang w:eastAsia="zh-CN"/>
        </w:rPr>
        <w:t>Ofertę sporządzoną w języku polskim, składa się, pod rygorem nieważności, w formie elektronicznej lub w postaci elektronicznej opatrzonej podpisem zaufanym lub podpisem osobistym.</w:t>
      </w:r>
      <w:r w:rsidRPr="00C9196D">
        <w:t xml:space="preserve"> </w:t>
      </w:r>
    </w:p>
    <w:p w:rsidR="004E6207" w:rsidRPr="00A97F8D" w:rsidRDefault="004E6207" w:rsidP="004E6207"/>
    <w:p w:rsidR="004E6207" w:rsidRPr="00C01857" w:rsidRDefault="004E6207" w:rsidP="004E6207"/>
    <w:p w:rsidR="00FE545C" w:rsidRPr="004E6207" w:rsidRDefault="00FE545C" w:rsidP="004E6207"/>
    <w:sectPr w:rsidR="00FE545C" w:rsidRPr="004E620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0F4D" w:rsidRDefault="00C10F4D">
      <w:r>
        <w:separator/>
      </w:r>
    </w:p>
  </w:endnote>
  <w:endnote w:type="continuationSeparator" w:id="0">
    <w:p w:rsidR="00C10F4D" w:rsidRDefault="00C10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7DD9" w:rsidRDefault="002E7D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7DD9" w:rsidRDefault="002E7D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0F4D" w:rsidRDefault="00C10F4D">
      <w:r>
        <w:separator/>
      </w:r>
    </w:p>
  </w:footnote>
  <w:footnote w:type="continuationSeparator" w:id="0">
    <w:p w:rsidR="00C10F4D" w:rsidRDefault="00C10F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7DD9" w:rsidRDefault="002E7D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7DD9" w:rsidRDefault="002E7D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0F4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E7DD9"/>
    <w:rsid w:val="00306887"/>
    <w:rsid w:val="00315A4A"/>
    <w:rsid w:val="004B7300"/>
    <w:rsid w:val="004C6753"/>
    <w:rsid w:val="004E6207"/>
    <w:rsid w:val="00532F8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21757"/>
    <w:rsid w:val="00833933"/>
    <w:rsid w:val="00853083"/>
    <w:rsid w:val="00881E41"/>
    <w:rsid w:val="008B2F0C"/>
    <w:rsid w:val="008B4928"/>
    <w:rsid w:val="008D2AB8"/>
    <w:rsid w:val="008F1C66"/>
    <w:rsid w:val="00970FE4"/>
    <w:rsid w:val="009C1B32"/>
    <w:rsid w:val="00A0022B"/>
    <w:rsid w:val="00A346FE"/>
    <w:rsid w:val="00A35521"/>
    <w:rsid w:val="00A47B4D"/>
    <w:rsid w:val="00A83018"/>
    <w:rsid w:val="00B774DC"/>
    <w:rsid w:val="00C10F4D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129CA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563AF9"/>
  <w15:chartTrackingRefBased/>
  <w15:docId w15:val="{6A8D1CFD-54BD-40A5-AC63-80B5509E4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2175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17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17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53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8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6012E-71E6-4337-B29C-49EF07755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3</Pages>
  <Words>644</Words>
  <Characters>4726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9</cp:revision>
  <cp:lastPrinted>2022-08-17T05:58:00Z</cp:lastPrinted>
  <dcterms:created xsi:type="dcterms:W3CDTF">2022-08-05T08:51:00Z</dcterms:created>
  <dcterms:modified xsi:type="dcterms:W3CDTF">2022-08-19T08:45:00Z</dcterms:modified>
</cp:coreProperties>
</file>