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F792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F792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F7922">
        <w:rPr>
          <w:sz w:val="22"/>
          <w:szCs w:val="22"/>
        </w:rPr>
        <w:t>2022-08-19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F7922" w:rsidRPr="000F7922" w:rsidRDefault="000F7922" w:rsidP="00577BC6">
      <w:pPr>
        <w:spacing w:after="40"/>
        <w:rPr>
          <w:b/>
          <w:bCs/>
          <w:sz w:val="22"/>
          <w:szCs w:val="22"/>
        </w:rPr>
      </w:pPr>
      <w:r w:rsidRPr="000F7922">
        <w:rPr>
          <w:b/>
          <w:bCs/>
          <w:sz w:val="22"/>
          <w:szCs w:val="22"/>
        </w:rPr>
        <w:t>Akademia Górniczo - Hutnicza</w:t>
      </w:r>
    </w:p>
    <w:p w:rsidR="000F7922" w:rsidRPr="000F7922" w:rsidRDefault="000F7922" w:rsidP="00577BC6">
      <w:pPr>
        <w:spacing w:after="40"/>
        <w:rPr>
          <w:b/>
          <w:bCs/>
          <w:sz w:val="22"/>
          <w:szCs w:val="22"/>
        </w:rPr>
      </w:pPr>
      <w:r w:rsidRPr="000F7922">
        <w:rPr>
          <w:b/>
          <w:bCs/>
          <w:sz w:val="22"/>
          <w:szCs w:val="22"/>
        </w:rPr>
        <w:t>im. Stanisława Staszica w Krakowie</w:t>
      </w:r>
    </w:p>
    <w:p w:rsidR="00D665F5" w:rsidRPr="00D91931" w:rsidRDefault="000F7922" w:rsidP="00577BC6">
      <w:pPr>
        <w:spacing w:after="40"/>
        <w:rPr>
          <w:b/>
          <w:bCs/>
          <w:sz w:val="22"/>
          <w:szCs w:val="22"/>
        </w:rPr>
      </w:pPr>
      <w:r w:rsidRPr="000F7922">
        <w:rPr>
          <w:b/>
          <w:bCs/>
          <w:sz w:val="22"/>
          <w:szCs w:val="22"/>
        </w:rPr>
        <w:t>Dział Zamówień Publicznych</w:t>
      </w:r>
    </w:p>
    <w:p w:rsidR="00D665F5" w:rsidRPr="00BD5546" w:rsidRDefault="000F7922" w:rsidP="00D665F5">
      <w:pPr>
        <w:rPr>
          <w:sz w:val="22"/>
          <w:szCs w:val="22"/>
        </w:rPr>
      </w:pPr>
      <w:r w:rsidRPr="000F792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F7922">
        <w:rPr>
          <w:sz w:val="22"/>
          <w:szCs w:val="22"/>
        </w:rPr>
        <w:t>30</w:t>
      </w:r>
    </w:p>
    <w:p w:rsidR="00D665F5" w:rsidRPr="00BD5546" w:rsidRDefault="000F7922" w:rsidP="00D665F5">
      <w:pPr>
        <w:rPr>
          <w:sz w:val="22"/>
          <w:szCs w:val="22"/>
        </w:rPr>
      </w:pPr>
      <w:r w:rsidRPr="000F792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F792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7922" w:rsidRPr="000F7922">
        <w:rPr>
          <w:b/>
          <w:sz w:val="22"/>
          <w:szCs w:val="22"/>
        </w:rPr>
        <w:t>KC-zp.272-479/22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F7922" w:rsidRPr="000F7922">
        <w:rPr>
          <w:sz w:val="22"/>
          <w:szCs w:val="22"/>
        </w:rPr>
        <w:t xml:space="preserve">Tryb podstawowy bez negocjacji - art. 275 pkt. 1 ustawy </w:t>
      </w:r>
      <w:proofErr w:type="spellStart"/>
      <w:r w:rsidR="000F7922" w:rsidRPr="000F792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0F792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F7922">
        <w:rPr>
          <w:b/>
          <w:sz w:val="22"/>
          <w:szCs w:val="22"/>
        </w:rPr>
        <w:t>Dostawa sprzętu AGD do domów studenckich Miasteczka Studenckiego AGH w Krakowie - KC-zp.272-479/22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F7922" w:rsidRPr="000F7922">
        <w:rPr>
          <w:sz w:val="22"/>
          <w:szCs w:val="22"/>
        </w:rPr>
        <w:t>(</w:t>
      </w:r>
      <w:proofErr w:type="spellStart"/>
      <w:r w:rsidR="000F7922" w:rsidRPr="000F7922">
        <w:rPr>
          <w:sz w:val="22"/>
          <w:szCs w:val="22"/>
        </w:rPr>
        <w:t>t.j</w:t>
      </w:r>
      <w:proofErr w:type="spellEnd"/>
      <w:r w:rsidR="000F7922" w:rsidRPr="000F7922">
        <w:rPr>
          <w:sz w:val="22"/>
          <w:szCs w:val="22"/>
        </w:rPr>
        <w:t>. Dz.U. z 2021r. poz. 1129</w:t>
      </w:r>
      <w:r w:rsidR="004A4FF2">
        <w:rPr>
          <w:sz w:val="22"/>
          <w:szCs w:val="22"/>
        </w:rPr>
        <w:t xml:space="preserve"> ze zm.</w:t>
      </w:r>
      <w:r w:rsidR="000F7922" w:rsidRPr="000F7922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F7922" w:rsidRPr="000F7922">
        <w:rPr>
          <w:sz w:val="22"/>
          <w:szCs w:val="22"/>
        </w:rPr>
        <w:t>19/08/2022</w:t>
      </w:r>
      <w:r w:rsidR="00FF4AB1" w:rsidRPr="00577BC6">
        <w:rPr>
          <w:sz w:val="22"/>
          <w:szCs w:val="22"/>
        </w:rPr>
        <w:t xml:space="preserve"> o godz. </w:t>
      </w:r>
      <w:r w:rsidR="000F7922" w:rsidRPr="000F792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1</w:t>
            </w:r>
          </w:p>
        </w:tc>
        <w:tc>
          <w:tcPr>
            <w:tcW w:w="4110" w:type="dxa"/>
            <w:shd w:val="clear" w:color="auto" w:fill="auto"/>
          </w:tcPr>
          <w:p w:rsidR="000F7922" w:rsidRPr="00C82837" w:rsidRDefault="004A4FF2" w:rsidP="004A4FF2">
            <w:r w:rsidRPr="000F7922">
              <w:t>Przedsiębiorstwo</w:t>
            </w:r>
            <w:r w:rsidR="000F7922" w:rsidRPr="000F7922">
              <w:t xml:space="preserve"> Handlowo - Usługowe BMS Sp. Jawna </w:t>
            </w:r>
            <w:proofErr w:type="spellStart"/>
            <w:r w:rsidR="000F7922" w:rsidRPr="000F7922">
              <w:t>Z.Bielecki</w:t>
            </w:r>
            <w:proofErr w:type="spellEnd"/>
          </w:p>
          <w:p w:rsidR="000F7922" w:rsidRPr="00CB5EDB" w:rsidRDefault="000F7922" w:rsidP="004A4FF2">
            <w:r w:rsidRPr="000F7922">
              <w:t>Staszica</w:t>
            </w:r>
            <w:r w:rsidRPr="00CB5EDB">
              <w:t xml:space="preserve"> </w:t>
            </w:r>
            <w:r w:rsidRPr="000F7922">
              <w:t>22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82-500</w:t>
            </w:r>
            <w:r w:rsidRPr="00CB5EDB">
              <w:t xml:space="preserve"> </w:t>
            </w:r>
            <w:r w:rsidRPr="000F7922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26 537.25 zł</w:t>
            </w:r>
          </w:p>
        </w:tc>
      </w:tr>
    </w:tbl>
    <w:p w:rsidR="000F7922" w:rsidRPr="006B27ED" w:rsidRDefault="000F7922" w:rsidP="004A4F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2</w:t>
            </w:r>
          </w:p>
        </w:tc>
        <w:tc>
          <w:tcPr>
            <w:tcW w:w="4110" w:type="dxa"/>
            <w:shd w:val="clear" w:color="auto" w:fill="auto"/>
          </w:tcPr>
          <w:p w:rsidR="000F7922" w:rsidRPr="00C82837" w:rsidRDefault="004A4FF2" w:rsidP="004A4FF2">
            <w:r w:rsidRPr="000F7922">
              <w:t>Przedsiębiorstwo</w:t>
            </w:r>
            <w:r w:rsidR="000F7922" w:rsidRPr="000F7922">
              <w:t xml:space="preserve"> Handlowo - Usługowe BMS Sp. Jawna </w:t>
            </w:r>
            <w:proofErr w:type="spellStart"/>
            <w:r w:rsidR="000F7922" w:rsidRPr="000F7922">
              <w:t>Z.Bielecki</w:t>
            </w:r>
            <w:proofErr w:type="spellEnd"/>
          </w:p>
          <w:p w:rsidR="000F7922" w:rsidRPr="00CB5EDB" w:rsidRDefault="000F7922" w:rsidP="004A4FF2">
            <w:r w:rsidRPr="000F7922">
              <w:t>Staszica</w:t>
            </w:r>
            <w:r w:rsidRPr="00CB5EDB">
              <w:t xml:space="preserve"> </w:t>
            </w:r>
            <w:r w:rsidRPr="000F7922">
              <w:t>22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82-500</w:t>
            </w:r>
            <w:r w:rsidRPr="00CB5EDB">
              <w:t xml:space="preserve"> </w:t>
            </w:r>
            <w:r w:rsidRPr="000F7922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77 647.44 zł</w:t>
            </w:r>
          </w:p>
        </w:tc>
      </w:tr>
    </w:tbl>
    <w:p w:rsidR="000F7922" w:rsidRPr="006B27ED" w:rsidRDefault="000F7922" w:rsidP="004A4F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3</w:t>
            </w:r>
          </w:p>
        </w:tc>
        <w:tc>
          <w:tcPr>
            <w:tcW w:w="4110" w:type="dxa"/>
            <w:shd w:val="clear" w:color="auto" w:fill="auto"/>
          </w:tcPr>
          <w:p w:rsidR="000F7922" w:rsidRPr="00C82837" w:rsidRDefault="004A4FF2" w:rsidP="004A4FF2">
            <w:r w:rsidRPr="000F7922">
              <w:t>Przedsiębiorstwo</w:t>
            </w:r>
            <w:r w:rsidR="000F7922" w:rsidRPr="000F7922">
              <w:t xml:space="preserve"> Handlowo - Usługowe BMS Sp. Jawna </w:t>
            </w:r>
            <w:proofErr w:type="spellStart"/>
            <w:r w:rsidR="000F7922" w:rsidRPr="000F7922">
              <w:t>Z.Bielecki</w:t>
            </w:r>
            <w:proofErr w:type="spellEnd"/>
          </w:p>
          <w:p w:rsidR="000F7922" w:rsidRPr="00CB5EDB" w:rsidRDefault="000F7922" w:rsidP="004A4FF2">
            <w:r w:rsidRPr="000F7922">
              <w:t>Staszica</w:t>
            </w:r>
            <w:r w:rsidRPr="00CB5EDB">
              <w:t xml:space="preserve"> </w:t>
            </w:r>
            <w:r w:rsidRPr="000F7922">
              <w:t>22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82-500</w:t>
            </w:r>
            <w:r w:rsidRPr="00CB5EDB">
              <w:t xml:space="preserve"> </w:t>
            </w:r>
            <w:r w:rsidRPr="000F7922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52 509.93 zł</w:t>
            </w:r>
          </w:p>
        </w:tc>
      </w:tr>
    </w:tbl>
    <w:p w:rsidR="000F7922" w:rsidRPr="006B27ED" w:rsidRDefault="000F7922" w:rsidP="004A4F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1</w:t>
            </w:r>
          </w:p>
        </w:tc>
        <w:tc>
          <w:tcPr>
            <w:tcW w:w="4110" w:type="dxa"/>
            <w:shd w:val="clear" w:color="auto" w:fill="auto"/>
          </w:tcPr>
          <w:p w:rsidR="000F7922" w:rsidRPr="00C82837" w:rsidRDefault="000F7922" w:rsidP="004A4FF2">
            <w:r w:rsidRPr="000F7922">
              <w:t xml:space="preserve">SALTAR </w:t>
            </w:r>
            <w:proofErr w:type="spellStart"/>
            <w:r w:rsidRPr="000F7922">
              <w:t>Group</w:t>
            </w:r>
            <w:proofErr w:type="spellEnd"/>
            <w:r w:rsidRPr="000F7922">
              <w:t xml:space="preserve"> Spółka z ograniczoną odpowiedzialnością</w:t>
            </w:r>
          </w:p>
          <w:p w:rsidR="000F7922" w:rsidRPr="00CB5EDB" w:rsidRDefault="000F7922" w:rsidP="004A4FF2">
            <w:r w:rsidRPr="000F7922">
              <w:t>Barwinek</w:t>
            </w:r>
            <w:r w:rsidRPr="00CB5EDB">
              <w:t xml:space="preserve"> </w:t>
            </w:r>
            <w:r w:rsidRPr="000F7922">
              <w:t>5/26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25-150</w:t>
            </w:r>
            <w:r w:rsidRPr="00CB5EDB">
              <w:t xml:space="preserve"> </w:t>
            </w:r>
            <w:r w:rsidRPr="000F7922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26 749.92 zł</w:t>
            </w:r>
          </w:p>
        </w:tc>
      </w:tr>
    </w:tbl>
    <w:p w:rsidR="000F7922" w:rsidRPr="006B27ED" w:rsidRDefault="000F7922" w:rsidP="004A4F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2</w:t>
            </w:r>
          </w:p>
        </w:tc>
        <w:tc>
          <w:tcPr>
            <w:tcW w:w="4110" w:type="dxa"/>
            <w:shd w:val="clear" w:color="auto" w:fill="auto"/>
          </w:tcPr>
          <w:p w:rsidR="000F7922" w:rsidRPr="00C82837" w:rsidRDefault="000F7922" w:rsidP="004A4FF2">
            <w:r w:rsidRPr="000F7922">
              <w:t xml:space="preserve">SALTAR </w:t>
            </w:r>
            <w:proofErr w:type="spellStart"/>
            <w:r w:rsidRPr="000F7922">
              <w:t>Group</w:t>
            </w:r>
            <w:proofErr w:type="spellEnd"/>
            <w:r w:rsidRPr="000F7922">
              <w:t xml:space="preserve"> Spółka z ograniczoną odpowiedzialnością</w:t>
            </w:r>
          </w:p>
          <w:p w:rsidR="000F7922" w:rsidRPr="00CB5EDB" w:rsidRDefault="000F7922" w:rsidP="004A4FF2">
            <w:r w:rsidRPr="000F7922">
              <w:t>Barwinek</w:t>
            </w:r>
            <w:r w:rsidRPr="00CB5EDB">
              <w:t xml:space="preserve"> </w:t>
            </w:r>
            <w:r w:rsidRPr="000F7922">
              <w:t>5/26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25-150</w:t>
            </w:r>
            <w:r w:rsidRPr="00CB5EDB">
              <w:t xml:space="preserve"> </w:t>
            </w:r>
            <w:r w:rsidRPr="000F7922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125 216.02 zł</w:t>
            </w:r>
          </w:p>
        </w:tc>
      </w:tr>
    </w:tbl>
    <w:p w:rsidR="000F7922" w:rsidRPr="006B27ED" w:rsidRDefault="000F7922" w:rsidP="004A4F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lastRenderedPageBreak/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1</w:t>
            </w:r>
          </w:p>
        </w:tc>
        <w:tc>
          <w:tcPr>
            <w:tcW w:w="4110" w:type="dxa"/>
            <w:shd w:val="clear" w:color="auto" w:fill="auto"/>
          </w:tcPr>
          <w:p w:rsidR="000F7922" w:rsidRPr="00C82837" w:rsidRDefault="000F7922" w:rsidP="004A4FF2">
            <w:proofErr w:type="spellStart"/>
            <w:r w:rsidRPr="000F7922">
              <w:t>WiMaKS</w:t>
            </w:r>
            <w:proofErr w:type="spellEnd"/>
            <w:r w:rsidRPr="000F7922">
              <w:t xml:space="preserve"> Skwara Sławomir</w:t>
            </w:r>
          </w:p>
          <w:p w:rsidR="000F7922" w:rsidRPr="00CB5EDB" w:rsidRDefault="000F7922" w:rsidP="004A4FF2">
            <w:proofErr w:type="spellStart"/>
            <w:r w:rsidRPr="000F7922">
              <w:t>Wyszńskiego</w:t>
            </w:r>
            <w:proofErr w:type="spellEnd"/>
            <w:r w:rsidRPr="00CB5EDB">
              <w:t xml:space="preserve"> </w:t>
            </w:r>
            <w:r w:rsidRPr="000F7922">
              <w:t>2a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26-300</w:t>
            </w:r>
            <w:r w:rsidRPr="00CB5EDB">
              <w:t xml:space="preserve"> </w:t>
            </w:r>
            <w:r w:rsidRPr="000F7922"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20 430.30 zł</w:t>
            </w:r>
          </w:p>
        </w:tc>
      </w:tr>
    </w:tbl>
    <w:p w:rsidR="000F7922" w:rsidRPr="006B27ED" w:rsidRDefault="000F7922" w:rsidP="004A4F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2</w:t>
            </w:r>
          </w:p>
        </w:tc>
        <w:tc>
          <w:tcPr>
            <w:tcW w:w="4110" w:type="dxa"/>
            <w:shd w:val="clear" w:color="auto" w:fill="auto"/>
          </w:tcPr>
          <w:p w:rsidR="000F7922" w:rsidRPr="00C82837" w:rsidRDefault="000F7922" w:rsidP="004A4FF2">
            <w:proofErr w:type="spellStart"/>
            <w:r w:rsidRPr="000F7922">
              <w:t>WiMaKS</w:t>
            </w:r>
            <w:proofErr w:type="spellEnd"/>
            <w:r w:rsidRPr="000F7922">
              <w:t xml:space="preserve"> Skwara Sławomir</w:t>
            </w:r>
          </w:p>
          <w:p w:rsidR="000F7922" w:rsidRPr="00CB5EDB" w:rsidRDefault="000F7922" w:rsidP="004A4FF2">
            <w:proofErr w:type="spellStart"/>
            <w:r w:rsidRPr="000F7922">
              <w:t>Wyszńskiego</w:t>
            </w:r>
            <w:proofErr w:type="spellEnd"/>
            <w:r w:rsidRPr="00CB5EDB">
              <w:t xml:space="preserve"> </w:t>
            </w:r>
            <w:r w:rsidRPr="000F7922">
              <w:t>2a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26-300</w:t>
            </w:r>
            <w:r w:rsidRPr="00CB5EDB">
              <w:t xml:space="preserve"> </w:t>
            </w:r>
            <w:r w:rsidRPr="000F7922"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75 428.52 zł</w:t>
            </w:r>
          </w:p>
        </w:tc>
      </w:tr>
    </w:tbl>
    <w:p w:rsidR="000F7922" w:rsidRPr="006B27ED" w:rsidRDefault="000F7922" w:rsidP="004A4F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3</w:t>
            </w:r>
          </w:p>
        </w:tc>
        <w:tc>
          <w:tcPr>
            <w:tcW w:w="4110" w:type="dxa"/>
            <w:shd w:val="clear" w:color="auto" w:fill="auto"/>
          </w:tcPr>
          <w:p w:rsidR="000F7922" w:rsidRPr="00C82837" w:rsidRDefault="000F7922" w:rsidP="004A4FF2">
            <w:proofErr w:type="spellStart"/>
            <w:r w:rsidRPr="000F7922">
              <w:t>WiMaKS</w:t>
            </w:r>
            <w:proofErr w:type="spellEnd"/>
            <w:r w:rsidRPr="000F7922">
              <w:t xml:space="preserve"> Skwara Sławomir</w:t>
            </w:r>
          </w:p>
          <w:p w:rsidR="000F7922" w:rsidRPr="00CB5EDB" w:rsidRDefault="000F7922" w:rsidP="004A4FF2">
            <w:proofErr w:type="spellStart"/>
            <w:r w:rsidRPr="000F7922">
              <w:t>Wyszńskiego</w:t>
            </w:r>
            <w:proofErr w:type="spellEnd"/>
            <w:r w:rsidRPr="00CB5EDB">
              <w:t xml:space="preserve"> </w:t>
            </w:r>
            <w:r w:rsidRPr="000F7922">
              <w:t>2a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26-300</w:t>
            </w:r>
            <w:r w:rsidRPr="00CB5EDB">
              <w:t xml:space="preserve"> </w:t>
            </w:r>
            <w:r w:rsidRPr="000F7922"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64 209.69 zł</w:t>
            </w:r>
          </w:p>
        </w:tc>
      </w:tr>
    </w:tbl>
    <w:p w:rsidR="000F7922" w:rsidRPr="006B27ED" w:rsidRDefault="000F7922" w:rsidP="004A4F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1</w:t>
            </w:r>
          </w:p>
        </w:tc>
        <w:tc>
          <w:tcPr>
            <w:tcW w:w="4110" w:type="dxa"/>
            <w:shd w:val="clear" w:color="auto" w:fill="auto"/>
          </w:tcPr>
          <w:p w:rsidR="000F7922" w:rsidRPr="00C82837" w:rsidRDefault="000F7922" w:rsidP="004A4FF2">
            <w:r w:rsidRPr="000F7922">
              <w:t xml:space="preserve">LU </w:t>
            </w:r>
            <w:proofErr w:type="spellStart"/>
            <w:r w:rsidR="004A4FF2">
              <w:t>I</w:t>
            </w:r>
            <w:r w:rsidRPr="000F7922">
              <w:t>ndustrials</w:t>
            </w:r>
            <w:proofErr w:type="spellEnd"/>
            <w:r w:rsidR="004A4FF2">
              <w:t xml:space="preserve"> sp. z o.o.</w:t>
            </w:r>
          </w:p>
          <w:p w:rsidR="000F7922" w:rsidRPr="00CB5EDB" w:rsidRDefault="000F7922" w:rsidP="004A4FF2">
            <w:r w:rsidRPr="000F7922">
              <w:t>Arkuszowa</w:t>
            </w:r>
            <w:r w:rsidRPr="00CB5EDB">
              <w:t xml:space="preserve"> </w:t>
            </w:r>
            <w:r w:rsidRPr="000F7922">
              <w:t>39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01-934</w:t>
            </w:r>
            <w:r w:rsidRPr="00CB5EDB">
              <w:t xml:space="preserve"> </w:t>
            </w:r>
            <w:r w:rsidRPr="000F792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24 600.00 zł</w:t>
            </w:r>
          </w:p>
        </w:tc>
      </w:tr>
    </w:tbl>
    <w:p w:rsidR="000F7922" w:rsidRPr="006B27ED" w:rsidRDefault="000F7922" w:rsidP="004A4F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2</w:t>
            </w:r>
          </w:p>
        </w:tc>
        <w:tc>
          <w:tcPr>
            <w:tcW w:w="4110" w:type="dxa"/>
            <w:shd w:val="clear" w:color="auto" w:fill="auto"/>
          </w:tcPr>
          <w:p w:rsidR="004A4FF2" w:rsidRPr="00C82837" w:rsidRDefault="004A4FF2" w:rsidP="004A4FF2">
            <w:r w:rsidRPr="000F7922">
              <w:t xml:space="preserve">LU </w:t>
            </w:r>
            <w:proofErr w:type="spellStart"/>
            <w:r>
              <w:t>I</w:t>
            </w:r>
            <w:r w:rsidRPr="000F7922">
              <w:t>ndustrials</w:t>
            </w:r>
            <w:proofErr w:type="spellEnd"/>
            <w:r>
              <w:t xml:space="preserve"> sp. z o.o.</w:t>
            </w:r>
          </w:p>
          <w:p w:rsidR="000F7922" w:rsidRPr="00CB5EDB" w:rsidRDefault="000F7922" w:rsidP="004A4FF2">
            <w:r w:rsidRPr="000F7922">
              <w:t>Arkuszowa</w:t>
            </w:r>
            <w:r w:rsidRPr="00CB5EDB">
              <w:t xml:space="preserve"> </w:t>
            </w:r>
            <w:r w:rsidRPr="000F7922">
              <w:t>39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01-934</w:t>
            </w:r>
            <w:r w:rsidRPr="00CB5EDB">
              <w:t xml:space="preserve"> </w:t>
            </w:r>
            <w:r w:rsidRPr="000F792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117 760.20 zł</w:t>
            </w:r>
          </w:p>
        </w:tc>
      </w:tr>
    </w:tbl>
    <w:p w:rsidR="000F7922" w:rsidRPr="006B27ED" w:rsidRDefault="000F7922" w:rsidP="004A4F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3</w:t>
            </w:r>
          </w:p>
        </w:tc>
        <w:tc>
          <w:tcPr>
            <w:tcW w:w="4110" w:type="dxa"/>
            <w:shd w:val="clear" w:color="auto" w:fill="auto"/>
          </w:tcPr>
          <w:p w:rsidR="004A4FF2" w:rsidRPr="00C82837" w:rsidRDefault="004A4FF2" w:rsidP="004A4FF2">
            <w:r w:rsidRPr="000F7922">
              <w:t xml:space="preserve">LU </w:t>
            </w:r>
            <w:proofErr w:type="spellStart"/>
            <w:r>
              <w:t>I</w:t>
            </w:r>
            <w:r w:rsidRPr="000F7922">
              <w:t>ndustrials</w:t>
            </w:r>
            <w:proofErr w:type="spellEnd"/>
            <w:r>
              <w:t xml:space="preserve"> sp. z o.o.</w:t>
            </w:r>
          </w:p>
          <w:p w:rsidR="000F7922" w:rsidRPr="00CB5EDB" w:rsidRDefault="000F7922" w:rsidP="004A4FF2">
            <w:bookmarkStart w:id="1" w:name="_GoBack"/>
            <w:bookmarkEnd w:id="1"/>
            <w:r w:rsidRPr="000F7922">
              <w:t>Arkuszowa</w:t>
            </w:r>
            <w:r w:rsidRPr="00CB5EDB">
              <w:t xml:space="preserve"> </w:t>
            </w:r>
            <w:r w:rsidRPr="000F7922">
              <w:t>39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01-934</w:t>
            </w:r>
            <w:r w:rsidRPr="00CB5EDB">
              <w:t xml:space="preserve"> </w:t>
            </w:r>
            <w:r w:rsidRPr="000F792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70 651.20 zł</w:t>
            </w:r>
          </w:p>
        </w:tc>
      </w:tr>
    </w:tbl>
    <w:p w:rsidR="000F7922" w:rsidRPr="006B27ED" w:rsidRDefault="000F7922" w:rsidP="004A4F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1</w:t>
            </w:r>
          </w:p>
        </w:tc>
        <w:tc>
          <w:tcPr>
            <w:tcW w:w="4110" w:type="dxa"/>
            <w:shd w:val="clear" w:color="auto" w:fill="auto"/>
          </w:tcPr>
          <w:p w:rsidR="000F7922" w:rsidRPr="00C82837" w:rsidRDefault="000F7922" w:rsidP="004A4FF2">
            <w:r w:rsidRPr="000F7922">
              <w:t>TAS Tomasz Orlikowski</w:t>
            </w:r>
          </w:p>
          <w:p w:rsidR="000F7922" w:rsidRPr="00CB5EDB" w:rsidRDefault="000F7922" w:rsidP="004A4FF2">
            <w:r w:rsidRPr="000F7922">
              <w:t>Grunwaldzka</w:t>
            </w:r>
            <w:r w:rsidRPr="00CB5EDB">
              <w:t xml:space="preserve"> </w:t>
            </w:r>
            <w:r w:rsidRPr="000F7922">
              <w:t>12/83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99-300</w:t>
            </w:r>
            <w:r w:rsidRPr="00CB5EDB">
              <w:t xml:space="preserve"> </w:t>
            </w:r>
            <w:r w:rsidRPr="000F7922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43 603.50 zł</w:t>
            </w:r>
          </w:p>
        </w:tc>
      </w:tr>
    </w:tbl>
    <w:p w:rsidR="000F7922" w:rsidRPr="006B27ED" w:rsidRDefault="000F7922" w:rsidP="004A4F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2</w:t>
            </w:r>
          </w:p>
        </w:tc>
        <w:tc>
          <w:tcPr>
            <w:tcW w:w="4110" w:type="dxa"/>
            <w:shd w:val="clear" w:color="auto" w:fill="auto"/>
          </w:tcPr>
          <w:p w:rsidR="000F7922" w:rsidRPr="00C82837" w:rsidRDefault="000F7922" w:rsidP="004A4FF2">
            <w:r w:rsidRPr="000F7922">
              <w:t>TAS Tomasz Orlikowski</w:t>
            </w:r>
          </w:p>
          <w:p w:rsidR="000F7922" w:rsidRPr="00CB5EDB" w:rsidRDefault="000F7922" w:rsidP="004A4FF2">
            <w:r w:rsidRPr="000F7922">
              <w:t>Grunwaldzka</w:t>
            </w:r>
            <w:r w:rsidRPr="00CB5EDB">
              <w:t xml:space="preserve"> </w:t>
            </w:r>
            <w:r w:rsidRPr="000F7922">
              <w:t>12/83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99-300</w:t>
            </w:r>
            <w:r w:rsidRPr="00CB5EDB">
              <w:t xml:space="preserve"> </w:t>
            </w:r>
            <w:r w:rsidRPr="000F7922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85 364.46 zł</w:t>
            </w:r>
          </w:p>
        </w:tc>
      </w:tr>
    </w:tbl>
    <w:p w:rsidR="000F7922" w:rsidRPr="006B27ED" w:rsidRDefault="000F7922" w:rsidP="004A4F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7922" w:rsidRPr="00075CD0" w:rsidTr="001A57A0">
        <w:tc>
          <w:tcPr>
            <w:tcW w:w="993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3</w:t>
            </w:r>
          </w:p>
        </w:tc>
        <w:tc>
          <w:tcPr>
            <w:tcW w:w="4110" w:type="dxa"/>
            <w:shd w:val="clear" w:color="auto" w:fill="auto"/>
          </w:tcPr>
          <w:p w:rsidR="000F7922" w:rsidRPr="00C82837" w:rsidRDefault="000F7922" w:rsidP="004A4FF2">
            <w:r w:rsidRPr="000F7922">
              <w:t>TAS Tomasz Orlikowski</w:t>
            </w:r>
          </w:p>
          <w:p w:rsidR="000F7922" w:rsidRPr="00CB5EDB" w:rsidRDefault="000F7922" w:rsidP="004A4FF2">
            <w:r w:rsidRPr="000F7922">
              <w:t>Grunwaldzka</w:t>
            </w:r>
            <w:r w:rsidRPr="00CB5EDB">
              <w:t xml:space="preserve"> </w:t>
            </w:r>
            <w:r w:rsidRPr="000F7922">
              <w:t>12/83</w:t>
            </w:r>
            <w:r w:rsidRPr="00CB5EDB">
              <w:t xml:space="preserve"> </w:t>
            </w:r>
          </w:p>
          <w:p w:rsidR="000F7922" w:rsidRPr="00CB5EDB" w:rsidRDefault="000F7922" w:rsidP="004A4FF2">
            <w:pPr>
              <w:jc w:val="both"/>
            </w:pPr>
            <w:r w:rsidRPr="000F7922">
              <w:t>99-300</w:t>
            </w:r>
            <w:r w:rsidRPr="00CB5EDB">
              <w:t xml:space="preserve"> </w:t>
            </w:r>
            <w:r w:rsidRPr="000F7922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7922" w:rsidRPr="00CB5EDB" w:rsidRDefault="000F7922" w:rsidP="004A4FF2">
            <w:pPr>
              <w:jc w:val="center"/>
            </w:pPr>
            <w:r w:rsidRPr="000F7922">
              <w:t>66 309.30 zł</w:t>
            </w:r>
          </w:p>
        </w:tc>
      </w:tr>
      <w:bookmarkEnd w:id="0"/>
    </w:tbl>
    <w:p w:rsidR="00C236D3" w:rsidRPr="006B27ED" w:rsidRDefault="00C236D3" w:rsidP="004A4FF2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6A9" w:rsidRDefault="00CA36A9">
      <w:r>
        <w:separator/>
      </w:r>
    </w:p>
  </w:endnote>
  <w:endnote w:type="continuationSeparator" w:id="0">
    <w:p w:rsidR="00CA36A9" w:rsidRDefault="00CA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6A9" w:rsidRDefault="00CA36A9">
      <w:r>
        <w:separator/>
      </w:r>
    </w:p>
  </w:footnote>
  <w:footnote w:type="continuationSeparator" w:id="0">
    <w:p w:rsidR="00CA36A9" w:rsidRDefault="00CA3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922" w:rsidRDefault="000F79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922" w:rsidRDefault="000F79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922" w:rsidRDefault="000F79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6A9"/>
    <w:rsid w:val="00007727"/>
    <w:rsid w:val="00017720"/>
    <w:rsid w:val="00035488"/>
    <w:rsid w:val="000D7F25"/>
    <w:rsid w:val="000E00E5"/>
    <w:rsid w:val="000F7922"/>
    <w:rsid w:val="00173B20"/>
    <w:rsid w:val="001C69FF"/>
    <w:rsid w:val="0023318D"/>
    <w:rsid w:val="003D72FD"/>
    <w:rsid w:val="00423179"/>
    <w:rsid w:val="00490DC0"/>
    <w:rsid w:val="00493F8C"/>
    <w:rsid w:val="004A4FF2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A36A9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7C1953"/>
  <w15:chartTrackingRefBased/>
  <w15:docId w15:val="{433CD91B-63D2-4359-9055-2B4BD47B9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A4FF2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313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2022-08-19T09:30:00Z</dcterms:created>
  <dcterms:modified xsi:type="dcterms:W3CDTF">2022-08-19T09:35:00Z</dcterms:modified>
</cp:coreProperties>
</file>