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35AE3" w14:textId="6EB0D051" w:rsidR="00FB7F50" w:rsidRPr="002245BE" w:rsidRDefault="008A3940" w:rsidP="004F77C6">
      <w:pPr>
        <w:spacing w:after="240"/>
        <w:jc w:val="right"/>
        <w:rPr>
          <w:sz w:val="22"/>
          <w:szCs w:val="22"/>
        </w:rPr>
      </w:pPr>
      <w:bookmarkStart w:id="0" w:name="_Hlk53520193"/>
      <w:r w:rsidRPr="008A394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A3940">
        <w:rPr>
          <w:sz w:val="22"/>
          <w:szCs w:val="22"/>
        </w:rPr>
        <w:t>2022-08-18</w:t>
      </w:r>
    </w:p>
    <w:p w14:paraId="6EE28A02" w14:textId="77777777" w:rsidR="00FB7F50" w:rsidRPr="002245BE" w:rsidRDefault="008A3940" w:rsidP="00FB7F50">
      <w:pPr>
        <w:spacing w:after="40"/>
        <w:rPr>
          <w:b/>
          <w:bCs/>
          <w:sz w:val="22"/>
          <w:szCs w:val="22"/>
        </w:rPr>
      </w:pPr>
      <w:r w:rsidRPr="008A3940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3D55CE0" w14:textId="77777777" w:rsidR="00FB7F50" w:rsidRPr="002245BE" w:rsidRDefault="008A3940" w:rsidP="00FB7F50">
      <w:pPr>
        <w:rPr>
          <w:sz w:val="22"/>
          <w:szCs w:val="22"/>
        </w:rPr>
      </w:pPr>
      <w:r w:rsidRPr="008A3940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8A3940">
        <w:rPr>
          <w:sz w:val="22"/>
          <w:szCs w:val="22"/>
        </w:rPr>
        <w:t>66</w:t>
      </w:r>
    </w:p>
    <w:p w14:paraId="2B58B174" w14:textId="77777777" w:rsidR="00FB7F50" w:rsidRPr="002245BE" w:rsidRDefault="008A3940" w:rsidP="00FB7F50">
      <w:pPr>
        <w:rPr>
          <w:sz w:val="22"/>
          <w:szCs w:val="22"/>
        </w:rPr>
      </w:pPr>
      <w:r w:rsidRPr="008A3940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A3940">
        <w:rPr>
          <w:sz w:val="22"/>
          <w:szCs w:val="22"/>
        </w:rPr>
        <w:t>Kraków</w:t>
      </w:r>
    </w:p>
    <w:p w14:paraId="049C6BD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FE1A929" w14:textId="5C1428CE" w:rsidR="00E62859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3998864" w14:textId="77777777" w:rsidR="008140C6" w:rsidRDefault="008140C6" w:rsidP="00A17CDB">
      <w:pPr>
        <w:jc w:val="both"/>
        <w:rPr>
          <w:bCs/>
          <w:sz w:val="18"/>
          <w:szCs w:val="18"/>
        </w:rPr>
      </w:pPr>
    </w:p>
    <w:p w14:paraId="0C6E4B9E" w14:textId="02CA9983" w:rsidR="008140C6" w:rsidRPr="00A17CDB" w:rsidRDefault="008140C6" w:rsidP="00A17CDB">
      <w:pPr>
        <w:jc w:val="both"/>
        <w:rPr>
          <w:bCs/>
          <w:sz w:val="18"/>
          <w:szCs w:val="18"/>
        </w:rPr>
      </w:pPr>
      <w:r w:rsidRPr="008140C6">
        <w:rPr>
          <w:bCs/>
        </w:rPr>
        <w:t>Pismo znak: SZP. 271</w:t>
      </w:r>
      <w:r>
        <w:rPr>
          <w:bCs/>
          <w:sz w:val="18"/>
          <w:szCs w:val="18"/>
        </w:rPr>
        <w:t xml:space="preserve">. </w:t>
      </w:r>
      <w:r w:rsidR="00250A40" w:rsidRPr="00250A40">
        <w:rPr>
          <w:bCs/>
        </w:rPr>
        <w:t>498</w:t>
      </w:r>
      <w:r w:rsidRPr="00250A40">
        <w:rPr>
          <w:bCs/>
        </w:rPr>
        <w:t xml:space="preserve"> /</w:t>
      </w:r>
      <w:r w:rsidRPr="008140C6">
        <w:rPr>
          <w:bCs/>
        </w:rPr>
        <w:t>14/2022</w:t>
      </w:r>
    </w:p>
    <w:p w14:paraId="0F23817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02B21A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A3940" w:rsidRPr="00607F9B" w14:paraId="76475CBF" w14:textId="77777777" w:rsidTr="003F4511">
        <w:trPr>
          <w:trHeight w:val="638"/>
        </w:trPr>
        <w:tc>
          <w:tcPr>
            <w:tcW w:w="959" w:type="dxa"/>
            <w:shd w:val="clear" w:color="auto" w:fill="auto"/>
          </w:tcPr>
          <w:p w14:paraId="71B5DE13" w14:textId="77777777" w:rsidR="008A3940" w:rsidRPr="00607F9B" w:rsidRDefault="008A3940" w:rsidP="003F45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9156EC5" w14:textId="77777777" w:rsidR="008A3940" w:rsidRPr="00607F9B" w:rsidRDefault="008A3940" w:rsidP="003F45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A394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A3940">
              <w:rPr>
                <w:b/>
                <w:bCs/>
                <w:sz w:val="22"/>
                <w:szCs w:val="22"/>
              </w:rPr>
              <w:t>Dostawa wyrobów medycznych sterylnych , jednorazowego użytku - protezy głosowe, zestawy do wszczepiania protez głosowych z depozytem.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A3940">
              <w:rPr>
                <w:b/>
                <w:sz w:val="22"/>
                <w:szCs w:val="22"/>
              </w:rPr>
              <w:t>ZP/14/2022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ABDFBC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A3940" w:rsidRPr="008A3940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A3940" w:rsidRPr="008A3940">
        <w:rPr>
          <w:sz w:val="22"/>
          <w:szCs w:val="22"/>
        </w:rPr>
        <w:t>(</w:t>
      </w:r>
      <w:proofErr w:type="spellStart"/>
      <w:r w:rsidR="008A3940" w:rsidRPr="008A3940">
        <w:rPr>
          <w:sz w:val="22"/>
          <w:szCs w:val="22"/>
        </w:rPr>
        <w:t>t.j</w:t>
      </w:r>
      <w:proofErr w:type="spellEnd"/>
      <w:r w:rsidR="008A3940" w:rsidRPr="008A3940">
        <w:rPr>
          <w:sz w:val="22"/>
          <w:szCs w:val="22"/>
        </w:rPr>
        <w:t xml:space="preserve">. Dz.U. z 2021r. poz. 1129 z </w:t>
      </w:r>
      <w:proofErr w:type="spellStart"/>
      <w:r w:rsidR="008A3940" w:rsidRPr="008A3940">
        <w:rPr>
          <w:sz w:val="22"/>
          <w:szCs w:val="22"/>
        </w:rPr>
        <w:t>późn</w:t>
      </w:r>
      <w:proofErr w:type="spellEnd"/>
      <w:r w:rsidR="008A3940" w:rsidRPr="008A3940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A3940" w14:paraId="538B78F0" w14:textId="77777777" w:rsidTr="003F4511">
        <w:trPr>
          <w:cantSplit/>
        </w:trPr>
        <w:tc>
          <w:tcPr>
            <w:tcW w:w="10150" w:type="dxa"/>
          </w:tcPr>
          <w:p w14:paraId="0E8052C5" w14:textId="2728F09F" w:rsidR="008A3940" w:rsidRPr="009F0E5C" w:rsidRDefault="008A3940" w:rsidP="004F77C6">
            <w:pPr>
              <w:spacing w:before="60" w:after="40" w:line="276" w:lineRule="auto"/>
              <w:jc w:val="both"/>
              <w:rPr>
                <w:bCs/>
                <w:sz w:val="22"/>
                <w:szCs w:val="22"/>
              </w:rPr>
            </w:pPr>
            <w:r w:rsidRPr="008A3940">
              <w:rPr>
                <w:b/>
                <w:sz w:val="22"/>
                <w:szCs w:val="22"/>
              </w:rPr>
              <w:t xml:space="preserve">Atos </w:t>
            </w:r>
            <w:proofErr w:type="spellStart"/>
            <w:r w:rsidRPr="008A3940">
              <w:rPr>
                <w:b/>
                <w:sz w:val="22"/>
                <w:szCs w:val="22"/>
              </w:rPr>
              <w:t>Medical</w:t>
            </w:r>
            <w:proofErr w:type="spellEnd"/>
            <w:r w:rsidRPr="008A3940">
              <w:rPr>
                <w:b/>
                <w:sz w:val="22"/>
                <w:szCs w:val="22"/>
              </w:rPr>
              <w:t xml:space="preserve"> Poland Sp. z o.o.</w:t>
            </w:r>
            <w:r w:rsidR="004F77C6">
              <w:rPr>
                <w:b/>
                <w:sz w:val="22"/>
                <w:szCs w:val="22"/>
              </w:rPr>
              <w:t xml:space="preserve">, </w:t>
            </w:r>
            <w:r w:rsidRPr="008A3940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A3940">
              <w:rPr>
                <w:bCs/>
                <w:sz w:val="22"/>
                <w:szCs w:val="22"/>
              </w:rPr>
              <w:t>162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4F77C6">
              <w:rPr>
                <w:bCs/>
                <w:sz w:val="22"/>
                <w:szCs w:val="22"/>
              </w:rPr>
              <w:t xml:space="preserve">, </w:t>
            </w:r>
            <w:r w:rsidRPr="008A3940">
              <w:rPr>
                <w:bCs/>
                <w:sz w:val="22"/>
                <w:szCs w:val="22"/>
              </w:rPr>
              <w:t>02-342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A3940">
              <w:rPr>
                <w:bCs/>
                <w:sz w:val="22"/>
                <w:szCs w:val="22"/>
              </w:rPr>
              <w:t>Warszawa</w:t>
            </w:r>
          </w:p>
          <w:p w14:paraId="6BF4031D" w14:textId="77777777" w:rsidR="008A3940" w:rsidRPr="00D26ED6" w:rsidRDefault="008A3940" w:rsidP="003F451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286E8B" w14:textId="77777777" w:rsidR="008A3940" w:rsidRPr="00D26ED6" w:rsidRDefault="008A3940" w:rsidP="003F451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A3940">
              <w:rPr>
                <w:sz w:val="22"/>
                <w:szCs w:val="22"/>
              </w:rPr>
              <w:t>Dostawa wyrobów medycznych sterylnych , jednorazowego użytku - protezy głosowe, zestawy do wszczepiania protez głosowych z depozytem.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A3940">
              <w:rPr>
                <w:b/>
                <w:sz w:val="22"/>
                <w:szCs w:val="22"/>
              </w:rPr>
              <w:t>179 928.00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925797A" w14:textId="77777777" w:rsidR="008A3940" w:rsidRPr="00D26ED6" w:rsidRDefault="008A3940" w:rsidP="003F451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DB212E4" w14:textId="2749FDC6" w:rsidR="008A3940" w:rsidRPr="008A3940" w:rsidRDefault="008140C6" w:rsidP="003F451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</w:t>
            </w:r>
            <w:r w:rsidR="00493CF0" w:rsidRPr="00493CF0">
              <w:t xml:space="preserve">pełniająca warunki zawarte w SWZ, w ustawie Prawo zamówień publicznych z dnia 11 września 2019r. (tekst jednolity Dz. U. z 2021 r. poz. 1129 ) oraz najkorzystniejsza w kryterium cena - </w:t>
            </w:r>
            <w:r w:rsidR="00493CF0">
              <w:t>6</w:t>
            </w:r>
            <w:r w:rsidR="00493CF0" w:rsidRPr="00493CF0">
              <w:t>0 %</w:t>
            </w:r>
            <w:r w:rsidR="00493CF0">
              <w:t>, termin utworzenia depozytu 40 %</w:t>
            </w:r>
          </w:p>
        </w:tc>
      </w:tr>
    </w:tbl>
    <w:p w14:paraId="28AB6D4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276"/>
        <w:gridCol w:w="2551"/>
        <w:gridCol w:w="1560"/>
      </w:tblGrid>
      <w:tr w:rsidR="00493CF0" w:rsidRPr="008567C7" w14:paraId="45831EE5" w14:textId="77777777" w:rsidTr="00493CF0">
        <w:trPr>
          <w:trHeight w:val="510"/>
        </w:trPr>
        <w:tc>
          <w:tcPr>
            <w:tcW w:w="709" w:type="dxa"/>
            <w:vAlign w:val="center"/>
          </w:tcPr>
          <w:p w14:paraId="538CDBD8" w14:textId="77777777" w:rsidR="00493CF0" w:rsidRPr="008567C7" w:rsidRDefault="00493C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14:paraId="5DDAC223" w14:textId="77777777" w:rsidR="00493CF0" w:rsidRPr="008567C7" w:rsidRDefault="00493C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2C569C4C" w14:textId="77777777" w:rsidR="00493CF0" w:rsidRPr="008567C7" w:rsidRDefault="00493C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394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</w:tcPr>
          <w:p w14:paraId="11B6D273" w14:textId="77777777" w:rsidR="00493CF0" w:rsidRPr="008567C7" w:rsidRDefault="00493C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3940">
              <w:rPr>
                <w:rFonts w:ascii="Times New Roman" w:hAnsi="Times New Roman" w:cs="Times New Roman"/>
                <w:bCs/>
                <w:sz w:val="18"/>
                <w:szCs w:val="18"/>
              </w:rPr>
              <w:t>Termin utworzenia depozytu</w:t>
            </w:r>
          </w:p>
        </w:tc>
        <w:tc>
          <w:tcPr>
            <w:tcW w:w="1560" w:type="dxa"/>
            <w:vAlign w:val="center"/>
          </w:tcPr>
          <w:p w14:paraId="23AD2C24" w14:textId="77777777" w:rsidR="00493CF0" w:rsidRPr="008567C7" w:rsidRDefault="00493C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93CF0" w:rsidRPr="008567C7" w14:paraId="505F7BB6" w14:textId="77777777" w:rsidTr="00493CF0">
        <w:tc>
          <w:tcPr>
            <w:tcW w:w="709" w:type="dxa"/>
            <w:vAlign w:val="center"/>
          </w:tcPr>
          <w:p w14:paraId="52450B69" w14:textId="77777777" w:rsidR="00493CF0" w:rsidRPr="008567C7" w:rsidRDefault="00493CF0" w:rsidP="003F4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39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14:paraId="3DD39B47" w14:textId="77777777" w:rsidR="00493CF0" w:rsidRPr="002B6761" w:rsidRDefault="00493CF0" w:rsidP="003F45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394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Atos </w:t>
            </w:r>
            <w:proofErr w:type="spellStart"/>
            <w:r w:rsidRPr="008A3940">
              <w:rPr>
                <w:rFonts w:ascii="Times New Roman" w:hAnsi="Times New Roman" w:cs="Times New Roman"/>
                <w:b/>
                <w:sz w:val="18"/>
                <w:szCs w:val="18"/>
              </w:rPr>
              <w:t>Medical</w:t>
            </w:r>
            <w:proofErr w:type="spellEnd"/>
            <w:r w:rsidRPr="008A394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Sp. z o.o.</w:t>
            </w:r>
          </w:p>
          <w:p w14:paraId="79F8CE5A" w14:textId="77777777" w:rsidR="00493CF0" w:rsidRPr="008567C7" w:rsidRDefault="00493CF0" w:rsidP="003F45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3940">
              <w:rPr>
                <w:rFonts w:ascii="Times New Roman" w:hAnsi="Times New Roman" w:cs="Times New Roman"/>
                <w:bCs/>
                <w:sz w:val="18"/>
                <w:szCs w:val="18"/>
              </w:rPr>
              <w:t>Al. Jerozolimskie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3940">
              <w:rPr>
                <w:rFonts w:ascii="Times New Roman" w:hAnsi="Times New Roman" w:cs="Times New Roman"/>
                <w:bCs/>
                <w:sz w:val="18"/>
                <w:szCs w:val="18"/>
              </w:rPr>
              <w:t>162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911518C" w14:textId="77777777" w:rsidR="00493CF0" w:rsidRPr="001B7815" w:rsidRDefault="00493CF0" w:rsidP="003F45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3940">
              <w:rPr>
                <w:rFonts w:ascii="Times New Roman" w:hAnsi="Times New Roman" w:cs="Times New Roman"/>
                <w:bCs/>
                <w:sz w:val="18"/>
                <w:szCs w:val="18"/>
              </w:rPr>
              <w:t>02-342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394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14:paraId="087255A2" w14:textId="44A8A1CB" w:rsidR="00493CF0" w:rsidRPr="008567C7" w:rsidRDefault="00493CF0" w:rsidP="003F4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394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8A394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551" w:type="dxa"/>
            <w:vAlign w:val="center"/>
          </w:tcPr>
          <w:p w14:paraId="254BDF4D" w14:textId="77777777" w:rsidR="00493CF0" w:rsidRPr="008567C7" w:rsidRDefault="00493CF0" w:rsidP="003F4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394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14:paraId="7DEB8BCF" w14:textId="1453C1EA" w:rsidR="00493CF0" w:rsidRPr="008567C7" w:rsidRDefault="00493CF0" w:rsidP="003F4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394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8A394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7A19C42A" w14:textId="77777777" w:rsidR="00E85D70" w:rsidRPr="004F77C6" w:rsidRDefault="00E85D70" w:rsidP="004F77C6">
      <w:pPr>
        <w:spacing w:before="120"/>
        <w:jc w:val="both"/>
        <w:rPr>
          <w:color w:val="000000"/>
          <w:sz w:val="16"/>
          <w:szCs w:val="16"/>
        </w:rPr>
      </w:pPr>
    </w:p>
    <w:p w14:paraId="56FD247F" w14:textId="77777777" w:rsidR="008140C6" w:rsidRDefault="008140C6" w:rsidP="008140C6">
      <w:pPr>
        <w:spacing w:after="40" w:line="276" w:lineRule="auto"/>
        <w:jc w:val="both"/>
      </w:pPr>
      <w:r>
        <w:t>Informacja o terminie zawarcia umowy:</w:t>
      </w:r>
    </w:p>
    <w:p w14:paraId="486E0A0E" w14:textId="77777777" w:rsidR="008140C6" w:rsidRPr="00F33C66" w:rsidRDefault="008140C6" w:rsidP="008140C6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6C125C21" w14:textId="71311378" w:rsidR="00F960D7" w:rsidRPr="004F77C6" w:rsidRDefault="008140C6" w:rsidP="004F77C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24DE8684" w14:textId="269F68E5" w:rsidR="008642B3" w:rsidRPr="004F77C6" w:rsidRDefault="00B464D3" w:rsidP="004F77C6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r w:rsidR="008A3940" w:rsidRPr="008A3940">
        <w:rPr>
          <w:sz w:val="22"/>
          <w:szCs w:val="22"/>
        </w:rPr>
        <w:t xml:space="preserve">  </w:t>
      </w:r>
      <w:bookmarkEnd w:id="0"/>
    </w:p>
    <w:sectPr w:rsidR="008642B3" w:rsidRPr="004F77C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E0B70" w14:textId="77777777" w:rsidR="00B178EB" w:rsidRDefault="00B178EB">
      <w:r>
        <w:separator/>
      </w:r>
    </w:p>
  </w:endnote>
  <w:endnote w:type="continuationSeparator" w:id="0">
    <w:p w14:paraId="2CEF69B8" w14:textId="77777777" w:rsidR="00B178EB" w:rsidRDefault="00B17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8A69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F6E4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0564E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FFD52C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094E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73B57" w14:textId="77777777" w:rsidR="00B178EB" w:rsidRDefault="00B178EB">
      <w:r>
        <w:separator/>
      </w:r>
    </w:p>
  </w:footnote>
  <w:footnote w:type="continuationSeparator" w:id="0">
    <w:p w14:paraId="19414332" w14:textId="77777777" w:rsidR="00B178EB" w:rsidRDefault="00B17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83FC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2A9B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2212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6890"/>
    <w:rsid w:val="00005838"/>
    <w:rsid w:val="00022322"/>
    <w:rsid w:val="00042497"/>
    <w:rsid w:val="000C1E6F"/>
    <w:rsid w:val="000E4E56"/>
    <w:rsid w:val="001A1468"/>
    <w:rsid w:val="001B7815"/>
    <w:rsid w:val="00250A40"/>
    <w:rsid w:val="002B1E4F"/>
    <w:rsid w:val="002B6761"/>
    <w:rsid w:val="003445A0"/>
    <w:rsid w:val="003A0AFC"/>
    <w:rsid w:val="003D611C"/>
    <w:rsid w:val="00431C0B"/>
    <w:rsid w:val="00437CAD"/>
    <w:rsid w:val="004657DA"/>
    <w:rsid w:val="00493CF0"/>
    <w:rsid w:val="004B2665"/>
    <w:rsid w:val="004C3459"/>
    <w:rsid w:val="004E324A"/>
    <w:rsid w:val="004E7234"/>
    <w:rsid w:val="004F77C6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0C6"/>
    <w:rsid w:val="00832144"/>
    <w:rsid w:val="008567C7"/>
    <w:rsid w:val="008642B3"/>
    <w:rsid w:val="008A3940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78EB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B46C07"/>
  <w15:chartTrackingRefBased/>
  <w15:docId w15:val="{309436D8-BF97-432F-949C-90DD8A2FE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317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cp:lastPrinted>2022-08-18T08:15:00Z</cp:lastPrinted>
  <dcterms:created xsi:type="dcterms:W3CDTF">2022-08-18T07:59:00Z</dcterms:created>
  <dcterms:modified xsi:type="dcterms:W3CDTF">2022-08-18T08:15:00Z</dcterms:modified>
</cp:coreProperties>
</file>