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8AEDF" w14:textId="77777777" w:rsidR="00C45553" w:rsidRDefault="00C45553" w:rsidP="00C45553">
      <w:pPr>
        <w:pStyle w:val="Nagwek3"/>
        <w:jc w:val="right"/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14:paraId="2C695FF4" w14:textId="77777777" w:rsidR="00C45553" w:rsidRDefault="00C45553" w:rsidP="00C45553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192DD4B" w14:textId="77777777" w:rsidR="00C45553" w:rsidRDefault="00C45553" w:rsidP="00C45553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14:paraId="5A40754A" w14:textId="77777777" w:rsidR="00C45553" w:rsidRDefault="00C45553" w:rsidP="00C45553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5E07910" w14:textId="77777777" w:rsidR="00C45553" w:rsidRDefault="00C45553" w:rsidP="00C45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3F914B35" w14:textId="77777777" w:rsidR="00C45553" w:rsidRDefault="00C45553" w:rsidP="00C45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14:paraId="43FEF56A" w14:textId="77777777" w:rsidR="00C45553" w:rsidRDefault="00C45553" w:rsidP="00C45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2719B016" w14:textId="77777777" w:rsidR="00C45553" w:rsidRDefault="00C45553" w:rsidP="00C45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14:paraId="1F8507E6" w14:textId="77777777" w:rsidR="00C45553" w:rsidRDefault="00C45553" w:rsidP="00C4555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14:paraId="4D8CB61B" w14:textId="77777777" w:rsidR="00C45553" w:rsidRDefault="00C45553" w:rsidP="00C45553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14:paraId="2A330273" w14:textId="77777777" w:rsidR="00C45553" w:rsidRDefault="00C45553" w:rsidP="00C45553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01F1CB0D" w14:textId="77777777" w:rsidR="00C45553" w:rsidRDefault="00C45553" w:rsidP="00C45553">
      <w:pPr>
        <w:tabs>
          <w:tab w:val="right" w:pos="9000"/>
        </w:tabs>
        <w:spacing w:line="360" w:lineRule="auto"/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340759F6" w14:textId="77777777" w:rsidR="00C45553" w:rsidRDefault="00C45553" w:rsidP="00C45553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1912FA9A" w14:textId="77777777" w:rsidR="00C45553" w:rsidRDefault="00C45553" w:rsidP="00C45553">
      <w:pPr>
        <w:spacing w:line="360" w:lineRule="auto"/>
      </w:pPr>
      <w:r>
        <w:t>Do: Nazwa i siedziba Zamawiającego:</w:t>
      </w:r>
    </w:p>
    <w:p w14:paraId="0824B453" w14:textId="77777777" w:rsidR="00C45553" w:rsidRPr="00C45553" w:rsidRDefault="00C45553" w:rsidP="00C45553">
      <w:pPr>
        <w:ind w:right="-110"/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>Akademia Górniczo - Hutnicza</w:t>
      </w:r>
    </w:p>
    <w:p w14:paraId="0326877B" w14:textId="77777777" w:rsidR="00C45553" w:rsidRPr="00C45553" w:rsidRDefault="00C45553" w:rsidP="00C45553">
      <w:pPr>
        <w:ind w:right="-110"/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>im. Stanisława Staszica w Krakowie</w:t>
      </w:r>
    </w:p>
    <w:p w14:paraId="78283D6A" w14:textId="77777777" w:rsidR="00C45553" w:rsidRPr="00C45553" w:rsidRDefault="00C45553" w:rsidP="00C45553">
      <w:pPr>
        <w:ind w:right="-110"/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 xml:space="preserve">Dział Zamówień Publicznych  </w:t>
      </w:r>
    </w:p>
    <w:p w14:paraId="3AC91381" w14:textId="77777777" w:rsidR="00C45553" w:rsidRPr="00C45553" w:rsidRDefault="00C45553" w:rsidP="00C45553">
      <w:pPr>
        <w:ind w:right="-110"/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 xml:space="preserve">Al. Mickiewicza 30 </w:t>
      </w:r>
    </w:p>
    <w:p w14:paraId="4EFE2057" w14:textId="77777777" w:rsidR="00C45553" w:rsidRPr="00C45553" w:rsidRDefault="00C45553" w:rsidP="00C45553">
      <w:pPr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 xml:space="preserve">30-059 Kraków,  </w:t>
      </w:r>
    </w:p>
    <w:p w14:paraId="062B99B4" w14:textId="77777777" w:rsidR="00C45553" w:rsidRPr="00C45553" w:rsidRDefault="00C45553" w:rsidP="00C45553">
      <w:pPr>
        <w:ind w:firstLine="3969"/>
        <w:rPr>
          <w:b/>
          <w:sz w:val="22"/>
          <w:szCs w:val="22"/>
        </w:rPr>
      </w:pPr>
    </w:p>
    <w:p w14:paraId="51B437AD" w14:textId="05855088" w:rsidR="00C45553" w:rsidRPr="00C45553" w:rsidRDefault="00C45553" w:rsidP="00C45553">
      <w:pPr>
        <w:widowControl w:val="0"/>
        <w:ind w:right="1"/>
        <w:jc w:val="both"/>
        <w:rPr>
          <w:sz w:val="22"/>
          <w:szCs w:val="22"/>
        </w:rPr>
      </w:pPr>
      <w:r w:rsidRPr="00C45553">
        <w:rPr>
          <w:sz w:val="22"/>
          <w:szCs w:val="22"/>
        </w:rPr>
        <w:t xml:space="preserve">Przystępując do postępowania o udzielenie zamówienia publicznego, którego przedmiotem jest </w:t>
      </w:r>
      <w:r w:rsidRPr="00C45553">
        <w:rPr>
          <w:b/>
          <w:bCs/>
          <w:iCs/>
          <w:color w:val="000000"/>
          <w:sz w:val="22"/>
          <w:szCs w:val="22"/>
        </w:rPr>
        <w:t xml:space="preserve">dostawa materiałów i elementów wraz z wykonaniem niestandardowych i niezbędnych części dwóch prototypów skraplaczy </w:t>
      </w:r>
      <w:proofErr w:type="spellStart"/>
      <w:r w:rsidRPr="00C45553">
        <w:rPr>
          <w:b/>
          <w:bCs/>
          <w:iCs/>
          <w:color w:val="000000"/>
          <w:sz w:val="22"/>
          <w:szCs w:val="22"/>
        </w:rPr>
        <w:t>strumienicowych</w:t>
      </w:r>
      <w:proofErr w:type="spellEnd"/>
      <w:r w:rsidRPr="00C45553">
        <w:rPr>
          <w:b/>
          <w:bCs/>
          <w:iCs/>
          <w:color w:val="000000"/>
          <w:sz w:val="22"/>
          <w:szCs w:val="22"/>
        </w:rPr>
        <w:t xml:space="preserve"> - KC-zp.272-</w:t>
      </w:r>
      <w:r w:rsidRPr="00C45553">
        <w:rPr>
          <w:b/>
          <w:bCs/>
          <w:iCs/>
          <w:color w:val="000000"/>
          <w:sz w:val="22"/>
          <w:szCs w:val="22"/>
        </w:rPr>
        <w:t>518</w:t>
      </w:r>
      <w:r w:rsidRPr="00C45553">
        <w:rPr>
          <w:b/>
          <w:bCs/>
          <w:iCs/>
          <w:color w:val="000000"/>
          <w:sz w:val="22"/>
          <w:szCs w:val="22"/>
        </w:rPr>
        <w:t>/22</w:t>
      </w:r>
      <w:r w:rsidRPr="00C45553">
        <w:rPr>
          <w:b/>
          <w:sz w:val="22"/>
          <w:szCs w:val="22"/>
        </w:rPr>
        <w:t xml:space="preserve">, </w:t>
      </w:r>
      <w:r w:rsidRPr="00C45553">
        <w:rPr>
          <w:sz w:val="22"/>
          <w:szCs w:val="22"/>
        </w:rPr>
        <w:t>oferuję realizację przedmiotu zamówienia , zgodnie z zasadami określonymi w specyfikacji istotnych warunków zamówienia.</w:t>
      </w:r>
    </w:p>
    <w:p w14:paraId="09C8C4EA" w14:textId="77777777" w:rsidR="00C45553" w:rsidRPr="00C45553" w:rsidRDefault="00C45553" w:rsidP="00C455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>Cena netto za całość przedmiotu zamówienia:   .............................................................PLN</w:t>
      </w:r>
    </w:p>
    <w:p w14:paraId="7636E90C" w14:textId="77777777" w:rsidR="00C45553" w:rsidRPr="00C45553" w:rsidRDefault="00C45553" w:rsidP="00C455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397595C" w14:textId="77777777" w:rsidR="00C45553" w:rsidRPr="00C45553" w:rsidRDefault="00C45553" w:rsidP="00C455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C45553">
        <w:rPr>
          <w:b/>
          <w:sz w:val="22"/>
          <w:szCs w:val="22"/>
        </w:rPr>
        <w:t>Cena brutto za całość przedmiotu zamówienia: .............................................................PLN</w:t>
      </w:r>
    </w:p>
    <w:p w14:paraId="504BFCC2" w14:textId="77777777" w:rsidR="00C45553" w:rsidRPr="00C45553" w:rsidRDefault="00C45553" w:rsidP="00C455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E2C6C41" w14:textId="77777777" w:rsidR="00C45553" w:rsidRPr="00C45553" w:rsidRDefault="00C45553" w:rsidP="00C455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C45553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5941C1EB" w14:textId="77777777" w:rsidR="00C45553" w:rsidRPr="00C45553" w:rsidRDefault="00C45553" w:rsidP="00C455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4AB93913" w14:textId="77777777" w:rsidR="00C45553" w:rsidRPr="00C45553" w:rsidRDefault="00C45553" w:rsidP="00C45553">
      <w:pPr>
        <w:pStyle w:val="Tekstpodstawowy"/>
        <w:rPr>
          <w:sz w:val="22"/>
          <w:szCs w:val="22"/>
        </w:rPr>
      </w:pPr>
      <w:r w:rsidRPr="00C45553">
        <w:rPr>
          <w:sz w:val="22"/>
          <w:szCs w:val="22"/>
        </w:rPr>
        <w:t>Powyższa cena zawiera podatek VAT w wysokości .......... % tj.…………………….PLN</w:t>
      </w:r>
    </w:p>
    <w:p w14:paraId="3ECF6C8A" w14:textId="77777777" w:rsidR="00C45553" w:rsidRPr="00C45553" w:rsidRDefault="00C45553" w:rsidP="00C4555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45553">
        <w:rPr>
          <w:b/>
          <w:sz w:val="22"/>
          <w:szCs w:val="22"/>
        </w:rPr>
        <w:t xml:space="preserve">Termin realizacji umowy: </w:t>
      </w:r>
      <w:r w:rsidRPr="00C45553">
        <w:rPr>
          <w:sz w:val="22"/>
          <w:szCs w:val="22"/>
        </w:rPr>
        <w:t xml:space="preserve">……………………………dni </w:t>
      </w:r>
      <w:r w:rsidRPr="00C45553">
        <w:rPr>
          <w:i/>
          <w:sz w:val="22"/>
          <w:szCs w:val="22"/>
          <w:shd w:val="clear" w:color="auto" w:fill="FFFF00"/>
        </w:rPr>
        <w:t>kryterium oceny ofert)</w:t>
      </w:r>
    </w:p>
    <w:p w14:paraId="3683AD6B" w14:textId="77777777" w:rsidR="00C45553" w:rsidRPr="00C45553" w:rsidRDefault="00C45553" w:rsidP="00C45553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C45553">
        <w:rPr>
          <w:b/>
          <w:sz w:val="22"/>
          <w:szCs w:val="22"/>
        </w:rPr>
        <w:t>Okres udzielonej gwarancji wynosi:</w:t>
      </w:r>
      <w:r w:rsidRPr="00C45553">
        <w:rPr>
          <w:sz w:val="22"/>
          <w:szCs w:val="22"/>
        </w:rPr>
        <w:t xml:space="preserve"> …………………m-</w:t>
      </w:r>
      <w:proofErr w:type="spellStart"/>
      <w:r w:rsidRPr="00C45553">
        <w:rPr>
          <w:sz w:val="22"/>
          <w:szCs w:val="22"/>
        </w:rPr>
        <w:t>cy</w:t>
      </w:r>
      <w:proofErr w:type="spellEnd"/>
      <w:r w:rsidRPr="00C45553">
        <w:rPr>
          <w:sz w:val="22"/>
          <w:szCs w:val="22"/>
        </w:rPr>
        <w:t xml:space="preserve">. </w:t>
      </w:r>
      <w:r w:rsidRPr="00C45553">
        <w:rPr>
          <w:i/>
          <w:sz w:val="22"/>
          <w:szCs w:val="22"/>
          <w:shd w:val="clear" w:color="auto" w:fill="FFFF00"/>
        </w:rPr>
        <w:t>kryterium oceny ofert</w:t>
      </w:r>
    </w:p>
    <w:p w14:paraId="74A0C00E" w14:textId="77777777" w:rsidR="00C45553" w:rsidRPr="00C45553" w:rsidRDefault="00C45553" w:rsidP="00C45553">
      <w:pPr>
        <w:widowControl w:val="0"/>
        <w:ind w:right="1"/>
        <w:rPr>
          <w:sz w:val="22"/>
          <w:szCs w:val="22"/>
        </w:rPr>
      </w:pPr>
      <w:r w:rsidRPr="00C45553">
        <w:rPr>
          <w:sz w:val="22"/>
          <w:szCs w:val="22"/>
        </w:rPr>
        <w:t>Oferuję/</w:t>
      </w:r>
      <w:proofErr w:type="spellStart"/>
      <w:r w:rsidRPr="00C45553">
        <w:rPr>
          <w:sz w:val="22"/>
          <w:szCs w:val="22"/>
        </w:rPr>
        <w:t>emy</w:t>
      </w:r>
      <w:proofErr w:type="spellEnd"/>
      <w:r w:rsidRPr="00C45553">
        <w:rPr>
          <w:sz w:val="22"/>
          <w:szCs w:val="22"/>
        </w:rPr>
        <w:t xml:space="preserve"> realizację zamówienia w cenach: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4"/>
        <w:gridCol w:w="3942"/>
        <w:gridCol w:w="1494"/>
        <w:gridCol w:w="1496"/>
        <w:gridCol w:w="1494"/>
      </w:tblGrid>
      <w:tr w:rsidR="00C45553" w14:paraId="4FA8030E" w14:textId="77777777" w:rsidTr="00C45553">
        <w:trPr>
          <w:trHeight w:val="645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5F4BF4A" w14:textId="77777777" w:rsidR="00C45553" w:rsidRDefault="00C455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14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95B4A6F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2E4341EB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54493AF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12E28D13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model/</w:t>
            </w:r>
          </w:p>
          <w:p w14:paraId="184AC5FB" w14:textId="77777777" w:rsidR="00C45553" w:rsidRDefault="00C45553">
            <w:pPr>
              <w:jc w:val="center"/>
              <w:rPr>
                <w:b/>
                <w:sz w:val="20"/>
                <w:highlight w:val="yellow"/>
              </w:rPr>
            </w:pPr>
            <w:r>
              <w:rPr>
                <w:b/>
                <w:sz w:val="20"/>
              </w:rPr>
              <w:t>wyrób własny</w:t>
            </w:r>
          </w:p>
        </w:tc>
        <w:tc>
          <w:tcPr>
            <w:tcW w:w="81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99EAE1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6D47229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0F2C601F" w14:textId="77777777" w:rsidR="00C45553" w:rsidRDefault="00C45553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347034D8" w14:textId="77777777" w:rsidR="00C45553" w:rsidRDefault="00C45553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C45553" w14:paraId="1B4151AC" w14:textId="77777777" w:rsidTr="00C45553">
        <w:trPr>
          <w:trHeight w:val="234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8A1FF3" w14:textId="77777777" w:rsidR="00C45553" w:rsidRDefault="00C4555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F8B4BF" w14:textId="77777777" w:rsidR="00C45553" w:rsidRDefault="00C4555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C3AECCF" w14:textId="77777777" w:rsidR="00C45553" w:rsidRDefault="00C45553">
            <w:pPr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BB0EB" w14:textId="77777777" w:rsidR="00C45553" w:rsidRDefault="00C4555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EDEFA9F" w14:textId="77777777" w:rsidR="00C45553" w:rsidRDefault="00C45553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C45553" w14:paraId="7CAA7371" w14:textId="77777777" w:rsidTr="00C45553">
        <w:trPr>
          <w:trHeight w:val="163"/>
        </w:trPr>
        <w:tc>
          <w:tcPr>
            <w:tcW w:w="42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3E6F7E5" w14:textId="77777777" w:rsidR="00C45553" w:rsidRDefault="00C45553">
            <w:pPr>
              <w:ind w:right="425"/>
              <w:rPr>
                <w:sz w:val="22"/>
              </w:rPr>
            </w:pPr>
          </w:p>
          <w:p w14:paraId="3EC0DFD0" w14:textId="77777777" w:rsidR="00C45553" w:rsidRDefault="00C45553">
            <w:pPr>
              <w:ind w:right="425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214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6FD51" w14:textId="77777777" w:rsidR="00C45553" w:rsidRDefault="00C45553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Skraplacz LPL (Elementy mechaniczne spawane, stal nierdzewna, króćce spawane, uszczelnienia, złącza gwintowane, armatura)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0BC3C" w14:textId="77777777" w:rsidR="00C45553" w:rsidRDefault="00C45553">
            <w:pPr>
              <w:ind w:right="425"/>
              <w:rPr>
                <w:sz w:val="22"/>
                <w:highlight w:val="yellow"/>
              </w:rPr>
            </w:pPr>
          </w:p>
        </w:tc>
        <w:tc>
          <w:tcPr>
            <w:tcW w:w="812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1F8EE" w14:textId="77777777" w:rsidR="00C45553" w:rsidRDefault="00C45553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7F9A" w14:textId="77777777" w:rsidR="00C45553" w:rsidRDefault="00C45553">
            <w:pPr>
              <w:ind w:right="425"/>
              <w:rPr>
                <w:sz w:val="18"/>
                <w:szCs w:val="18"/>
              </w:rPr>
            </w:pPr>
          </w:p>
          <w:p w14:paraId="0727192E" w14:textId="77777777" w:rsidR="00C45553" w:rsidRDefault="00C45553">
            <w:pPr>
              <w:ind w:right="425"/>
              <w:rPr>
                <w:sz w:val="18"/>
                <w:szCs w:val="18"/>
              </w:rPr>
            </w:pPr>
          </w:p>
          <w:p w14:paraId="01FDB236" w14:textId="77777777" w:rsidR="00C45553" w:rsidRDefault="00C4555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4F9FC747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21BAE3D" w14:textId="77777777" w:rsidR="00C45553" w:rsidRDefault="00C45553">
            <w:pPr>
              <w:ind w:right="425"/>
              <w:rPr>
                <w:sz w:val="22"/>
              </w:rPr>
            </w:pPr>
          </w:p>
          <w:p w14:paraId="6AF83233" w14:textId="77777777" w:rsidR="00C45553" w:rsidRDefault="00C45553">
            <w:pPr>
              <w:ind w:right="425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AB8C6" w14:textId="77777777" w:rsidR="00C45553" w:rsidRDefault="00C45553">
            <w:pPr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Skraplacz HPL (Elementy mechaniczne spawane, stal nierdzewna, króćce spawane, uszczelnienia, złącza gwintowane, armatura)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73A7" w14:textId="77777777" w:rsidR="00C45553" w:rsidRDefault="00C45553">
            <w:pPr>
              <w:ind w:right="425"/>
              <w:rPr>
                <w:sz w:val="22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47A79" w14:textId="77777777" w:rsidR="00C45553" w:rsidRDefault="00C45553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65A0" w14:textId="77777777" w:rsidR="00C45553" w:rsidRDefault="00C45553">
            <w:pPr>
              <w:ind w:right="425"/>
              <w:rPr>
                <w:sz w:val="18"/>
                <w:szCs w:val="18"/>
              </w:rPr>
            </w:pPr>
          </w:p>
          <w:p w14:paraId="405673A8" w14:textId="77777777" w:rsidR="00C45553" w:rsidRDefault="00C4555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0AD76777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FACC111" w14:textId="77777777" w:rsidR="00C45553" w:rsidRDefault="00C45553">
            <w:pPr>
              <w:ind w:right="425"/>
              <w:rPr>
                <w:sz w:val="22"/>
              </w:rPr>
            </w:pPr>
          </w:p>
          <w:p w14:paraId="61776D95" w14:textId="77777777" w:rsidR="00C45553" w:rsidRDefault="00C45553">
            <w:pPr>
              <w:ind w:right="425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3E71D" w14:textId="77777777" w:rsidR="00C45553" w:rsidRDefault="00C45553">
            <w:pPr>
              <w:tabs>
                <w:tab w:val="left" w:pos="1908"/>
              </w:tabs>
              <w:ind w:right="72"/>
              <w:rPr>
                <w:sz w:val="22"/>
              </w:rPr>
            </w:pPr>
            <w:r>
              <w:rPr>
                <w:sz w:val="20"/>
                <w:szCs w:val="20"/>
              </w:rPr>
              <w:t>Mieszalnik ze szkła precyzyjnego opracowany dla skraplacza LPL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61249" w14:textId="77777777" w:rsidR="00C45553" w:rsidRDefault="00C45553">
            <w:pPr>
              <w:ind w:right="425"/>
              <w:rPr>
                <w:sz w:val="22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850B1" w14:textId="77777777" w:rsidR="00C45553" w:rsidRDefault="00C45553">
            <w:pPr>
              <w:ind w:right="425"/>
              <w:rPr>
                <w:sz w:val="22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456F" w14:textId="77777777" w:rsidR="00C45553" w:rsidRDefault="00C45553">
            <w:pPr>
              <w:ind w:right="425"/>
              <w:rPr>
                <w:sz w:val="18"/>
                <w:szCs w:val="18"/>
              </w:rPr>
            </w:pPr>
          </w:p>
          <w:p w14:paraId="0BB07078" w14:textId="77777777" w:rsidR="00C45553" w:rsidRDefault="00C45553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525790DC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A8F8BB" w14:textId="77777777" w:rsidR="00C45553" w:rsidRDefault="00C45553">
            <w:pPr>
              <w:ind w:right="425"/>
              <w:rPr>
                <w:sz w:val="20"/>
                <w:szCs w:val="20"/>
              </w:rPr>
            </w:pPr>
          </w:p>
          <w:p w14:paraId="615ACFC2" w14:textId="77777777" w:rsidR="00C45553" w:rsidRDefault="00C45553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13DA9" w14:textId="77777777" w:rsidR="00C45553" w:rsidRDefault="00C45553">
            <w:pPr>
              <w:suppressAutoHyphens w:val="0"/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Tory pomiarowe temperatury</w:t>
            </w:r>
          </w:p>
          <w:p w14:paraId="230763B9" w14:textId="77777777" w:rsidR="00C45553" w:rsidRDefault="00C45553">
            <w:pPr>
              <w:suppressAutoHyphens w:val="0"/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Kompletny zestaw: czujnik + przetwornik + zasilacz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97643" w14:textId="77777777" w:rsidR="00C45553" w:rsidRDefault="00C45553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AE22C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3994F" w14:textId="77777777" w:rsidR="00C45553" w:rsidRDefault="00C45553">
            <w:pPr>
              <w:ind w:right="72"/>
              <w:rPr>
                <w:sz w:val="18"/>
                <w:szCs w:val="18"/>
              </w:rPr>
            </w:pPr>
          </w:p>
          <w:p w14:paraId="5EED580B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4771AEF4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5D3339" w14:textId="77777777" w:rsidR="00C45553" w:rsidRDefault="00C45553">
            <w:pPr>
              <w:ind w:right="425"/>
              <w:rPr>
                <w:sz w:val="20"/>
                <w:szCs w:val="20"/>
              </w:rPr>
            </w:pPr>
          </w:p>
          <w:p w14:paraId="0682C962" w14:textId="77777777" w:rsidR="00C45553" w:rsidRDefault="00C45553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746681" w14:textId="77777777" w:rsidR="00C45553" w:rsidRDefault="00C45553">
            <w:pPr>
              <w:suppressAutoHyphens w:val="0"/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Tory pomiarowe ciśnienia</w:t>
            </w:r>
          </w:p>
          <w:p w14:paraId="268D3BA8" w14:textId="77777777" w:rsidR="00C45553" w:rsidRDefault="00C45553">
            <w:pPr>
              <w:suppressAutoHyphens w:val="0"/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Kompletny zestaw: czujnik + przetwornik + zasilacz 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58E0" w14:textId="77777777" w:rsidR="00C45553" w:rsidRDefault="00C45553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FC4FBC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BA847" w14:textId="77777777" w:rsidR="00C45553" w:rsidRDefault="00C45553">
            <w:pPr>
              <w:ind w:right="72"/>
              <w:rPr>
                <w:sz w:val="18"/>
                <w:szCs w:val="18"/>
              </w:rPr>
            </w:pPr>
          </w:p>
          <w:p w14:paraId="60C3827C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3D21BEA0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F51B3A9" w14:textId="77777777" w:rsidR="00C45553" w:rsidRDefault="00C45553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14:paraId="2C663F40" w14:textId="77777777" w:rsidR="00C45553" w:rsidRDefault="00C4555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5409B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Projekt konstrukcji urządzenia, dokumentacja 2d skraplacza LPL i HPL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1DDC69A8" w14:textId="77777777" w:rsidR="00C45553" w:rsidRDefault="00C45553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hideMark/>
          </w:tcPr>
          <w:p w14:paraId="2BCE025D" w14:textId="77777777" w:rsidR="00C45553" w:rsidRDefault="00C455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D6355" w14:textId="77777777" w:rsidR="00C45553" w:rsidRDefault="00C45553">
            <w:pPr>
              <w:ind w:right="72"/>
              <w:rPr>
                <w:sz w:val="18"/>
                <w:szCs w:val="18"/>
              </w:rPr>
            </w:pPr>
          </w:p>
          <w:p w14:paraId="63187A89" w14:textId="77777777" w:rsidR="00C45553" w:rsidRDefault="00C45553">
            <w:pPr>
              <w:ind w:right="72"/>
              <w:rPr>
                <w:rFonts w:eastAsia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225C4DD1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9AC655" w14:textId="77777777" w:rsidR="00C45553" w:rsidRDefault="00C45553">
            <w:pPr>
              <w:ind w:right="425"/>
              <w:rPr>
                <w:sz w:val="20"/>
                <w:szCs w:val="20"/>
              </w:rPr>
            </w:pPr>
          </w:p>
          <w:p w14:paraId="16B78C4A" w14:textId="77777777" w:rsidR="00C45553" w:rsidRDefault="00C45553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DAB75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Opracowanie dokumentacji (instrukcja, CE urządzenie nieukończonego), projekt wytrzymałościowy, dokumentacja uzupełniająca dla skraplacza LPL i HPL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47F7604D" w14:textId="77777777" w:rsidR="00C45553" w:rsidRDefault="00C45553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hideMark/>
          </w:tcPr>
          <w:p w14:paraId="783637AC" w14:textId="77777777" w:rsidR="00C45553" w:rsidRDefault="00C455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2A92F" w14:textId="77777777" w:rsidR="00C45553" w:rsidRDefault="00C45553">
            <w:pPr>
              <w:ind w:right="72"/>
              <w:rPr>
                <w:sz w:val="18"/>
                <w:szCs w:val="18"/>
              </w:rPr>
            </w:pPr>
          </w:p>
          <w:p w14:paraId="282158E7" w14:textId="77777777" w:rsidR="00C45553" w:rsidRDefault="00C45553">
            <w:pPr>
              <w:ind w:right="72"/>
              <w:rPr>
                <w:rFonts w:eastAsia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  <w:tr w:rsidR="00C45553" w14:paraId="44881B17" w14:textId="77777777" w:rsidTr="00C45553">
        <w:trPr>
          <w:trHeight w:val="163"/>
        </w:trPr>
        <w:tc>
          <w:tcPr>
            <w:tcW w:w="42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A2211BC" w14:textId="77777777" w:rsidR="00C45553" w:rsidRDefault="00C45553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  <w:p w14:paraId="180F25BA" w14:textId="77777777" w:rsidR="00C45553" w:rsidRDefault="00C45553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2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70E8A" w14:textId="77777777" w:rsidR="00C45553" w:rsidRDefault="00C45553">
            <w:pPr>
              <w:ind w:right="7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Udział w montażu elementów i części, testy ciśnienia, nadzór podczas produkcji próbnej</w:t>
            </w: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2D657FED" w14:textId="77777777" w:rsidR="00C45553" w:rsidRDefault="00C45553">
            <w:pPr>
              <w:ind w:right="72"/>
              <w:rPr>
                <w:sz w:val="20"/>
                <w:szCs w:val="20"/>
                <w:highlight w:val="yellow"/>
              </w:rPr>
            </w:pP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hideMark/>
          </w:tcPr>
          <w:p w14:paraId="29E97EFD" w14:textId="77777777" w:rsidR="00C45553" w:rsidRDefault="00C45553">
            <w:pPr>
              <w:rPr>
                <w:sz w:val="20"/>
                <w:szCs w:val="20"/>
                <w:highlight w:val="yellow"/>
              </w:rPr>
            </w:pPr>
          </w:p>
        </w:tc>
        <w:tc>
          <w:tcPr>
            <w:tcW w:w="8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98C38" w14:textId="77777777" w:rsidR="00C45553" w:rsidRDefault="00C45553">
            <w:pPr>
              <w:ind w:right="72"/>
              <w:rPr>
                <w:sz w:val="18"/>
                <w:szCs w:val="18"/>
              </w:rPr>
            </w:pPr>
          </w:p>
          <w:p w14:paraId="52453827" w14:textId="77777777" w:rsidR="00C45553" w:rsidRDefault="00C45553">
            <w:pPr>
              <w:ind w:right="72"/>
              <w:rPr>
                <w:rFonts w:eastAsia="Calibri"/>
                <w:sz w:val="20"/>
                <w:szCs w:val="20"/>
              </w:rPr>
            </w:pPr>
            <w:r>
              <w:rPr>
                <w:sz w:val="18"/>
                <w:szCs w:val="18"/>
              </w:rPr>
              <w:t>…………… PLN</w:t>
            </w:r>
          </w:p>
        </w:tc>
      </w:tr>
    </w:tbl>
    <w:p w14:paraId="348422EA" w14:textId="77777777" w:rsidR="00C45553" w:rsidRDefault="00C45553" w:rsidP="00C45553">
      <w:pPr>
        <w:tabs>
          <w:tab w:val="left" w:pos="426"/>
        </w:tabs>
        <w:spacing w:after="120"/>
        <w:jc w:val="both"/>
        <w:rPr>
          <w:sz w:val="22"/>
        </w:rPr>
      </w:pPr>
    </w:p>
    <w:p w14:paraId="4C3C3184" w14:textId="77777777" w:rsidR="00C45553" w:rsidRDefault="00C45553" w:rsidP="00C45553">
      <w:pPr>
        <w:tabs>
          <w:tab w:val="left" w:pos="426"/>
        </w:tabs>
        <w:spacing w:after="120"/>
        <w:jc w:val="both"/>
      </w:pPr>
      <w:r>
        <w:rPr>
          <w:sz w:val="22"/>
        </w:rPr>
        <w:t>Oświadczamy, że zgodnie z ustawą z dnia 6 marca 2018 r. Prawo przedsiębiorców, należymy do małych lub średnich przedsiębiorców:</w:t>
      </w:r>
      <w:r>
        <w:rPr>
          <w:b/>
          <w:sz w:val="22"/>
        </w:rPr>
        <w:t xml:space="preserve"> TAK/NIE</w:t>
      </w:r>
    </w:p>
    <w:p w14:paraId="3C446BDF" w14:textId="77777777" w:rsidR="00C45553" w:rsidRDefault="00C45553" w:rsidP="00C45553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</w:rPr>
        <w:t xml:space="preserve">Termin płatności: </w:t>
      </w:r>
      <w:r>
        <w:rPr>
          <w:sz w:val="22"/>
          <w:szCs w:val="22"/>
        </w:rPr>
        <w:t xml:space="preserve">przelewem w terminie do 21 dni od daty otrzymania faktury przez Zamawiającego na rachunek Wykonawcy zawarty na dzień zlecenia przelewu w wykazie podmiotów, o których mowa w art. 96b ust. 1) Ustawy o podatku od towarów i usług </w:t>
      </w:r>
    </w:p>
    <w:p w14:paraId="27EB1877" w14:textId="77777777" w:rsidR="00C45553" w:rsidRDefault="00C45553" w:rsidP="00C45553">
      <w:pPr>
        <w:tabs>
          <w:tab w:val="left" w:pos="426"/>
        </w:tabs>
        <w:jc w:val="both"/>
        <w:rPr>
          <w:sz w:val="22"/>
          <w:szCs w:val="22"/>
        </w:rPr>
      </w:pPr>
    </w:p>
    <w:p w14:paraId="01164787" w14:textId="77777777" w:rsidR="00C45553" w:rsidRDefault="00C45553" w:rsidP="00C45553">
      <w:pPr>
        <w:tabs>
          <w:tab w:val="left" w:pos="426"/>
        </w:tabs>
        <w:jc w:val="both"/>
      </w:pPr>
      <w:r>
        <w:rPr>
          <w:b/>
          <w:sz w:val="22"/>
          <w:szCs w:val="22"/>
          <w:u w:val="single"/>
        </w:rPr>
        <w:t>Jednocześnie oświadczamy, że:</w:t>
      </w:r>
    </w:p>
    <w:p w14:paraId="4EC2C5A8" w14:textId="77777777" w:rsidR="00C45553" w:rsidRDefault="00C45553" w:rsidP="00C45553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14:paraId="2125A00A" w14:textId="77777777" w:rsidR="00C45553" w:rsidRDefault="00C45553" w:rsidP="00C45553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3B79750D" w14:textId="77777777" w:rsidR="00C45553" w:rsidRDefault="00C45553" w:rsidP="00C45553">
      <w:pPr>
        <w:numPr>
          <w:ilvl w:val="0"/>
          <w:numId w:val="5"/>
        </w:numPr>
        <w:tabs>
          <w:tab w:val="left" w:pos="-720"/>
          <w:tab w:val="left" w:pos="426"/>
          <w:tab w:val="left" w:pos="1506"/>
        </w:tabs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3D8C5042" w14:textId="77777777" w:rsidR="00C45553" w:rsidRDefault="00C45553" w:rsidP="00C455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AEFDA54" w14:textId="77777777" w:rsidR="00C45553" w:rsidRDefault="00C45553" w:rsidP="00C45553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E97A6FF" w14:textId="77777777" w:rsidR="00C45553" w:rsidRDefault="00C45553" w:rsidP="00C45553">
      <w:pPr>
        <w:ind w:left="360"/>
        <w:jc w:val="both"/>
        <w:rPr>
          <w:i/>
          <w:sz w:val="22"/>
          <w:szCs w:val="22"/>
        </w:rPr>
      </w:pPr>
    </w:p>
    <w:p w14:paraId="4AEE86B6" w14:textId="77777777" w:rsidR="00C45553" w:rsidRDefault="00C45553" w:rsidP="00C45553">
      <w:pPr>
        <w:numPr>
          <w:ilvl w:val="0"/>
          <w:numId w:val="5"/>
        </w:numPr>
        <w:jc w:val="both"/>
        <w:rPr>
          <w:i/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81"/>
        <w:gridCol w:w="6149"/>
        <w:gridCol w:w="3145"/>
      </w:tblGrid>
      <w:tr w:rsidR="00C45553" w14:paraId="58D95CB5" w14:textId="77777777" w:rsidTr="00C4555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B2DA8B" w14:textId="77777777" w:rsidR="00C45553" w:rsidRDefault="00C45553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76EBF3" w14:textId="77777777" w:rsidR="00C45553" w:rsidRDefault="00C45553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0846A0DF" w14:textId="77777777" w:rsidR="00C45553" w:rsidRDefault="00C45553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8964B74" w14:textId="77777777" w:rsidR="00C45553" w:rsidRDefault="00C45553">
            <w:pPr>
              <w:autoSpaceDE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C45553" w14:paraId="1968D18B" w14:textId="77777777" w:rsidTr="00C455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C6751B" w14:textId="77777777" w:rsidR="00C45553" w:rsidRDefault="00C45553">
            <w:pPr>
              <w:autoSpaceDE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874F1F" w14:textId="77777777" w:rsidR="00C45553" w:rsidRDefault="00C45553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F32895" w14:textId="77777777" w:rsidR="00C45553" w:rsidRDefault="00C45553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</w:tr>
      <w:tr w:rsidR="00C45553" w14:paraId="023D3DF6" w14:textId="77777777" w:rsidTr="00C4555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B8D2C" w14:textId="77777777" w:rsidR="00C45553" w:rsidRDefault="00C45553">
            <w:pPr>
              <w:autoSpaceDE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3BC5B" w14:textId="77777777" w:rsidR="00C45553" w:rsidRDefault="00C45553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DD40F" w14:textId="77777777" w:rsidR="00C45553" w:rsidRDefault="00C45553">
            <w:pPr>
              <w:autoSpaceDE w:val="0"/>
              <w:spacing w:after="240"/>
              <w:rPr>
                <w:sz w:val="18"/>
                <w:szCs w:val="22"/>
              </w:rPr>
            </w:pPr>
          </w:p>
        </w:tc>
      </w:tr>
    </w:tbl>
    <w:p w14:paraId="027EB93F" w14:textId="77777777" w:rsidR="00C45553" w:rsidRDefault="00C45553" w:rsidP="00C45553">
      <w:pPr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295662D" w14:textId="77777777" w:rsidR="00C45553" w:rsidRDefault="00C45553" w:rsidP="00C45553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14:paraId="487DB757" w14:textId="77777777" w:rsidR="00C45553" w:rsidRDefault="00C45553" w:rsidP="00C45553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9EF657E" w14:textId="77777777" w:rsidR="00C45553" w:rsidRDefault="00C45553" w:rsidP="00C45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101540EF" w14:textId="77777777" w:rsidR="00C45553" w:rsidRDefault="00C45553" w:rsidP="00C45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1A68C01B" w14:textId="77777777" w:rsidR="00C45553" w:rsidRDefault="00C45553" w:rsidP="00C45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14:paraId="3F9E96E3" w14:textId="77777777" w:rsidR="00C45553" w:rsidRDefault="00C45553" w:rsidP="00C45553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20F5C74" w14:textId="77777777" w:rsidR="00C45553" w:rsidRDefault="00C45553" w:rsidP="00C45553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625AADBF" w14:textId="77777777" w:rsidR="00C45553" w:rsidRDefault="00C45553" w:rsidP="00C45553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BC86FE6" w14:textId="77777777" w:rsidR="00C45553" w:rsidRDefault="00C45553" w:rsidP="00C45553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3799987" w14:textId="77777777" w:rsidR="00C45553" w:rsidRDefault="00C45553" w:rsidP="00C45553">
      <w:pPr>
        <w:numPr>
          <w:ilvl w:val="1"/>
          <w:numId w:val="7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B03BB1D" w14:textId="77777777" w:rsidR="00C45553" w:rsidRDefault="00C45553" w:rsidP="00C45553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692E3707" w14:textId="77777777" w:rsidR="00C45553" w:rsidRDefault="00C45553" w:rsidP="00C45553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D01EC2C" w14:textId="77777777" w:rsidR="00C45553" w:rsidRDefault="00C45553" w:rsidP="00C45553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3DCE2BA7" w14:textId="77777777" w:rsidR="00C45553" w:rsidRDefault="00C45553" w:rsidP="00C45553">
      <w:pPr>
        <w:numPr>
          <w:ilvl w:val="1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96D6D14" w14:textId="77777777" w:rsidR="00C45553" w:rsidRDefault="00C45553" w:rsidP="00C45553">
      <w:pPr>
        <w:numPr>
          <w:ilvl w:val="0"/>
          <w:numId w:val="6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65FE4FB6" w14:textId="77777777" w:rsidR="00C45553" w:rsidRDefault="00C45553" w:rsidP="00C45553">
      <w:pPr>
        <w:jc w:val="both"/>
        <w:rPr>
          <w:sz w:val="22"/>
          <w:szCs w:val="22"/>
        </w:rPr>
      </w:pPr>
    </w:p>
    <w:p w14:paraId="6844E2D7" w14:textId="77777777" w:rsidR="00C45553" w:rsidRDefault="00C45553" w:rsidP="00C45553">
      <w:pPr>
        <w:tabs>
          <w:tab w:val="left" w:pos="0"/>
        </w:tabs>
        <w:spacing w:line="264" w:lineRule="auto"/>
        <w:ind w:left="426" w:right="1"/>
        <w:jc w:val="center"/>
        <w:rPr>
          <w:rFonts w:ascii="Calibri" w:hAnsi="Calibri" w:cs="Calibri"/>
          <w:bCs/>
          <w:i/>
          <w:iCs/>
          <w:color w:val="FF0000"/>
        </w:rPr>
      </w:pPr>
      <w:r>
        <w:rPr>
          <w:rFonts w:ascii="Calibri" w:hAnsi="Calibri" w:cs="Calibri"/>
          <w:bCs/>
          <w:i/>
          <w:iCs/>
          <w:color w:val="FF0000"/>
        </w:rPr>
        <w:t>Dokument należy sporządzić w postaci elektronicznej i podpisać kwalifikowanym</w:t>
      </w:r>
    </w:p>
    <w:p w14:paraId="35BF3742" w14:textId="77777777" w:rsidR="00C45553" w:rsidRDefault="00C45553" w:rsidP="00C45553">
      <w:pPr>
        <w:tabs>
          <w:tab w:val="left" w:pos="0"/>
        </w:tabs>
        <w:spacing w:line="264" w:lineRule="auto"/>
        <w:ind w:left="426" w:right="1"/>
        <w:jc w:val="center"/>
      </w:pPr>
      <w:r>
        <w:rPr>
          <w:rFonts w:ascii="Calibri" w:hAnsi="Calibri" w:cs="Calibri"/>
          <w:bCs/>
          <w:i/>
          <w:iCs/>
          <w:color w:val="FF0000"/>
        </w:rPr>
        <w:t>podpisem elektronicznym lub podpisem zaufanym lub podpisem osobistym.</w:t>
      </w:r>
    </w:p>
    <w:p w14:paraId="03B7C110" w14:textId="77777777" w:rsidR="00C45553" w:rsidRDefault="00C45553" w:rsidP="00C45553">
      <w:pPr>
        <w:jc w:val="right"/>
        <w:rPr>
          <w:sz w:val="20"/>
          <w:szCs w:val="20"/>
        </w:rPr>
      </w:pPr>
    </w:p>
    <w:p w14:paraId="3B762D5F" w14:textId="77777777" w:rsidR="00C45553" w:rsidRDefault="00C45553" w:rsidP="00C45553"/>
    <w:p w14:paraId="39DD4A72" w14:textId="77777777" w:rsidR="00FE545C" w:rsidRPr="00C45553" w:rsidRDefault="00FE545C" w:rsidP="00C45553"/>
    <w:sectPr w:rsidR="00FE545C" w:rsidRPr="00C455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1870CE" w14:textId="77777777" w:rsidR="00E356D9" w:rsidRDefault="00E356D9">
      <w:r>
        <w:separator/>
      </w:r>
    </w:p>
  </w:endnote>
  <w:endnote w:type="continuationSeparator" w:id="0">
    <w:p w14:paraId="18EE20E8" w14:textId="77777777" w:rsidR="00E356D9" w:rsidRDefault="00E35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556B8" w14:textId="77777777" w:rsidR="00590159" w:rsidRDefault="0059015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E7E7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FBA76" w14:textId="77777777" w:rsidR="00590159" w:rsidRDefault="005901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C72A8" w14:textId="77777777" w:rsidR="00E356D9" w:rsidRDefault="00E356D9">
      <w:r>
        <w:separator/>
      </w:r>
    </w:p>
  </w:footnote>
  <w:footnote w:type="continuationSeparator" w:id="0">
    <w:p w14:paraId="23540FDD" w14:textId="77777777" w:rsidR="00E356D9" w:rsidRDefault="00E35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9859D" w14:textId="77777777" w:rsidR="00590159" w:rsidRDefault="005901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0AF41" w14:textId="63C1FE25" w:rsidR="00F53146" w:rsidRPr="00C45553" w:rsidRDefault="00C45553" w:rsidP="00C45553">
    <w:pPr>
      <w:pStyle w:val="Nagwek"/>
    </w:pPr>
    <w:r>
      <w:rPr>
        <w:noProof/>
      </w:rPr>
      <w:pict w14:anchorId="08B35B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71.3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C9E0D" w14:textId="77777777" w:rsidR="00590159" w:rsidRDefault="005901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41778F2"/>
    <w:multiLevelType w:val="multilevel"/>
    <w:tmpl w:val="705AA4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169703E"/>
    <w:multiLevelType w:val="multilevel"/>
    <w:tmpl w:val="81F070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14392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92143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76335237">
    <w:abstractNumId w:val="0"/>
  </w:num>
  <w:num w:numId="4" w16cid:durableId="592393251">
    <w:abstractNumId w:val="4"/>
  </w:num>
  <w:num w:numId="5" w16cid:durableId="118417536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563476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7415592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55028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56D9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0159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5553"/>
    <w:rsid w:val="00C969A6"/>
    <w:rsid w:val="00CA7D36"/>
    <w:rsid w:val="00D24208"/>
    <w:rsid w:val="00D60C38"/>
    <w:rsid w:val="00D66893"/>
    <w:rsid w:val="00D90ACB"/>
    <w:rsid w:val="00DC1500"/>
    <w:rsid w:val="00E356D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0D48D2A2"/>
  <w15:chartTrackingRefBased/>
  <w15:docId w15:val="{2CA9FEF9-46CF-4064-B395-6AC421EE9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5553"/>
    <w:pPr>
      <w:suppressAutoHyphens/>
      <w:autoSpaceDN w:val="0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uiPriority w:val="9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453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635</Words>
  <Characters>5202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2022-08-12T12:10:00Z</dcterms:created>
  <dcterms:modified xsi:type="dcterms:W3CDTF">2022-08-12T12:12:00Z</dcterms:modified>
</cp:coreProperties>
</file>