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89231E" w14:textId="286413BC" w:rsidR="006A5DF1" w:rsidRPr="00074A57" w:rsidRDefault="00E54F3A" w:rsidP="006A5DF1">
      <w:pPr>
        <w:spacing w:after="240"/>
        <w:jc w:val="right"/>
        <w:rPr>
          <w:sz w:val="22"/>
          <w:szCs w:val="22"/>
        </w:rPr>
      </w:pPr>
      <w:r w:rsidRPr="00074A57">
        <w:rPr>
          <w:sz w:val="22"/>
          <w:szCs w:val="22"/>
        </w:rPr>
        <w:t>Kraków</w:t>
      </w:r>
      <w:r w:rsidR="006A5DF1" w:rsidRPr="00074A57">
        <w:rPr>
          <w:sz w:val="22"/>
          <w:szCs w:val="22"/>
        </w:rPr>
        <w:t xml:space="preserve"> dnia: </w:t>
      </w:r>
      <w:r w:rsidR="00A30BC5">
        <w:rPr>
          <w:sz w:val="22"/>
          <w:szCs w:val="22"/>
        </w:rPr>
        <w:t>18.08.2022 r.</w:t>
      </w:r>
    </w:p>
    <w:p w14:paraId="64262A87" w14:textId="77777777" w:rsidR="00E54F3A" w:rsidRPr="00074A57" w:rsidRDefault="00E54F3A" w:rsidP="006A5DF1">
      <w:pPr>
        <w:rPr>
          <w:b/>
          <w:bCs/>
          <w:sz w:val="22"/>
          <w:szCs w:val="22"/>
        </w:rPr>
      </w:pPr>
      <w:r w:rsidRPr="00074A57">
        <w:rPr>
          <w:b/>
          <w:bCs/>
          <w:sz w:val="22"/>
          <w:szCs w:val="22"/>
        </w:rPr>
        <w:t>Szpital Miejski Specjalistyczny</w:t>
      </w:r>
    </w:p>
    <w:p w14:paraId="273A6472" w14:textId="77777777" w:rsidR="00E54F3A" w:rsidRPr="00074A57" w:rsidRDefault="00E54F3A" w:rsidP="006A5DF1">
      <w:pPr>
        <w:rPr>
          <w:b/>
          <w:bCs/>
          <w:sz w:val="22"/>
          <w:szCs w:val="22"/>
        </w:rPr>
      </w:pPr>
      <w:r w:rsidRPr="00074A57">
        <w:rPr>
          <w:b/>
          <w:bCs/>
          <w:sz w:val="22"/>
          <w:szCs w:val="22"/>
        </w:rPr>
        <w:t>im. Gabriela Narutowicza w Krakowie</w:t>
      </w:r>
    </w:p>
    <w:p w14:paraId="692E7C87" w14:textId="77777777" w:rsidR="006A5DF1" w:rsidRPr="00074A57" w:rsidRDefault="00E54F3A" w:rsidP="006A5DF1">
      <w:pPr>
        <w:rPr>
          <w:sz w:val="22"/>
          <w:szCs w:val="22"/>
        </w:rPr>
      </w:pPr>
      <w:r w:rsidRPr="00074A57">
        <w:rPr>
          <w:sz w:val="22"/>
          <w:szCs w:val="22"/>
        </w:rPr>
        <w:t>ul. Prądnicka</w:t>
      </w:r>
      <w:r w:rsidR="006A5DF1" w:rsidRPr="00074A57">
        <w:rPr>
          <w:sz w:val="22"/>
          <w:szCs w:val="22"/>
        </w:rPr>
        <w:t xml:space="preserve"> </w:t>
      </w:r>
      <w:r w:rsidRPr="00074A57">
        <w:rPr>
          <w:sz w:val="22"/>
          <w:szCs w:val="22"/>
        </w:rPr>
        <w:t>35-37</w:t>
      </w:r>
    </w:p>
    <w:p w14:paraId="376C32B7" w14:textId="77777777" w:rsidR="006A5DF1" w:rsidRPr="00074A57" w:rsidRDefault="00E54F3A" w:rsidP="006A5DF1">
      <w:pPr>
        <w:rPr>
          <w:sz w:val="22"/>
          <w:szCs w:val="22"/>
        </w:rPr>
      </w:pPr>
      <w:r w:rsidRPr="00074A57">
        <w:rPr>
          <w:sz w:val="22"/>
          <w:szCs w:val="22"/>
        </w:rPr>
        <w:t>31-202</w:t>
      </w:r>
      <w:r w:rsidR="006A5DF1" w:rsidRPr="00074A57">
        <w:rPr>
          <w:sz w:val="22"/>
          <w:szCs w:val="22"/>
        </w:rPr>
        <w:t xml:space="preserve"> </w:t>
      </w:r>
      <w:r w:rsidRPr="00074A57">
        <w:rPr>
          <w:sz w:val="22"/>
          <w:szCs w:val="22"/>
        </w:rPr>
        <w:t>Kraków</w:t>
      </w:r>
    </w:p>
    <w:p w14:paraId="28330046" w14:textId="77777777" w:rsidR="006A5DF1" w:rsidRPr="00074A57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9E4F07" w14:textId="77777777" w:rsidR="006A5DF1" w:rsidRPr="00074A57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074A57">
        <w:rPr>
          <w:sz w:val="22"/>
          <w:szCs w:val="22"/>
        </w:rPr>
        <w:tab/>
        <w:t xml:space="preserve"> </w:t>
      </w:r>
    </w:p>
    <w:p w14:paraId="1F4A91F7" w14:textId="77777777" w:rsidR="006A5DF1" w:rsidRPr="00074A57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CE8315" w14:textId="77777777" w:rsidR="006A5DF1" w:rsidRPr="00074A5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074A57">
        <w:rPr>
          <w:b/>
          <w:sz w:val="22"/>
          <w:szCs w:val="22"/>
        </w:rPr>
        <w:t>WYKONAWCY</w:t>
      </w:r>
    </w:p>
    <w:p w14:paraId="2F8761A5" w14:textId="77777777" w:rsidR="006A5DF1" w:rsidRPr="00074A5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074A57">
        <w:rPr>
          <w:sz w:val="22"/>
          <w:szCs w:val="22"/>
        </w:rPr>
        <w:t>ubiegający się o zamówienie publiczne</w:t>
      </w:r>
    </w:p>
    <w:p w14:paraId="77B9C670" w14:textId="77777777" w:rsidR="006D4AB3" w:rsidRPr="00074A57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CFEAC2D" w14:textId="77777777" w:rsidR="006D4AB3" w:rsidRPr="00074A5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200CFE" w14:textId="77777777" w:rsidR="006D4AB3" w:rsidRPr="00074A5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9F5387" w14:textId="2049DBD3" w:rsidR="00632C3C" w:rsidRPr="00A30BC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A30BC5">
        <w:rPr>
          <w:rFonts w:ascii="Times New Roman" w:hAnsi="Times New Roman"/>
          <w:sz w:val="24"/>
          <w:szCs w:val="24"/>
        </w:rPr>
        <w:t>WYJAŚNIENI</w:t>
      </w:r>
      <w:r w:rsidR="00520165" w:rsidRPr="00A30BC5">
        <w:rPr>
          <w:rFonts w:ascii="Times New Roman" w:hAnsi="Times New Roman"/>
          <w:sz w:val="24"/>
          <w:szCs w:val="24"/>
        </w:rPr>
        <w:t>A</w:t>
      </w:r>
      <w:r w:rsidR="00632C3C" w:rsidRPr="00A30BC5">
        <w:rPr>
          <w:rFonts w:ascii="Times New Roman" w:hAnsi="Times New Roman"/>
          <w:sz w:val="24"/>
          <w:szCs w:val="24"/>
        </w:rPr>
        <w:t xml:space="preserve"> TREŚCI</w:t>
      </w:r>
      <w:r w:rsidR="0029606A" w:rsidRPr="00A30BC5">
        <w:rPr>
          <w:rFonts w:ascii="Times New Roman" w:hAnsi="Times New Roman"/>
          <w:sz w:val="24"/>
          <w:szCs w:val="24"/>
        </w:rPr>
        <w:t xml:space="preserve"> SWZ</w:t>
      </w:r>
      <w:r w:rsidR="00074A57" w:rsidRPr="00A30BC5">
        <w:rPr>
          <w:rFonts w:ascii="Times New Roman" w:hAnsi="Times New Roman"/>
          <w:sz w:val="24"/>
          <w:szCs w:val="24"/>
        </w:rPr>
        <w:t xml:space="preserve"> -</w:t>
      </w:r>
      <w:r w:rsidR="00A30BC5">
        <w:rPr>
          <w:rFonts w:ascii="Times New Roman" w:hAnsi="Times New Roman"/>
          <w:sz w:val="24"/>
          <w:szCs w:val="24"/>
        </w:rPr>
        <w:t xml:space="preserve"> </w:t>
      </w:r>
      <w:r w:rsidR="00074A57" w:rsidRPr="00A30BC5">
        <w:rPr>
          <w:rFonts w:ascii="Times New Roman" w:hAnsi="Times New Roman"/>
          <w:sz w:val="24"/>
          <w:szCs w:val="24"/>
        </w:rPr>
        <w:t>6</w:t>
      </w:r>
    </w:p>
    <w:p w14:paraId="4C54210F" w14:textId="77777777" w:rsidR="006D4AB3" w:rsidRPr="00074A57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74A57">
        <w:rPr>
          <w:sz w:val="22"/>
          <w:szCs w:val="22"/>
        </w:rPr>
        <w:t xml:space="preserve">Dotyczy: </w:t>
      </w:r>
      <w:r w:rsidR="006A5DF1" w:rsidRPr="00074A57">
        <w:rPr>
          <w:sz w:val="22"/>
          <w:szCs w:val="22"/>
        </w:rPr>
        <w:t>p</w:t>
      </w:r>
      <w:r w:rsidRPr="00074A57">
        <w:rPr>
          <w:sz w:val="22"/>
          <w:szCs w:val="22"/>
        </w:rPr>
        <w:t>ostępowani</w:t>
      </w:r>
      <w:r w:rsidR="006A5DF1" w:rsidRPr="00074A57">
        <w:rPr>
          <w:sz w:val="22"/>
          <w:szCs w:val="22"/>
        </w:rPr>
        <w:t>a</w:t>
      </w:r>
      <w:r w:rsidRPr="00074A57">
        <w:rPr>
          <w:sz w:val="22"/>
          <w:szCs w:val="22"/>
        </w:rPr>
        <w:t xml:space="preserve"> o udzielenie zamówienia publicznego, prowadzone</w:t>
      </w:r>
      <w:r w:rsidR="006A5DF1" w:rsidRPr="00074A57">
        <w:rPr>
          <w:sz w:val="22"/>
          <w:szCs w:val="22"/>
        </w:rPr>
        <w:t>go</w:t>
      </w:r>
      <w:r w:rsidRPr="00074A57">
        <w:rPr>
          <w:sz w:val="22"/>
          <w:szCs w:val="22"/>
        </w:rPr>
        <w:t xml:space="preserve"> w trybie </w:t>
      </w:r>
      <w:r w:rsidR="00E54F3A" w:rsidRPr="00074A57">
        <w:rPr>
          <w:sz w:val="22"/>
          <w:szCs w:val="22"/>
        </w:rPr>
        <w:t>przetarg nieograniczony</w:t>
      </w:r>
      <w:r w:rsidRPr="00074A57">
        <w:rPr>
          <w:b/>
          <w:sz w:val="22"/>
          <w:szCs w:val="22"/>
        </w:rPr>
        <w:t xml:space="preserve"> </w:t>
      </w:r>
      <w:r w:rsidRPr="00074A57">
        <w:rPr>
          <w:bCs/>
          <w:sz w:val="22"/>
          <w:szCs w:val="22"/>
        </w:rPr>
        <w:t>na</w:t>
      </w:r>
      <w:r w:rsidRPr="00074A57">
        <w:rPr>
          <w:b/>
          <w:sz w:val="22"/>
          <w:szCs w:val="22"/>
        </w:rPr>
        <w:t xml:space="preserve"> </w:t>
      </w:r>
      <w:r w:rsidR="00E72428" w:rsidRPr="00074A57">
        <w:rPr>
          <w:bCs/>
          <w:sz w:val="22"/>
          <w:szCs w:val="22"/>
        </w:rPr>
        <w:t>”</w:t>
      </w:r>
      <w:r w:rsidR="00E54F3A" w:rsidRPr="00074A57">
        <w:rPr>
          <w:b/>
          <w:bCs/>
          <w:sz w:val="22"/>
          <w:szCs w:val="22"/>
        </w:rPr>
        <w:t>Zakup i dostawa wyrobów medycznych II</w:t>
      </w:r>
      <w:r w:rsidR="00E72428" w:rsidRPr="00074A57">
        <w:rPr>
          <w:bCs/>
          <w:sz w:val="22"/>
          <w:szCs w:val="22"/>
        </w:rPr>
        <w:t>”</w:t>
      </w:r>
      <w:r w:rsidRPr="00074A57">
        <w:rPr>
          <w:b/>
          <w:sz w:val="22"/>
          <w:szCs w:val="22"/>
        </w:rPr>
        <w:t xml:space="preserve"> </w:t>
      </w:r>
      <w:r w:rsidRPr="00074A57">
        <w:rPr>
          <w:bCs/>
          <w:sz w:val="22"/>
          <w:szCs w:val="22"/>
        </w:rPr>
        <w:t>– znak sprawy</w:t>
      </w:r>
      <w:r w:rsidRPr="00074A57">
        <w:rPr>
          <w:b/>
          <w:sz w:val="22"/>
          <w:szCs w:val="22"/>
        </w:rPr>
        <w:t xml:space="preserve"> </w:t>
      </w:r>
      <w:r w:rsidR="00E54F3A" w:rsidRPr="00074A57">
        <w:rPr>
          <w:b/>
          <w:sz w:val="22"/>
          <w:szCs w:val="22"/>
        </w:rPr>
        <w:t>ZP/26/2022</w:t>
      </w:r>
      <w:r w:rsidRPr="00074A57">
        <w:rPr>
          <w:b/>
          <w:sz w:val="22"/>
          <w:szCs w:val="22"/>
        </w:rPr>
        <w:t>.</w:t>
      </w:r>
    </w:p>
    <w:p w14:paraId="7928CE6C" w14:textId="4809B556" w:rsidR="0012774F" w:rsidRPr="00074A5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74A57">
        <w:rPr>
          <w:sz w:val="22"/>
          <w:szCs w:val="22"/>
        </w:rPr>
        <w:t>Zamawiający</w:t>
      </w:r>
      <w:r w:rsidR="008470D0">
        <w:rPr>
          <w:sz w:val="22"/>
          <w:szCs w:val="22"/>
        </w:rPr>
        <w:t>,</w:t>
      </w:r>
      <w:r w:rsidR="00891BE8">
        <w:rPr>
          <w:sz w:val="22"/>
          <w:szCs w:val="22"/>
        </w:rPr>
        <w:t xml:space="preserve"> </w:t>
      </w:r>
      <w:r w:rsidRPr="00074A57">
        <w:rPr>
          <w:sz w:val="22"/>
          <w:szCs w:val="22"/>
        </w:rPr>
        <w:t xml:space="preserve">działając na podstawie art. </w:t>
      </w:r>
      <w:r w:rsidR="0029606A" w:rsidRPr="00074A57">
        <w:rPr>
          <w:sz w:val="22"/>
          <w:szCs w:val="22"/>
        </w:rPr>
        <w:t>1</w:t>
      </w:r>
      <w:r w:rsidRPr="00074A57">
        <w:rPr>
          <w:sz w:val="22"/>
          <w:szCs w:val="22"/>
        </w:rPr>
        <w:t>3</w:t>
      </w:r>
      <w:r w:rsidR="0029606A" w:rsidRPr="00074A57">
        <w:rPr>
          <w:sz w:val="22"/>
          <w:szCs w:val="22"/>
        </w:rPr>
        <w:t>5</w:t>
      </w:r>
      <w:r w:rsidRPr="00074A57">
        <w:rPr>
          <w:sz w:val="22"/>
          <w:szCs w:val="22"/>
        </w:rPr>
        <w:t xml:space="preserve"> ust</w:t>
      </w:r>
      <w:r w:rsidR="00D9049C" w:rsidRPr="00074A57">
        <w:rPr>
          <w:sz w:val="22"/>
          <w:szCs w:val="22"/>
        </w:rPr>
        <w:t xml:space="preserve">. </w:t>
      </w:r>
      <w:r w:rsidR="0029606A" w:rsidRPr="00074A57">
        <w:rPr>
          <w:sz w:val="22"/>
          <w:szCs w:val="22"/>
        </w:rPr>
        <w:t>6</w:t>
      </w:r>
      <w:r w:rsidRPr="00074A57">
        <w:rPr>
          <w:sz w:val="22"/>
          <w:szCs w:val="22"/>
        </w:rPr>
        <w:t xml:space="preserve"> ustawy z dnia </w:t>
      </w:r>
      <w:r w:rsidR="0029606A" w:rsidRPr="00074A57">
        <w:rPr>
          <w:sz w:val="22"/>
          <w:szCs w:val="22"/>
        </w:rPr>
        <w:t>11</w:t>
      </w:r>
      <w:r w:rsidRPr="00074A57">
        <w:rPr>
          <w:sz w:val="22"/>
          <w:szCs w:val="22"/>
        </w:rPr>
        <w:t xml:space="preserve"> </w:t>
      </w:r>
      <w:r w:rsidR="0029606A" w:rsidRPr="00074A57">
        <w:rPr>
          <w:sz w:val="22"/>
          <w:szCs w:val="22"/>
        </w:rPr>
        <w:t xml:space="preserve">września </w:t>
      </w:r>
      <w:r w:rsidRPr="00074A57">
        <w:rPr>
          <w:sz w:val="22"/>
          <w:szCs w:val="22"/>
        </w:rPr>
        <w:t>20</w:t>
      </w:r>
      <w:r w:rsidR="0029606A" w:rsidRPr="00074A57">
        <w:rPr>
          <w:sz w:val="22"/>
          <w:szCs w:val="22"/>
        </w:rPr>
        <w:t>19</w:t>
      </w:r>
      <w:r w:rsidRPr="00074A57">
        <w:rPr>
          <w:sz w:val="22"/>
          <w:szCs w:val="22"/>
        </w:rPr>
        <w:t xml:space="preserve"> r</w:t>
      </w:r>
      <w:r w:rsidR="0029606A" w:rsidRPr="00074A57">
        <w:rPr>
          <w:sz w:val="22"/>
          <w:szCs w:val="22"/>
        </w:rPr>
        <w:t>.</w:t>
      </w:r>
      <w:r w:rsidRPr="00074A57">
        <w:rPr>
          <w:sz w:val="22"/>
          <w:szCs w:val="22"/>
        </w:rPr>
        <w:t xml:space="preserve"> Prawo </w:t>
      </w:r>
      <w:r w:rsidR="0029606A" w:rsidRPr="00074A57">
        <w:rPr>
          <w:sz w:val="22"/>
          <w:szCs w:val="22"/>
        </w:rPr>
        <w:t>z</w:t>
      </w:r>
      <w:r w:rsidRPr="00074A57">
        <w:rPr>
          <w:sz w:val="22"/>
          <w:szCs w:val="22"/>
        </w:rPr>
        <w:t xml:space="preserve">amówień </w:t>
      </w:r>
      <w:r w:rsidR="0029606A" w:rsidRPr="00074A57">
        <w:rPr>
          <w:sz w:val="22"/>
          <w:szCs w:val="22"/>
        </w:rPr>
        <w:t>p</w:t>
      </w:r>
      <w:r w:rsidRPr="00074A57">
        <w:rPr>
          <w:sz w:val="22"/>
          <w:szCs w:val="22"/>
        </w:rPr>
        <w:t xml:space="preserve">ublicznych </w:t>
      </w:r>
      <w:r w:rsidR="00E54F3A" w:rsidRPr="00074A57">
        <w:rPr>
          <w:sz w:val="22"/>
          <w:szCs w:val="22"/>
        </w:rPr>
        <w:t>(</w:t>
      </w:r>
      <w:proofErr w:type="spellStart"/>
      <w:r w:rsidR="00E54F3A" w:rsidRPr="00074A57">
        <w:rPr>
          <w:sz w:val="22"/>
          <w:szCs w:val="22"/>
        </w:rPr>
        <w:t>t.j</w:t>
      </w:r>
      <w:proofErr w:type="spellEnd"/>
      <w:r w:rsidR="00E54F3A" w:rsidRPr="00074A57">
        <w:rPr>
          <w:sz w:val="22"/>
          <w:szCs w:val="22"/>
        </w:rPr>
        <w:t xml:space="preserve">. Dz.U. z 2021r. poz. 1129 z </w:t>
      </w:r>
      <w:proofErr w:type="spellStart"/>
      <w:r w:rsidR="00E54F3A" w:rsidRPr="00074A57">
        <w:rPr>
          <w:sz w:val="22"/>
          <w:szCs w:val="22"/>
        </w:rPr>
        <w:t>późn</w:t>
      </w:r>
      <w:proofErr w:type="spellEnd"/>
      <w:r w:rsidR="00E54F3A" w:rsidRPr="00074A57">
        <w:rPr>
          <w:sz w:val="22"/>
          <w:szCs w:val="22"/>
        </w:rPr>
        <w:t>. zm.)</w:t>
      </w:r>
      <w:r w:rsidR="00BE7BFD" w:rsidRPr="00074A57">
        <w:rPr>
          <w:sz w:val="22"/>
          <w:szCs w:val="22"/>
        </w:rPr>
        <w:t xml:space="preserve">, </w:t>
      </w:r>
      <w:r w:rsidR="00D9049C" w:rsidRPr="00074A57">
        <w:rPr>
          <w:sz w:val="22"/>
          <w:szCs w:val="22"/>
        </w:rPr>
        <w:t>udostępnia</w:t>
      </w:r>
      <w:r w:rsidR="00BE7BFD" w:rsidRPr="00074A57">
        <w:rPr>
          <w:sz w:val="22"/>
          <w:szCs w:val="22"/>
        </w:rPr>
        <w:t xml:space="preserve"> poniżej treść zapytań do S</w:t>
      </w:r>
      <w:r w:rsidR="0012774F" w:rsidRPr="00074A57">
        <w:rPr>
          <w:sz w:val="22"/>
          <w:szCs w:val="22"/>
        </w:rPr>
        <w:t>pecyfikacji Warunków Zamówienia (</w:t>
      </w:r>
      <w:r w:rsidR="0012774F" w:rsidRPr="00074A57">
        <w:rPr>
          <w:sz w:val="22"/>
          <w:szCs w:val="22"/>
          <w:lang w:eastAsia="ar-SA"/>
        </w:rPr>
        <w:t>zwanej dalej</w:t>
      </w:r>
      <w:r w:rsidR="0012774F" w:rsidRPr="00074A57">
        <w:rPr>
          <w:b/>
          <w:sz w:val="22"/>
          <w:szCs w:val="22"/>
          <w:lang w:eastAsia="ar-SA"/>
        </w:rPr>
        <w:t xml:space="preserve"> </w:t>
      </w:r>
      <w:r w:rsidR="0012774F" w:rsidRPr="00074A57">
        <w:rPr>
          <w:bCs/>
          <w:sz w:val="22"/>
          <w:szCs w:val="22"/>
          <w:lang w:eastAsia="ar-SA"/>
        </w:rPr>
        <w:t>”SWZ”)</w:t>
      </w:r>
      <w:r w:rsidR="00D9049C" w:rsidRPr="00074A57">
        <w:rPr>
          <w:bCs/>
          <w:sz w:val="22"/>
          <w:szCs w:val="22"/>
          <w:lang w:eastAsia="ar-SA"/>
        </w:rPr>
        <w:t xml:space="preserve"> </w:t>
      </w:r>
      <w:r w:rsidR="00D9049C" w:rsidRPr="00074A57">
        <w:rPr>
          <w:sz w:val="22"/>
          <w:szCs w:val="22"/>
        </w:rPr>
        <w:t>wraz z wyjaśnieniami</w:t>
      </w:r>
      <w:r w:rsidR="0012774F" w:rsidRPr="00074A57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54F3A" w:rsidRPr="00074A57" w14:paraId="6AB5B817" w14:textId="77777777" w:rsidTr="00DF6C16">
        <w:tc>
          <w:tcPr>
            <w:tcW w:w="9356" w:type="dxa"/>
            <w:shd w:val="clear" w:color="auto" w:fill="auto"/>
          </w:tcPr>
          <w:p w14:paraId="2D83F21B" w14:textId="77777777" w:rsidR="00E54F3A" w:rsidRPr="00074A57" w:rsidRDefault="00E54F3A" w:rsidP="00DF6C1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74A57">
              <w:rPr>
                <w:b/>
                <w:bCs/>
                <w:sz w:val="22"/>
                <w:szCs w:val="22"/>
              </w:rPr>
              <w:t>Pytanie nr 6</w:t>
            </w:r>
          </w:p>
          <w:p w14:paraId="2644A734" w14:textId="569E62A8" w:rsidR="00E54F3A" w:rsidRPr="00074A57" w:rsidRDefault="00E54F3A" w:rsidP="008470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70D0">
              <w:rPr>
                <w:sz w:val="22"/>
                <w:szCs w:val="22"/>
                <w:u w:val="single"/>
              </w:rPr>
              <w:t>Czy Zamawiający w Pakiecie 22</w:t>
            </w:r>
            <w:r w:rsidRPr="00074A57">
              <w:rPr>
                <w:sz w:val="22"/>
                <w:szCs w:val="22"/>
              </w:rPr>
              <w:t xml:space="preserve">  w dopuści sterylny, bezpieczny zestaw do punkcji / drenażu oraz do pobierania płynów w celach diagnostycznych i wykonywania wlewów do opłucnej i otrzewnej</w:t>
            </w:r>
            <w:r w:rsidR="00A30BC5">
              <w:rPr>
                <w:sz w:val="22"/>
                <w:szCs w:val="22"/>
              </w:rPr>
              <w:br/>
            </w:r>
            <w:r w:rsidRPr="00074A57">
              <w:rPr>
                <w:sz w:val="22"/>
                <w:szCs w:val="22"/>
              </w:rPr>
              <w:t xml:space="preserve">o składzie: bezpieczna igła </w:t>
            </w:r>
            <w:proofErr w:type="spellStart"/>
            <w:r w:rsidRPr="00074A57">
              <w:rPr>
                <w:sz w:val="22"/>
                <w:szCs w:val="22"/>
              </w:rPr>
              <w:t>Veressa</w:t>
            </w:r>
            <w:proofErr w:type="spellEnd"/>
            <w:r w:rsidRPr="00074A57">
              <w:rPr>
                <w:sz w:val="22"/>
                <w:szCs w:val="22"/>
              </w:rPr>
              <w:t xml:space="preserve"> ograniczająca ryzyko omyłkowego nakłucia płuca (poprzez sygnalizację za pomocą zielonego wskaźnika momentu wejścia do jamy opłucnej/otrzewnej); cewnik prosty 9CH / 14,6 cm lub 12CH /17,4 cm (do wyboru) z poliuretanu z otworami bocznymi, ze znacznikami głębokości, widoczny w RTG, zakończony układem z automatycznymi zastawkami jednokierunkowymi i posiadający możliwość przełączenia w tryb drenażu z pominięciem zastawek (możliwość drenażu grawitacyjnego, drenażu z podłączeniem mieszków niskociśnieniowych etc.); strzykawka </w:t>
            </w:r>
            <w:proofErr w:type="spellStart"/>
            <w:r w:rsidRPr="00074A57">
              <w:rPr>
                <w:sz w:val="22"/>
                <w:szCs w:val="22"/>
              </w:rPr>
              <w:t>luer</w:t>
            </w:r>
            <w:proofErr w:type="spellEnd"/>
            <w:r w:rsidRPr="00074A57">
              <w:rPr>
                <w:sz w:val="22"/>
                <w:szCs w:val="22"/>
              </w:rPr>
              <w:t xml:space="preserve"> lock 30 ml, worek do drenażu 2000 ml z kranikiem spustowym i zaworem odpowietrzającym; skalpel; łącznik do systemu drenażowego. Wyrób medyczny, zapakowany sterylnie na tacce, jednorazowy.</w:t>
            </w:r>
          </w:p>
          <w:p w14:paraId="32CF2B3E" w14:textId="7C5D0B1B" w:rsidR="00E54F3A" w:rsidRPr="008470D0" w:rsidRDefault="008470D0" w:rsidP="00DF6C1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470D0">
              <w:rPr>
                <w:b/>
                <w:bCs/>
                <w:sz w:val="22"/>
                <w:szCs w:val="22"/>
              </w:rPr>
              <w:t>Odpowiedź:</w:t>
            </w:r>
            <w:r w:rsidR="00627070">
              <w:rPr>
                <w:b/>
                <w:bCs/>
                <w:sz w:val="22"/>
                <w:szCs w:val="22"/>
              </w:rPr>
              <w:t xml:space="preserve"> Tak.</w:t>
            </w:r>
          </w:p>
          <w:p w14:paraId="2408C4F2" w14:textId="0E258F40" w:rsidR="00E54F3A" w:rsidRDefault="00E54F3A" w:rsidP="008470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70D0">
              <w:rPr>
                <w:sz w:val="22"/>
                <w:szCs w:val="22"/>
                <w:u w:val="single"/>
              </w:rPr>
              <w:t xml:space="preserve">Czy Zamawiający w Pakiecie 26 </w:t>
            </w:r>
            <w:r w:rsidRPr="00074A57">
              <w:rPr>
                <w:sz w:val="22"/>
                <w:szCs w:val="22"/>
              </w:rPr>
              <w:t xml:space="preserve">w pozycji 3 dopuści rurki intubacyjne marki </w:t>
            </w:r>
            <w:proofErr w:type="spellStart"/>
            <w:r w:rsidRPr="00074A57">
              <w:rPr>
                <w:sz w:val="22"/>
                <w:szCs w:val="22"/>
              </w:rPr>
              <w:t>Portex</w:t>
            </w:r>
            <w:proofErr w:type="spellEnd"/>
            <w:r w:rsidRPr="00074A57">
              <w:rPr>
                <w:sz w:val="22"/>
                <w:szCs w:val="22"/>
              </w:rPr>
              <w:t xml:space="preserve"> wykonane </w:t>
            </w:r>
            <w:r w:rsidR="00A30BC5">
              <w:rPr>
                <w:sz w:val="22"/>
                <w:szCs w:val="22"/>
              </w:rPr>
              <w:br/>
            </w:r>
            <w:r w:rsidRPr="00074A57">
              <w:rPr>
                <w:sz w:val="22"/>
                <w:szCs w:val="22"/>
              </w:rPr>
              <w:t xml:space="preserve">z termoplastycznego PCW, z mankietem o potwierdzonej klinicznymi badaniami obniżonej przenikalności dla podtlenku azotu , o wygładzonych wszystkich krawędziach </w:t>
            </w:r>
            <w:proofErr w:type="spellStart"/>
            <w:r w:rsidRPr="00074A57">
              <w:rPr>
                <w:sz w:val="22"/>
                <w:szCs w:val="22"/>
              </w:rPr>
              <w:t>wewnątrztchawiczych</w:t>
            </w:r>
            <w:proofErr w:type="spellEnd"/>
            <w:r w:rsidRPr="00074A57">
              <w:rPr>
                <w:sz w:val="22"/>
                <w:szCs w:val="22"/>
              </w:rPr>
              <w:t xml:space="preserve">, </w:t>
            </w:r>
            <w:r w:rsidR="00A30BC5">
              <w:rPr>
                <w:sz w:val="22"/>
                <w:szCs w:val="22"/>
              </w:rPr>
              <w:br/>
            </w:r>
            <w:r w:rsidRPr="00074A57">
              <w:rPr>
                <w:sz w:val="22"/>
                <w:szCs w:val="22"/>
              </w:rPr>
              <w:t xml:space="preserve">z zaoblonymi krawędziami otworu </w:t>
            </w:r>
            <w:proofErr w:type="spellStart"/>
            <w:r w:rsidRPr="00074A57">
              <w:rPr>
                <w:sz w:val="22"/>
                <w:szCs w:val="22"/>
              </w:rPr>
              <w:t>Murphyego</w:t>
            </w:r>
            <w:proofErr w:type="spellEnd"/>
            <w:r w:rsidRPr="00074A57">
              <w:rPr>
                <w:sz w:val="22"/>
                <w:szCs w:val="22"/>
              </w:rPr>
              <w:t xml:space="preserve">, sterylnie pakowane, jednorazowe, rozmiary zgodnie </w:t>
            </w:r>
            <w:r w:rsidR="00A30BC5">
              <w:rPr>
                <w:sz w:val="22"/>
                <w:szCs w:val="22"/>
              </w:rPr>
              <w:br/>
            </w:r>
            <w:r w:rsidRPr="00074A57">
              <w:rPr>
                <w:sz w:val="22"/>
                <w:szCs w:val="22"/>
              </w:rPr>
              <w:t>z SWZ.</w:t>
            </w:r>
          </w:p>
          <w:p w14:paraId="2FA1C553" w14:textId="045A380B" w:rsidR="008470D0" w:rsidRPr="008470D0" w:rsidRDefault="008470D0" w:rsidP="008470D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470D0">
              <w:rPr>
                <w:b/>
                <w:bCs/>
                <w:sz w:val="22"/>
                <w:szCs w:val="22"/>
              </w:rPr>
              <w:t>Odpowiedź:</w:t>
            </w:r>
            <w:r w:rsidR="00627070">
              <w:rPr>
                <w:b/>
                <w:bCs/>
                <w:sz w:val="22"/>
                <w:szCs w:val="22"/>
              </w:rPr>
              <w:t xml:space="preserve"> Dopuści ale nie wymaga.</w:t>
            </w:r>
          </w:p>
          <w:p w14:paraId="5E873649" w14:textId="4E05C582" w:rsidR="00E54F3A" w:rsidRPr="00074A57" w:rsidRDefault="00E54F3A" w:rsidP="008470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70D0">
              <w:rPr>
                <w:sz w:val="22"/>
                <w:szCs w:val="22"/>
                <w:u w:val="single"/>
              </w:rPr>
              <w:t>Czy Zamawiający Pakiecie 26</w:t>
            </w:r>
            <w:r w:rsidRPr="00074A57">
              <w:rPr>
                <w:sz w:val="22"/>
                <w:szCs w:val="22"/>
              </w:rPr>
              <w:t xml:space="preserve"> w pozycji 6 dopuści rurki </w:t>
            </w:r>
            <w:proofErr w:type="spellStart"/>
            <w:r w:rsidRPr="00074A57">
              <w:rPr>
                <w:sz w:val="22"/>
                <w:szCs w:val="22"/>
              </w:rPr>
              <w:t>tracheostomijne</w:t>
            </w:r>
            <w:proofErr w:type="spellEnd"/>
            <w:r w:rsidRPr="00074A57">
              <w:rPr>
                <w:sz w:val="22"/>
                <w:szCs w:val="22"/>
              </w:rPr>
              <w:t xml:space="preserve"> foniatryczne</w:t>
            </w:r>
            <w:r w:rsidR="00A30BC5">
              <w:rPr>
                <w:sz w:val="22"/>
                <w:szCs w:val="22"/>
              </w:rPr>
              <w:br/>
            </w:r>
            <w:r w:rsidRPr="00074A57">
              <w:rPr>
                <w:sz w:val="22"/>
                <w:szCs w:val="22"/>
              </w:rPr>
              <w:t xml:space="preserve">z termoplastycznego PCW, z 5 otworami foniatrycznymi, elastyczny, przezroczysty kołnierz </w:t>
            </w:r>
            <w:r w:rsidR="00A30BC5">
              <w:rPr>
                <w:sz w:val="22"/>
                <w:szCs w:val="22"/>
              </w:rPr>
              <w:br/>
            </w:r>
            <w:r w:rsidRPr="00074A57">
              <w:rPr>
                <w:sz w:val="22"/>
                <w:szCs w:val="22"/>
              </w:rPr>
              <w:t xml:space="preserve">z oznaczeniem rozmiaru i długości rurki, samoblokujący się mandryn z otworem na prowadnicę </w:t>
            </w:r>
            <w:proofErr w:type="spellStart"/>
            <w:r w:rsidRPr="00074A57">
              <w:rPr>
                <w:sz w:val="22"/>
                <w:szCs w:val="22"/>
              </w:rPr>
              <w:t>Seldingera</w:t>
            </w:r>
            <w:proofErr w:type="spellEnd"/>
            <w:r w:rsidRPr="00074A57">
              <w:rPr>
                <w:sz w:val="22"/>
                <w:szCs w:val="22"/>
              </w:rPr>
              <w:t>, w zestawie z 2 kaniulami (jedna zwykła i jedna foniatryczna ), opaską i szczoteczką do czyszczenia kaniul, koreczkiem, sterylne, pakowane w opakowanie typu blister, rozmiary od 6,0 mm do 10,0 mm co 1,0 mm oraz 7,5 mm i 8,5 mm; z zastawką "orator" umożliwiającą mówienie.</w:t>
            </w:r>
          </w:p>
          <w:p w14:paraId="31A2E209" w14:textId="32EBECC4" w:rsidR="008470D0" w:rsidRPr="008470D0" w:rsidRDefault="008470D0" w:rsidP="008470D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470D0">
              <w:rPr>
                <w:b/>
                <w:bCs/>
                <w:sz w:val="22"/>
                <w:szCs w:val="22"/>
              </w:rPr>
              <w:t>Odpowiedź:</w:t>
            </w:r>
            <w:r w:rsidR="00627070">
              <w:rPr>
                <w:b/>
                <w:bCs/>
                <w:sz w:val="22"/>
                <w:szCs w:val="22"/>
              </w:rPr>
              <w:t xml:space="preserve"> Tak. </w:t>
            </w:r>
          </w:p>
          <w:p w14:paraId="043A7733" w14:textId="77777777" w:rsidR="00E54F3A" w:rsidRPr="00074A57" w:rsidRDefault="00E54F3A" w:rsidP="00DF6C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1FB897D" w14:textId="77777777" w:rsidR="00E54F3A" w:rsidRPr="00074A57" w:rsidRDefault="00E54F3A" w:rsidP="00DF6C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70D0">
              <w:rPr>
                <w:sz w:val="22"/>
                <w:szCs w:val="22"/>
                <w:u w:val="single"/>
              </w:rPr>
              <w:t>Czy Zamawiający w Pakiecie 26</w:t>
            </w:r>
            <w:r w:rsidRPr="00074A57">
              <w:rPr>
                <w:sz w:val="22"/>
                <w:szCs w:val="22"/>
              </w:rPr>
              <w:t xml:space="preserve"> wyrazi zgodę na wykreślenie lub wydzielenie pozycji 10 z pakietu. </w:t>
            </w:r>
          </w:p>
          <w:p w14:paraId="50C64205" w14:textId="316A1F74" w:rsidR="008470D0" w:rsidRPr="008470D0" w:rsidRDefault="008470D0" w:rsidP="008470D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470D0">
              <w:rPr>
                <w:b/>
                <w:bCs/>
                <w:sz w:val="22"/>
                <w:szCs w:val="22"/>
              </w:rPr>
              <w:t>Odpowiedź:</w:t>
            </w:r>
            <w:r w:rsidR="00627070">
              <w:rPr>
                <w:b/>
                <w:bCs/>
                <w:sz w:val="22"/>
                <w:szCs w:val="22"/>
              </w:rPr>
              <w:t xml:space="preserve"> Nie.</w:t>
            </w:r>
          </w:p>
          <w:p w14:paraId="39D64F76" w14:textId="77777777" w:rsidR="00E54F3A" w:rsidRPr="00074A57" w:rsidRDefault="00E54F3A" w:rsidP="00DF6C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DB32D8B" w14:textId="77777777" w:rsidR="00E54F3A" w:rsidRPr="00074A57" w:rsidRDefault="00E54F3A" w:rsidP="00DF6C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70D0">
              <w:rPr>
                <w:sz w:val="22"/>
                <w:szCs w:val="22"/>
                <w:u w:val="single"/>
              </w:rPr>
              <w:t>Czy Zamawiający w Pakiecie 26</w:t>
            </w:r>
            <w:r w:rsidRPr="00074A57">
              <w:rPr>
                <w:sz w:val="22"/>
                <w:szCs w:val="22"/>
              </w:rPr>
              <w:t xml:space="preserve"> wyrazi zgodę na wykreślenie lub wydzielenie pozycji 11 z pakietu. </w:t>
            </w:r>
          </w:p>
          <w:p w14:paraId="60DF8FFB" w14:textId="7D22095F" w:rsidR="008470D0" w:rsidRPr="008470D0" w:rsidRDefault="008470D0" w:rsidP="008470D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470D0">
              <w:rPr>
                <w:b/>
                <w:bCs/>
                <w:sz w:val="22"/>
                <w:szCs w:val="22"/>
              </w:rPr>
              <w:t>Odpowiedź:</w:t>
            </w:r>
            <w:r w:rsidR="00627070">
              <w:rPr>
                <w:b/>
                <w:bCs/>
                <w:sz w:val="22"/>
                <w:szCs w:val="22"/>
              </w:rPr>
              <w:t xml:space="preserve"> Nie.</w:t>
            </w:r>
          </w:p>
          <w:p w14:paraId="0DE718DF" w14:textId="77777777" w:rsidR="00E54F3A" w:rsidRPr="00074A57" w:rsidRDefault="00E54F3A" w:rsidP="00DF6C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5B1E1B9" w14:textId="77777777" w:rsidR="00E54F3A" w:rsidRPr="00074A57" w:rsidRDefault="00E54F3A" w:rsidP="00DF6C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70D0">
              <w:rPr>
                <w:sz w:val="22"/>
                <w:szCs w:val="22"/>
                <w:u w:val="single"/>
              </w:rPr>
              <w:t>Czy Zamawiający w Pakiecie 26</w:t>
            </w:r>
            <w:r w:rsidRPr="00074A57">
              <w:rPr>
                <w:sz w:val="22"/>
                <w:szCs w:val="22"/>
              </w:rPr>
              <w:t xml:space="preserve"> wyrazi zgodę na wykreślenie lub wydzielenie pozycji 12 z pakietu.</w:t>
            </w:r>
          </w:p>
          <w:p w14:paraId="7BA38C09" w14:textId="161C7D9D" w:rsidR="008470D0" w:rsidRPr="008470D0" w:rsidRDefault="008470D0" w:rsidP="008470D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470D0">
              <w:rPr>
                <w:b/>
                <w:bCs/>
                <w:sz w:val="22"/>
                <w:szCs w:val="22"/>
              </w:rPr>
              <w:t>Odpowiedź:</w:t>
            </w:r>
            <w:r w:rsidR="00627070">
              <w:rPr>
                <w:b/>
                <w:bCs/>
                <w:sz w:val="22"/>
                <w:szCs w:val="22"/>
              </w:rPr>
              <w:t xml:space="preserve"> Nie.</w:t>
            </w:r>
          </w:p>
          <w:p w14:paraId="442D77AF" w14:textId="77777777" w:rsidR="00E54F3A" w:rsidRPr="00074A57" w:rsidRDefault="00E54F3A" w:rsidP="00DF6C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F55499F" w14:textId="77777777" w:rsidR="00E54F3A" w:rsidRPr="00074A57" w:rsidRDefault="00E54F3A" w:rsidP="00DF6C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70D0">
              <w:rPr>
                <w:sz w:val="22"/>
                <w:szCs w:val="22"/>
                <w:u w:val="single"/>
              </w:rPr>
              <w:t>Czy Zamawiający w Pakiecie 26</w:t>
            </w:r>
            <w:r w:rsidRPr="00074A57">
              <w:rPr>
                <w:sz w:val="22"/>
                <w:szCs w:val="22"/>
              </w:rPr>
              <w:t xml:space="preserve"> w pozycji 13 dopuści rurkę </w:t>
            </w:r>
            <w:proofErr w:type="spellStart"/>
            <w:r w:rsidRPr="00074A57">
              <w:rPr>
                <w:sz w:val="22"/>
                <w:szCs w:val="22"/>
              </w:rPr>
              <w:t>tracheostomijną</w:t>
            </w:r>
            <w:proofErr w:type="spellEnd"/>
            <w:r w:rsidRPr="00074A57">
              <w:rPr>
                <w:sz w:val="22"/>
                <w:szCs w:val="22"/>
              </w:rPr>
              <w:t xml:space="preserve"> wykonaną z mieszaniny PCW i silikonu; w rozmiarach 7,0; 7,5; 8,0 i 9,0;  rurkę spełniającą pozostałe wymagania SWZ.</w:t>
            </w:r>
          </w:p>
          <w:p w14:paraId="6F7B39C5" w14:textId="73EB202E" w:rsidR="008470D0" w:rsidRPr="008470D0" w:rsidRDefault="008470D0" w:rsidP="008470D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470D0">
              <w:rPr>
                <w:b/>
                <w:bCs/>
                <w:sz w:val="22"/>
                <w:szCs w:val="22"/>
              </w:rPr>
              <w:t>Odpowiedź:</w:t>
            </w:r>
            <w:r w:rsidR="00627070">
              <w:rPr>
                <w:b/>
                <w:bCs/>
                <w:sz w:val="22"/>
                <w:szCs w:val="22"/>
              </w:rPr>
              <w:t xml:space="preserve"> Tak.</w:t>
            </w:r>
          </w:p>
          <w:p w14:paraId="25F61275" w14:textId="77777777" w:rsidR="00E54F3A" w:rsidRPr="00074A57" w:rsidRDefault="00E54F3A" w:rsidP="00DF6C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C2EE718" w14:textId="77777777" w:rsidR="00E54F3A" w:rsidRPr="00074A57" w:rsidRDefault="00E54F3A" w:rsidP="00DF6C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70D0">
              <w:rPr>
                <w:sz w:val="22"/>
                <w:szCs w:val="22"/>
                <w:u w:val="single"/>
              </w:rPr>
              <w:t>Czy Zamawiający w Pakiecie 26</w:t>
            </w:r>
            <w:r w:rsidRPr="00074A57">
              <w:rPr>
                <w:sz w:val="22"/>
                <w:szCs w:val="22"/>
              </w:rPr>
              <w:t xml:space="preserve"> wyrazi zgodę na wykreślenie lub wydzielenie pozycji 13 z pakietu</w:t>
            </w:r>
          </w:p>
          <w:p w14:paraId="28DAE8D4" w14:textId="5D16B26E" w:rsidR="008470D0" w:rsidRPr="008470D0" w:rsidRDefault="008470D0" w:rsidP="008470D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470D0">
              <w:rPr>
                <w:b/>
                <w:bCs/>
                <w:sz w:val="22"/>
                <w:szCs w:val="22"/>
              </w:rPr>
              <w:t>Odpowiedź:</w:t>
            </w:r>
            <w:r w:rsidR="00627070">
              <w:rPr>
                <w:b/>
                <w:bCs/>
                <w:sz w:val="22"/>
                <w:szCs w:val="22"/>
              </w:rPr>
              <w:t xml:space="preserve"> Nie.</w:t>
            </w:r>
          </w:p>
          <w:p w14:paraId="5E6486B1" w14:textId="77777777" w:rsidR="00E54F3A" w:rsidRPr="00074A57" w:rsidRDefault="00E54F3A" w:rsidP="00DF6C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190219F" w14:textId="77777777" w:rsidR="00E54F3A" w:rsidRPr="00074A57" w:rsidRDefault="00E54F3A" w:rsidP="00DF6C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70D0">
              <w:rPr>
                <w:sz w:val="22"/>
                <w:szCs w:val="22"/>
                <w:u w:val="single"/>
              </w:rPr>
              <w:t>Czy Zamawiający w Pakiecie 26</w:t>
            </w:r>
            <w:r w:rsidRPr="00074A57">
              <w:rPr>
                <w:sz w:val="22"/>
                <w:szCs w:val="22"/>
              </w:rPr>
              <w:t xml:space="preserve"> w pozycji 15 dopuści maskę krtaniową w rozmiarach 2,0; 2,5; 3,0; 4,0; 5,0; spełniającą pozostałe wymagania SWZ.</w:t>
            </w:r>
          </w:p>
          <w:p w14:paraId="7122CEE0" w14:textId="769602AB" w:rsidR="008470D0" w:rsidRPr="008470D0" w:rsidRDefault="008470D0" w:rsidP="008470D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470D0">
              <w:rPr>
                <w:b/>
                <w:bCs/>
                <w:sz w:val="22"/>
                <w:szCs w:val="22"/>
              </w:rPr>
              <w:t>Odpowiedź:</w:t>
            </w:r>
            <w:r w:rsidR="00627070">
              <w:rPr>
                <w:b/>
                <w:bCs/>
                <w:sz w:val="22"/>
                <w:szCs w:val="22"/>
              </w:rPr>
              <w:t xml:space="preserve"> Nie.</w:t>
            </w:r>
          </w:p>
          <w:p w14:paraId="2166AB21" w14:textId="77777777" w:rsidR="00E54F3A" w:rsidRPr="00074A57" w:rsidRDefault="00E54F3A" w:rsidP="00DF6C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ABFC6B5" w14:textId="77777777" w:rsidR="00E54F3A" w:rsidRPr="00074A57" w:rsidRDefault="00E54F3A" w:rsidP="00DF6C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70D0">
              <w:rPr>
                <w:sz w:val="22"/>
                <w:szCs w:val="22"/>
                <w:u w:val="single"/>
              </w:rPr>
              <w:t>Czy Zamawiający w Pakiecie 36</w:t>
            </w:r>
            <w:r w:rsidRPr="00074A57">
              <w:rPr>
                <w:sz w:val="22"/>
                <w:szCs w:val="22"/>
              </w:rPr>
              <w:t xml:space="preserve"> dopuści dren o szerokości:  8 lub 12 mm (do wyboru) i o długości 30 cm, dren spełniający pozostałe wymagania SWZ.</w:t>
            </w:r>
          </w:p>
          <w:p w14:paraId="5F675A9D" w14:textId="0909C32F" w:rsidR="008470D0" w:rsidRPr="008470D0" w:rsidRDefault="008470D0" w:rsidP="008470D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470D0">
              <w:rPr>
                <w:b/>
                <w:bCs/>
                <w:sz w:val="22"/>
                <w:szCs w:val="22"/>
              </w:rPr>
              <w:t>Odpowiedź:</w:t>
            </w:r>
            <w:r w:rsidR="00627070">
              <w:rPr>
                <w:b/>
                <w:bCs/>
                <w:sz w:val="22"/>
                <w:szCs w:val="22"/>
              </w:rPr>
              <w:t xml:space="preserve"> Nie.</w:t>
            </w:r>
          </w:p>
          <w:p w14:paraId="2A371706" w14:textId="77777777" w:rsidR="00E54F3A" w:rsidRPr="00074A57" w:rsidRDefault="00E54F3A" w:rsidP="00DF6C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E7B1208" w14:textId="77777777" w:rsidR="00E54F3A" w:rsidRPr="00074A57" w:rsidRDefault="00E54F3A" w:rsidP="00DF6C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70D0">
              <w:rPr>
                <w:sz w:val="22"/>
                <w:szCs w:val="22"/>
                <w:u w:val="single"/>
              </w:rPr>
              <w:t>Czy Zamawiający w Pakiecie 39</w:t>
            </w:r>
            <w:r w:rsidRPr="00074A57">
              <w:rPr>
                <w:sz w:val="22"/>
                <w:szCs w:val="22"/>
              </w:rPr>
              <w:t xml:space="preserve"> mógłby doprecyzować, czy oczekuje aby  zatrzaskowy uchwyt do ufiksowania cewnika był </w:t>
            </w:r>
            <w:proofErr w:type="spellStart"/>
            <w:r w:rsidRPr="00074A57">
              <w:rPr>
                <w:sz w:val="22"/>
                <w:szCs w:val="22"/>
              </w:rPr>
              <w:t>niskoprofilowy</w:t>
            </w:r>
            <w:proofErr w:type="spellEnd"/>
            <w:r w:rsidRPr="00074A57">
              <w:rPr>
                <w:sz w:val="22"/>
                <w:szCs w:val="22"/>
              </w:rPr>
              <w:t xml:space="preserve"> tzn. o wysokości do 5 mm, co znacząco zwiększa komfort pacjenta.</w:t>
            </w:r>
          </w:p>
          <w:p w14:paraId="1B0C20F7" w14:textId="43BEAF28" w:rsidR="008470D0" w:rsidRPr="008470D0" w:rsidRDefault="008470D0" w:rsidP="008470D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470D0">
              <w:rPr>
                <w:b/>
                <w:bCs/>
                <w:sz w:val="22"/>
                <w:szCs w:val="22"/>
              </w:rPr>
              <w:t>Odpowiedź:</w:t>
            </w:r>
            <w:r w:rsidR="00627070">
              <w:rPr>
                <w:b/>
                <w:bCs/>
                <w:sz w:val="22"/>
                <w:szCs w:val="22"/>
              </w:rPr>
              <w:t xml:space="preserve"> Tak.</w:t>
            </w:r>
          </w:p>
          <w:p w14:paraId="726F7001" w14:textId="77777777" w:rsidR="00E54F3A" w:rsidRPr="00074A57" w:rsidRDefault="00E54F3A" w:rsidP="00DF6C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10A1272" w14:textId="3B42B56E" w:rsidR="00E54F3A" w:rsidRPr="00074A57" w:rsidRDefault="00E54F3A" w:rsidP="008470D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70D0">
              <w:rPr>
                <w:sz w:val="22"/>
                <w:szCs w:val="22"/>
                <w:u w:val="single"/>
              </w:rPr>
              <w:t>Czy Zamawiający w Pakiecie 39</w:t>
            </w:r>
            <w:r w:rsidRPr="00074A57">
              <w:rPr>
                <w:sz w:val="22"/>
                <w:szCs w:val="22"/>
              </w:rPr>
              <w:t xml:space="preserve"> mógłby doprecyzować, czy wymagany w opisie przedmiotu zamówienia "zatrzaskowy uchwyt" do ufiksowania cewnika będzie posiadać sztywną część zatrzaskową, która skutecznie zabezpiecza (metodą nieinwazyjną) cewnik przed niekontrolowanym przemieszczaniem się, przy zachowaniu jego pełnej przepustowości. </w:t>
            </w:r>
          </w:p>
          <w:p w14:paraId="733214E9" w14:textId="7F7C2807" w:rsidR="008470D0" w:rsidRPr="008470D0" w:rsidRDefault="008470D0" w:rsidP="008470D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470D0">
              <w:rPr>
                <w:b/>
                <w:bCs/>
                <w:sz w:val="22"/>
                <w:szCs w:val="22"/>
              </w:rPr>
              <w:t>Odpowiedź:</w:t>
            </w:r>
            <w:r w:rsidR="00627070">
              <w:rPr>
                <w:b/>
                <w:bCs/>
                <w:sz w:val="22"/>
                <w:szCs w:val="22"/>
              </w:rPr>
              <w:t xml:space="preserve"> Tak.</w:t>
            </w:r>
          </w:p>
          <w:p w14:paraId="4A724C5F" w14:textId="77777777" w:rsidR="00E54F3A" w:rsidRPr="00074A57" w:rsidRDefault="00E54F3A" w:rsidP="00DF6C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DE8B1C1" w14:textId="77777777" w:rsidR="00E54F3A" w:rsidRPr="00074A57" w:rsidRDefault="00E54F3A" w:rsidP="00DF6C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70D0">
              <w:rPr>
                <w:sz w:val="22"/>
                <w:szCs w:val="22"/>
                <w:u w:val="single"/>
              </w:rPr>
              <w:t>Czy Zamawiający w Pakiecie 40</w:t>
            </w:r>
            <w:r w:rsidRPr="00074A57">
              <w:rPr>
                <w:sz w:val="22"/>
                <w:szCs w:val="22"/>
              </w:rPr>
              <w:t xml:space="preserve"> mógłby doprecyzować, czy w opisanym zestawie powinna być linia przedłużająca 50 cm (montowana między układem zastawek, a cewnikiem przezskórnym).</w:t>
            </w:r>
          </w:p>
          <w:p w14:paraId="63591538" w14:textId="378A36D6" w:rsidR="008470D0" w:rsidRPr="008470D0" w:rsidRDefault="008470D0" w:rsidP="008470D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470D0">
              <w:rPr>
                <w:b/>
                <w:bCs/>
                <w:sz w:val="22"/>
                <w:szCs w:val="22"/>
              </w:rPr>
              <w:t>Odpowiedź:</w:t>
            </w:r>
            <w:r w:rsidR="00627070">
              <w:rPr>
                <w:b/>
                <w:bCs/>
                <w:sz w:val="22"/>
                <w:szCs w:val="22"/>
              </w:rPr>
              <w:t xml:space="preserve"> Nie jest wymagana.</w:t>
            </w:r>
          </w:p>
          <w:p w14:paraId="02F7F968" w14:textId="77777777" w:rsidR="00E54F3A" w:rsidRPr="00074A57" w:rsidRDefault="00E54F3A" w:rsidP="00DF6C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E27B869" w14:textId="77777777" w:rsidR="00E54F3A" w:rsidRPr="00074A57" w:rsidRDefault="00E54F3A" w:rsidP="00DF6C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4A57">
              <w:rPr>
                <w:sz w:val="22"/>
                <w:szCs w:val="22"/>
              </w:rPr>
              <w:lastRenderedPageBreak/>
              <w:t>Pytania dotyczące ilości wymaganych Próbek:</w:t>
            </w:r>
          </w:p>
          <w:p w14:paraId="5E497C4C" w14:textId="5B2AC794" w:rsidR="00E54F3A" w:rsidRPr="00074A57" w:rsidRDefault="00E54F3A" w:rsidP="00DF6C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4A57">
              <w:rPr>
                <w:sz w:val="22"/>
                <w:szCs w:val="22"/>
              </w:rPr>
              <w:t xml:space="preserve">1.      </w:t>
            </w:r>
            <w:r w:rsidRPr="00891BE8">
              <w:rPr>
                <w:sz w:val="22"/>
                <w:szCs w:val="22"/>
                <w:u w:val="single"/>
              </w:rPr>
              <w:t>Czy Zamawiający w Pakiecie 26</w:t>
            </w:r>
            <w:r w:rsidRPr="00074A57">
              <w:rPr>
                <w:sz w:val="22"/>
                <w:szCs w:val="22"/>
              </w:rPr>
              <w:t xml:space="preserve"> w pozycji 1 odstąpi od wymogu próbki w rozmiarze 3,0.</w:t>
            </w:r>
          </w:p>
          <w:p w14:paraId="6B8FF8CE" w14:textId="150C470E" w:rsidR="008470D0" w:rsidRPr="008470D0" w:rsidRDefault="008470D0" w:rsidP="008470D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470D0">
              <w:rPr>
                <w:b/>
                <w:bCs/>
                <w:sz w:val="22"/>
                <w:szCs w:val="22"/>
              </w:rPr>
              <w:t>Odpowiedź:</w:t>
            </w:r>
            <w:r w:rsidR="00627070">
              <w:rPr>
                <w:b/>
                <w:bCs/>
                <w:sz w:val="22"/>
                <w:szCs w:val="22"/>
              </w:rPr>
              <w:t xml:space="preserve"> Nie.</w:t>
            </w:r>
          </w:p>
          <w:p w14:paraId="44326B3E" w14:textId="77777777" w:rsidR="00E54F3A" w:rsidRPr="00074A57" w:rsidRDefault="00E54F3A" w:rsidP="00DF6C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D48F81F" w14:textId="0443D332" w:rsidR="00E54F3A" w:rsidRPr="00074A57" w:rsidRDefault="00E54F3A" w:rsidP="00DF6C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4A57">
              <w:rPr>
                <w:sz w:val="22"/>
                <w:szCs w:val="22"/>
              </w:rPr>
              <w:t xml:space="preserve">2.      </w:t>
            </w:r>
            <w:r w:rsidRPr="00891BE8">
              <w:rPr>
                <w:sz w:val="22"/>
                <w:szCs w:val="22"/>
                <w:u w:val="single"/>
              </w:rPr>
              <w:t>Czy Zamawiający w Pakiecie 26</w:t>
            </w:r>
            <w:r w:rsidRPr="00074A57">
              <w:rPr>
                <w:sz w:val="22"/>
                <w:szCs w:val="22"/>
              </w:rPr>
              <w:t xml:space="preserve"> w pozycji 2 odstąpi od wymogu próbki w rozmiarze 2,5.</w:t>
            </w:r>
          </w:p>
          <w:p w14:paraId="0D48F385" w14:textId="311E6964" w:rsidR="008470D0" w:rsidRPr="008470D0" w:rsidRDefault="008470D0" w:rsidP="008470D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470D0">
              <w:rPr>
                <w:b/>
                <w:bCs/>
                <w:sz w:val="22"/>
                <w:szCs w:val="22"/>
              </w:rPr>
              <w:t>Odpowiedź:</w:t>
            </w:r>
            <w:r w:rsidR="00627070">
              <w:rPr>
                <w:b/>
                <w:bCs/>
                <w:sz w:val="22"/>
                <w:szCs w:val="22"/>
              </w:rPr>
              <w:t xml:space="preserve"> Nie.</w:t>
            </w:r>
          </w:p>
          <w:p w14:paraId="5363ABDB" w14:textId="77777777" w:rsidR="00E54F3A" w:rsidRPr="00074A57" w:rsidRDefault="00E54F3A" w:rsidP="00DF6C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1C4CE4C" w14:textId="13376976" w:rsidR="00E54F3A" w:rsidRPr="00074A57" w:rsidRDefault="00E54F3A" w:rsidP="00DF6C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4A57">
              <w:rPr>
                <w:sz w:val="22"/>
                <w:szCs w:val="22"/>
              </w:rPr>
              <w:t xml:space="preserve">3.    </w:t>
            </w:r>
            <w:r w:rsidRPr="00891BE8">
              <w:rPr>
                <w:sz w:val="22"/>
                <w:szCs w:val="22"/>
                <w:u w:val="single"/>
              </w:rPr>
              <w:t>Czy Zamawiający w Pakiecie 26</w:t>
            </w:r>
            <w:r w:rsidRPr="00074A57">
              <w:rPr>
                <w:sz w:val="22"/>
                <w:szCs w:val="22"/>
              </w:rPr>
              <w:t xml:space="preserve"> w pozycji 3  zgodzi się na odstąpienie od wymogu próbki w rozmiarze 5,0 i 6,0.</w:t>
            </w:r>
          </w:p>
          <w:p w14:paraId="42B2F262" w14:textId="712E543B" w:rsidR="008470D0" w:rsidRPr="008470D0" w:rsidRDefault="008470D0" w:rsidP="008470D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470D0">
              <w:rPr>
                <w:b/>
                <w:bCs/>
                <w:sz w:val="22"/>
                <w:szCs w:val="22"/>
              </w:rPr>
              <w:t>Odpowiedź:</w:t>
            </w:r>
            <w:r w:rsidR="00627070">
              <w:rPr>
                <w:b/>
                <w:bCs/>
                <w:sz w:val="22"/>
                <w:szCs w:val="22"/>
              </w:rPr>
              <w:t xml:space="preserve"> Nie.</w:t>
            </w:r>
          </w:p>
          <w:p w14:paraId="662AF600" w14:textId="77777777" w:rsidR="00E54F3A" w:rsidRPr="00074A57" w:rsidRDefault="00E54F3A" w:rsidP="00DF6C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92C4747" w14:textId="4FD58E89" w:rsidR="00E54F3A" w:rsidRPr="00074A57" w:rsidRDefault="00E54F3A" w:rsidP="00DF6C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4A57">
              <w:rPr>
                <w:sz w:val="22"/>
                <w:szCs w:val="22"/>
              </w:rPr>
              <w:t xml:space="preserve">4.      </w:t>
            </w:r>
            <w:r w:rsidRPr="00891BE8">
              <w:rPr>
                <w:sz w:val="22"/>
                <w:szCs w:val="22"/>
                <w:u w:val="single"/>
              </w:rPr>
              <w:t>Czy Zamawiający w Pakiecie 26</w:t>
            </w:r>
            <w:r w:rsidRPr="00074A57">
              <w:rPr>
                <w:sz w:val="22"/>
                <w:szCs w:val="22"/>
              </w:rPr>
              <w:t xml:space="preserve"> w pozycji 10 zgodzi się na odstąpienie od wymogu dostarczenia próbek, z racji na fakt, że wymagana próbka w ilości 1 szt. stanowi 20% zapotrzebowania.</w:t>
            </w:r>
          </w:p>
          <w:p w14:paraId="660974DD" w14:textId="6B17E857" w:rsidR="008470D0" w:rsidRPr="008470D0" w:rsidRDefault="008470D0" w:rsidP="008470D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470D0">
              <w:rPr>
                <w:b/>
                <w:bCs/>
                <w:sz w:val="22"/>
                <w:szCs w:val="22"/>
              </w:rPr>
              <w:t>Odpowiedź:</w:t>
            </w:r>
            <w:r w:rsidR="00627070">
              <w:rPr>
                <w:b/>
                <w:bCs/>
                <w:sz w:val="22"/>
                <w:szCs w:val="22"/>
              </w:rPr>
              <w:t xml:space="preserve"> Nie.</w:t>
            </w:r>
          </w:p>
          <w:p w14:paraId="52B72A23" w14:textId="77777777" w:rsidR="00E54F3A" w:rsidRPr="00074A57" w:rsidRDefault="00E54F3A" w:rsidP="00DF6C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7D85528" w14:textId="57FF0D94" w:rsidR="00E54F3A" w:rsidRPr="00074A57" w:rsidRDefault="00E54F3A" w:rsidP="00DF6C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4A57">
              <w:rPr>
                <w:sz w:val="22"/>
                <w:szCs w:val="22"/>
              </w:rPr>
              <w:t xml:space="preserve">5.      </w:t>
            </w:r>
            <w:r w:rsidRPr="00891BE8">
              <w:rPr>
                <w:sz w:val="22"/>
                <w:szCs w:val="22"/>
                <w:u w:val="single"/>
              </w:rPr>
              <w:t>Czy Zamawiający w Pakiecie 26</w:t>
            </w:r>
            <w:r w:rsidRPr="00074A57">
              <w:rPr>
                <w:sz w:val="22"/>
                <w:szCs w:val="22"/>
              </w:rPr>
              <w:t xml:space="preserve"> w pozycji 11 zgodzi się na odstąpienie od wymogu dostarczenia próbek, z racji na fakt, że wymagana próbka w ilości 1 szt. stanowi 20% zapotrzebowania.</w:t>
            </w:r>
          </w:p>
          <w:p w14:paraId="13D52545" w14:textId="4B072EF7" w:rsidR="008470D0" w:rsidRPr="008470D0" w:rsidRDefault="008470D0" w:rsidP="008470D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470D0">
              <w:rPr>
                <w:b/>
                <w:bCs/>
                <w:sz w:val="22"/>
                <w:szCs w:val="22"/>
              </w:rPr>
              <w:t>Odpowiedź:</w:t>
            </w:r>
            <w:r w:rsidR="00627070">
              <w:rPr>
                <w:b/>
                <w:bCs/>
                <w:sz w:val="22"/>
                <w:szCs w:val="22"/>
              </w:rPr>
              <w:t xml:space="preserve"> Tak.</w:t>
            </w:r>
          </w:p>
          <w:p w14:paraId="2147D492" w14:textId="77777777" w:rsidR="00E54F3A" w:rsidRPr="00074A57" w:rsidRDefault="00E54F3A" w:rsidP="00DF6C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BB2B43D" w14:textId="3217FFFD" w:rsidR="00E54F3A" w:rsidRPr="00074A57" w:rsidRDefault="00E54F3A" w:rsidP="00DF6C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4A57">
              <w:rPr>
                <w:sz w:val="22"/>
                <w:szCs w:val="22"/>
              </w:rPr>
              <w:t xml:space="preserve">6.      </w:t>
            </w:r>
            <w:r w:rsidRPr="00891BE8">
              <w:rPr>
                <w:sz w:val="22"/>
                <w:szCs w:val="22"/>
                <w:u w:val="single"/>
              </w:rPr>
              <w:t>Czy Zamawiający w Pakiecie 26</w:t>
            </w:r>
            <w:r w:rsidRPr="00074A57">
              <w:rPr>
                <w:sz w:val="22"/>
                <w:szCs w:val="22"/>
              </w:rPr>
              <w:t xml:space="preserve"> w pozycji 12 zgodzi się na odstąpienie od wymogu dostarczenia próbek, z racji na fakt, że wymagana próbka w ilości 1 szt. stanowi całość zapotrzebowania.</w:t>
            </w:r>
          </w:p>
          <w:p w14:paraId="73037984" w14:textId="0DD49295" w:rsidR="008470D0" w:rsidRPr="008470D0" w:rsidRDefault="008470D0" w:rsidP="008470D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470D0">
              <w:rPr>
                <w:b/>
                <w:bCs/>
                <w:sz w:val="22"/>
                <w:szCs w:val="22"/>
              </w:rPr>
              <w:t>Odpowiedź:</w:t>
            </w:r>
            <w:r w:rsidR="00627070">
              <w:rPr>
                <w:b/>
                <w:bCs/>
                <w:sz w:val="22"/>
                <w:szCs w:val="22"/>
              </w:rPr>
              <w:t xml:space="preserve"> Tak.</w:t>
            </w:r>
          </w:p>
          <w:p w14:paraId="71B961C6" w14:textId="77777777" w:rsidR="00E54F3A" w:rsidRPr="00074A57" w:rsidRDefault="00E54F3A" w:rsidP="00DF6C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FE8CC0F" w14:textId="7DAB409B" w:rsidR="00E54F3A" w:rsidRPr="00074A57" w:rsidRDefault="00E54F3A" w:rsidP="00DF6C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4A57">
              <w:rPr>
                <w:sz w:val="22"/>
                <w:szCs w:val="22"/>
              </w:rPr>
              <w:t xml:space="preserve">7.      </w:t>
            </w:r>
            <w:r w:rsidRPr="00891BE8">
              <w:rPr>
                <w:sz w:val="22"/>
                <w:szCs w:val="22"/>
                <w:u w:val="single"/>
              </w:rPr>
              <w:t>Czy Zamawiający w Pakiecie 26</w:t>
            </w:r>
            <w:r w:rsidRPr="00074A57">
              <w:rPr>
                <w:sz w:val="22"/>
                <w:szCs w:val="22"/>
              </w:rPr>
              <w:t xml:space="preserve"> w pozycji 13 zgodzi się na odstąpienie od wymogu dostarczenia próbek, z racji na fakt, że wymagana próbka w ilości 1 szt. stanowi 50% zapotrzebowania.</w:t>
            </w:r>
          </w:p>
          <w:p w14:paraId="4930DB32" w14:textId="61EBEC40" w:rsidR="008470D0" w:rsidRPr="008470D0" w:rsidRDefault="008470D0" w:rsidP="008470D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470D0">
              <w:rPr>
                <w:b/>
                <w:bCs/>
                <w:sz w:val="22"/>
                <w:szCs w:val="22"/>
              </w:rPr>
              <w:t>Odpowiedź:</w:t>
            </w:r>
            <w:r w:rsidR="00627070">
              <w:rPr>
                <w:b/>
                <w:bCs/>
                <w:sz w:val="22"/>
                <w:szCs w:val="22"/>
              </w:rPr>
              <w:t xml:space="preserve"> Tak.</w:t>
            </w:r>
          </w:p>
          <w:p w14:paraId="50E94147" w14:textId="77777777" w:rsidR="00E54F3A" w:rsidRPr="00074A57" w:rsidRDefault="00E54F3A" w:rsidP="00DF6C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F7A14F1" w14:textId="728E9A77" w:rsidR="00E54F3A" w:rsidRPr="00074A57" w:rsidRDefault="00E54F3A" w:rsidP="00DF6C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4A57">
              <w:rPr>
                <w:sz w:val="22"/>
                <w:szCs w:val="22"/>
              </w:rPr>
              <w:t xml:space="preserve">8.      </w:t>
            </w:r>
            <w:r w:rsidRPr="00891BE8">
              <w:rPr>
                <w:sz w:val="22"/>
                <w:szCs w:val="22"/>
                <w:u w:val="single"/>
              </w:rPr>
              <w:t>Czy Zamawiający w Pakiecie 26</w:t>
            </w:r>
            <w:r w:rsidRPr="00074A57">
              <w:rPr>
                <w:sz w:val="22"/>
                <w:szCs w:val="22"/>
              </w:rPr>
              <w:t xml:space="preserve"> w pozycji 14 zgodzi się na odstąpienie od wymogu dostarczenia próbki, z racji na znaczącą wartość próbki, oraz na fakt, że zestaw jest znamy i stosowany przez Zamawiającego.</w:t>
            </w:r>
          </w:p>
          <w:p w14:paraId="7255F131" w14:textId="6A6CFD6A" w:rsidR="008470D0" w:rsidRPr="008470D0" w:rsidRDefault="008470D0" w:rsidP="008470D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470D0">
              <w:rPr>
                <w:b/>
                <w:bCs/>
                <w:sz w:val="22"/>
                <w:szCs w:val="22"/>
              </w:rPr>
              <w:t>Odpowiedź:</w:t>
            </w:r>
            <w:r w:rsidR="00627070">
              <w:rPr>
                <w:b/>
                <w:bCs/>
                <w:sz w:val="22"/>
                <w:szCs w:val="22"/>
              </w:rPr>
              <w:t xml:space="preserve"> Tak.</w:t>
            </w:r>
          </w:p>
          <w:p w14:paraId="2982145B" w14:textId="77777777" w:rsidR="00E54F3A" w:rsidRPr="00074A57" w:rsidRDefault="00E54F3A" w:rsidP="00DF6C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E53A060" w14:textId="4238FCF2" w:rsidR="00E54F3A" w:rsidRDefault="00E54F3A" w:rsidP="00DF6C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4A57">
              <w:rPr>
                <w:sz w:val="22"/>
                <w:szCs w:val="22"/>
              </w:rPr>
              <w:t xml:space="preserve">9.     </w:t>
            </w:r>
            <w:r w:rsidRPr="00891BE8">
              <w:rPr>
                <w:sz w:val="22"/>
                <w:szCs w:val="22"/>
                <w:u w:val="single"/>
              </w:rPr>
              <w:t>Czy Zamawiający w Pakiecie 39</w:t>
            </w:r>
            <w:r w:rsidRPr="00074A57">
              <w:rPr>
                <w:sz w:val="22"/>
                <w:szCs w:val="22"/>
              </w:rPr>
              <w:t xml:space="preserve"> zgodzi się na odstąpienie od wymogu dostarczenia próbki do pozycji w rozmiarze 16 G.</w:t>
            </w:r>
          </w:p>
          <w:p w14:paraId="60B6E1F0" w14:textId="751048EB" w:rsidR="008470D0" w:rsidRPr="008470D0" w:rsidRDefault="008470D0" w:rsidP="008470D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470D0">
              <w:rPr>
                <w:b/>
                <w:bCs/>
                <w:sz w:val="22"/>
                <w:szCs w:val="22"/>
              </w:rPr>
              <w:t>Odpowiedź:</w:t>
            </w:r>
            <w:r w:rsidR="00627070">
              <w:rPr>
                <w:b/>
                <w:bCs/>
                <w:sz w:val="22"/>
                <w:szCs w:val="22"/>
              </w:rPr>
              <w:t xml:space="preserve"> Nie.</w:t>
            </w:r>
          </w:p>
          <w:p w14:paraId="513B4AE9" w14:textId="0D27785B" w:rsidR="00E54F3A" w:rsidRPr="00074A57" w:rsidRDefault="00E54F3A" w:rsidP="00A30BC5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8643653" w14:textId="77777777" w:rsidR="00BE7BFD" w:rsidRPr="00074A57" w:rsidRDefault="00BE7BFD" w:rsidP="00520165">
      <w:pPr>
        <w:jc w:val="both"/>
        <w:rPr>
          <w:sz w:val="22"/>
          <w:szCs w:val="22"/>
        </w:rPr>
      </w:pPr>
    </w:p>
    <w:p w14:paraId="1785048B" w14:textId="566F2C56" w:rsidR="006D4AB3" w:rsidRPr="00074A57" w:rsidRDefault="008470D0" w:rsidP="00A30BC5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14:paraId="537B48EF" w14:textId="77777777" w:rsidR="00A30BC5" w:rsidRDefault="008470D0" w:rsidP="00A30BC5">
      <w:pPr>
        <w:spacing w:line="360" w:lineRule="auto"/>
        <w:ind w:left="198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</w:t>
      </w:r>
    </w:p>
    <w:p w14:paraId="650BFBAC" w14:textId="230D6227" w:rsidR="006D4AB3" w:rsidRPr="00074A57" w:rsidRDefault="00E54F3A" w:rsidP="00A30BC5">
      <w:pPr>
        <w:spacing w:line="360" w:lineRule="auto"/>
        <w:ind w:left="6946"/>
        <w:rPr>
          <w:sz w:val="22"/>
          <w:szCs w:val="22"/>
        </w:rPr>
      </w:pPr>
      <w:bookmarkStart w:id="0" w:name="_GoBack"/>
      <w:bookmarkEnd w:id="0"/>
      <w:r w:rsidRPr="00074A57">
        <w:rPr>
          <w:sz w:val="22"/>
          <w:szCs w:val="22"/>
        </w:rPr>
        <w:t>Ewa</w:t>
      </w:r>
      <w:r w:rsidR="006D4AB3" w:rsidRPr="00074A57">
        <w:rPr>
          <w:sz w:val="22"/>
          <w:szCs w:val="22"/>
        </w:rPr>
        <w:t xml:space="preserve"> </w:t>
      </w:r>
      <w:proofErr w:type="spellStart"/>
      <w:r w:rsidRPr="00074A57">
        <w:rPr>
          <w:sz w:val="22"/>
          <w:szCs w:val="22"/>
        </w:rPr>
        <w:t>Deńca</w:t>
      </w:r>
      <w:proofErr w:type="spellEnd"/>
    </w:p>
    <w:sectPr w:rsidR="006D4AB3" w:rsidRPr="00074A57" w:rsidSect="00A30BC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11DFA6" w14:textId="77777777" w:rsidR="00845F6C" w:rsidRDefault="00845F6C">
      <w:r>
        <w:separator/>
      </w:r>
    </w:p>
  </w:endnote>
  <w:endnote w:type="continuationSeparator" w:id="0">
    <w:p w14:paraId="0742C8DA" w14:textId="77777777" w:rsidR="00845F6C" w:rsidRDefault="00845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F5A02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0ED0D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ACB0AA" w14:textId="77777777" w:rsidR="006D4AB3" w:rsidRDefault="00A30BC5">
    <w:pPr>
      <w:pStyle w:val="Stopka"/>
      <w:tabs>
        <w:tab w:val="clear" w:pos="4536"/>
      </w:tabs>
      <w:jc w:val="center"/>
    </w:pPr>
    <w:r>
      <w:rPr>
        <w:noProof/>
      </w:rPr>
      <w:pict w14:anchorId="790096E0">
        <v:line id="_x0000_s2049" style="position:absolute;left:0;text-align:left;z-index:251657728" from="-3.85pt,8.75pt" to="455.15pt,8.75pt"/>
      </w:pict>
    </w:r>
  </w:p>
  <w:p w14:paraId="1902471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8797F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DD2E4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7443973" w14:textId="77777777" w:rsidR="006D4AB3" w:rsidRDefault="006D4AB3">
    <w:pPr>
      <w:pStyle w:val="Stopka"/>
      <w:tabs>
        <w:tab w:val="clear" w:pos="4536"/>
        <w:tab w:val="left" w:pos="6237"/>
      </w:tabs>
    </w:pPr>
  </w:p>
  <w:p w14:paraId="2F5CAF5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D6FC86" w14:textId="77777777" w:rsidR="00845F6C" w:rsidRDefault="00845F6C">
      <w:r>
        <w:separator/>
      </w:r>
    </w:p>
  </w:footnote>
  <w:footnote w:type="continuationSeparator" w:id="0">
    <w:p w14:paraId="58042BDA" w14:textId="77777777" w:rsidR="00845F6C" w:rsidRDefault="00845F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C6A4FD" w14:textId="77777777" w:rsidR="00E54F3A" w:rsidRDefault="00E54F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768EEF" w14:textId="77777777" w:rsidR="00E54F3A" w:rsidRDefault="00E54F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9805DD" w14:textId="77777777" w:rsidR="00E54F3A" w:rsidRDefault="00E54F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5F6C"/>
    <w:rsid w:val="00031374"/>
    <w:rsid w:val="00074A57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27070"/>
    <w:rsid w:val="00632C3C"/>
    <w:rsid w:val="00662BDB"/>
    <w:rsid w:val="006A5DF1"/>
    <w:rsid w:val="006B7198"/>
    <w:rsid w:val="006D4AB3"/>
    <w:rsid w:val="006F3B81"/>
    <w:rsid w:val="007D7198"/>
    <w:rsid w:val="00845F6C"/>
    <w:rsid w:val="008470D0"/>
    <w:rsid w:val="00870F9F"/>
    <w:rsid w:val="008804B6"/>
    <w:rsid w:val="00891BE8"/>
    <w:rsid w:val="00897AB0"/>
    <w:rsid w:val="008A3553"/>
    <w:rsid w:val="009003D1"/>
    <w:rsid w:val="00947A50"/>
    <w:rsid w:val="00A30BC5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54F3A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F0C6F69"/>
  <w15:chartTrackingRefBased/>
  <w15:docId w15:val="{116FC85F-E6F4-48ED-894E-2B439ACCF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3</Pages>
  <Words>860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7</cp:revision>
  <cp:lastPrinted>2001-02-10T14:28:00Z</cp:lastPrinted>
  <dcterms:created xsi:type="dcterms:W3CDTF">2022-07-26T10:07:00Z</dcterms:created>
  <dcterms:modified xsi:type="dcterms:W3CDTF">2022-08-17T10:52:00Z</dcterms:modified>
</cp:coreProperties>
</file>