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ECCF6" w14:textId="77777777" w:rsidR="00DE72F7" w:rsidRPr="00240E71" w:rsidRDefault="00DE72F7" w:rsidP="0062704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2C99D42" w14:textId="77777777" w:rsidR="00DE72F7" w:rsidRDefault="00DE72F7" w:rsidP="00DE72F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2C70A" w14:textId="77777777" w:rsidR="00DE72F7" w:rsidRDefault="00DE72F7" w:rsidP="00DE72F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EBABCB6" w14:textId="77777777" w:rsidR="00DE72F7" w:rsidRDefault="00DE72F7" w:rsidP="00DE72F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CE66DE7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14:paraId="3F132450" w14:textId="77777777" w:rsidR="00DE72F7" w:rsidRPr="006F1C9A" w:rsidRDefault="00DE72F7" w:rsidP="00DE72F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C64F265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14:paraId="27B3E4A9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14:paraId="3B57E450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14:paraId="35DE9E64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14:paraId="386F2730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B3F3382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14:paraId="62A7B840" w14:textId="77777777" w:rsidR="00DE72F7" w:rsidRPr="006F1C9A" w:rsidRDefault="00DE72F7" w:rsidP="00DE72F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14:paraId="575447AA" w14:textId="77777777" w:rsidR="00DE72F7" w:rsidRPr="006F1C9A" w:rsidRDefault="00DE72F7" w:rsidP="00DE72F7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14:paraId="574E2B7C" w14:textId="77777777" w:rsidR="00DE72F7" w:rsidRPr="006F1C9A" w:rsidRDefault="00DE72F7" w:rsidP="00DE72F7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14:paraId="6CE70F02" w14:textId="77777777" w:rsidR="00DE72F7" w:rsidRPr="006F1C9A" w:rsidRDefault="00DE72F7" w:rsidP="00DE72F7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14:paraId="7737AD32" w14:textId="77777777" w:rsidR="00DE72F7" w:rsidRPr="006F1C9A" w:rsidRDefault="00DE72F7" w:rsidP="00DE72F7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14:paraId="411E6C05" w14:textId="7DF57C7E" w:rsidR="00DE72F7" w:rsidRPr="006F1C9A" w:rsidRDefault="00DE72F7" w:rsidP="00AE1AAB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Al. Mickiewicza 30</w:t>
      </w:r>
      <w:r w:rsidR="00AE1AAB">
        <w:rPr>
          <w:b/>
          <w:sz w:val="22"/>
          <w:szCs w:val="22"/>
        </w:rPr>
        <w:t xml:space="preserve">, </w:t>
      </w:r>
      <w:r w:rsidRPr="006F1C9A">
        <w:rPr>
          <w:b/>
          <w:sz w:val="22"/>
          <w:szCs w:val="22"/>
        </w:rPr>
        <w:t xml:space="preserve">30-059 Kraków,  </w:t>
      </w:r>
    </w:p>
    <w:p w14:paraId="4722E251" w14:textId="77777777" w:rsidR="00DE72F7" w:rsidRPr="006F1C9A" w:rsidRDefault="00DE72F7" w:rsidP="00DE72F7">
      <w:pPr>
        <w:ind w:firstLine="3969"/>
        <w:rPr>
          <w:b/>
          <w:sz w:val="22"/>
          <w:szCs w:val="22"/>
        </w:rPr>
      </w:pPr>
    </w:p>
    <w:p w14:paraId="205129D9" w14:textId="310612D8" w:rsidR="00DE72F7" w:rsidRPr="0007038A" w:rsidRDefault="00DE72F7" w:rsidP="00DE72F7">
      <w:pPr>
        <w:jc w:val="both"/>
        <w:rPr>
          <w:b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="00C1268D" w:rsidRPr="00C1268D">
        <w:rPr>
          <w:b/>
          <w:bCs/>
          <w:iCs/>
          <w:sz w:val="22"/>
          <w:szCs w:val="22"/>
        </w:rPr>
        <w:t>dostawa zestawu ICR (</w:t>
      </w:r>
      <w:proofErr w:type="spellStart"/>
      <w:r w:rsidR="00C1268D" w:rsidRPr="00C1268D">
        <w:rPr>
          <w:b/>
          <w:bCs/>
          <w:iCs/>
          <w:sz w:val="22"/>
          <w:szCs w:val="22"/>
        </w:rPr>
        <w:t>intelligent</w:t>
      </w:r>
      <w:proofErr w:type="spellEnd"/>
      <w:r w:rsidR="00C1268D" w:rsidRPr="00C1268D">
        <w:rPr>
          <w:b/>
          <w:bCs/>
          <w:iCs/>
          <w:sz w:val="22"/>
          <w:szCs w:val="22"/>
        </w:rPr>
        <w:t xml:space="preserve"> </w:t>
      </w:r>
      <w:proofErr w:type="spellStart"/>
      <w:r w:rsidR="00C1268D" w:rsidRPr="00C1268D">
        <w:rPr>
          <w:b/>
          <w:bCs/>
          <w:iCs/>
          <w:sz w:val="22"/>
          <w:szCs w:val="22"/>
        </w:rPr>
        <w:t>character</w:t>
      </w:r>
      <w:proofErr w:type="spellEnd"/>
      <w:r w:rsidR="00C1268D" w:rsidRPr="00C1268D">
        <w:rPr>
          <w:b/>
          <w:bCs/>
          <w:iCs/>
          <w:sz w:val="22"/>
          <w:szCs w:val="22"/>
        </w:rPr>
        <w:t xml:space="preserve"> </w:t>
      </w:r>
      <w:proofErr w:type="spellStart"/>
      <w:r w:rsidR="00C1268D" w:rsidRPr="00C1268D">
        <w:rPr>
          <w:b/>
          <w:bCs/>
          <w:iCs/>
          <w:sz w:val="22"/>
          <w:szCs w:val="22"/>
        </w:rPr>
        <w:t>recognition</w:t>
      </w:r>
      <w:proofErr w:type="spellEnd"/>
      <w:r w:rsidR="00C1268D" w:rsidRPr="00C1268D">
        <w:rPr>
          <w:b/>
          <w:bCs/>
          <w:iCs/>
          <w:sz w:val="22"/>
          <w:szCs w:val="22"/>
        </w:rPr>
        <w:t xml:space="preserve">) do inteligentnej ekstrakcji danych </w:t>
      </w:r>
      <w:r w:rsidR="00DD127D">
        <w:rPr>
          <w:b/>
          <w:bCs/>
          <w:iCs/>
          <w:sz w:val="22"/>
          <w:szCs w:val="22"/>
        </w:rPr>
        <w:t>z</w:t>
      </w:r>
      <w:r w:rsidR="00C1268D" w:rsidRPr="00C1268D">
        <w:rPr>
          <w:b/>
          <w:bCs/>
          <w:iCs/>
          <w:sz w:val="22"/>
          <w:szCs w:val="22"/>
        </w:rPr>
        <w:t xml:space="preserve"> papierowych ankiet dla potrzeb zautomatyzowanej ankietyzacji ogólnouczelnianej AGH - KC-zp.272-347/22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p w14:paraId="3936E1F7" w14:textId="77777777" w:rsidR="00AE1AAB" w:rsidRDefault="00AE1AAB" w:rsidP="00AE1AAB">
      <w:pPr>
        <w:widowControl w:val="0"/>
        <w:spacing w:line="264" w:lineRule="auto"/>
        <w:ind w:right="1"/>
        <w:rPr>
          <w:b/>
        </w:rPr>
      </w:pPr>
    </w:p>
    <w:p w14:paraId="5D24EDE8" w14:textId="1D5AA349" w:rsidR="00AE1AAB" w:rsidRDefault="00AE1AAB" w:rsidP="00AE1AA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............................................................PLN</w:t>
      </w:r>
    </w:p>
    <w:p w14:paraId="444A77A0" w14:textId="524403C8" w:rsidR="00AE1AAB" w:rsidRDefault="00AE1AAB" w:rsidP="00AE1AA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.......................................................PLN</w:t>
      </w:r>
    </w:p>
    <w:p w14:paraId="4E98FE06" w14:textId="77777777" w:rsidR="00AE1AAB" w:rsidRDefault="00AE1AAB" w:rsidP="00AE1AA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E5617B3" w14:textId="77777777" w:rsidR="00AE1AAB" w:rsidRDefault="00AE1AAB" w:rsidP="00AE1AAB">
      <w:pPr>
        <w:pStyle w:val="Tekstpodstawowy"/>
        <w:spacing w:before="120"/>
      </w:pPr>
      <w:r>
        <w:t>Powyższa cena zawiera podatek VAT w wysokości .......... % tj.…………………….PLN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E52EF4" w:rsidRPr="009F4F6C" w14:paraId="3433DE3C" w14:textId="77777777" w:rsidTr="00D95EC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9F9A27" w14:textId="77777777" w:rsidR="00E52EF4" w:rsidRPr="00930CA5" w:rsidRDefault="00E52EF4" w:rsidP="00D95ECC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E98236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354CB9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CD3FC2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14:paraId="3913B458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FA56A8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DB37D4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14:paraId="75F9C72F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5B49FE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14:paraId="6B3248BF" w14:textId="77777777" w:rsidR="00E52EF4" w:rsidRPr="00930CA5" w:rsidRDefault="00E52EF4" w:rsidP="00D95ECC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1DBF6D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7456BC7" w14:textId="77777777" w:rsidR="00E52EF4" w:rsidRPr="00930CA5" w:rsidRDefault="00E52EF4" w:rsidP="00D95ECC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14:paraId="2D446718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E52EF4" w:rsidRPr="009F4F6C" w14:paraId="411D9BC7" w14:textId="77777777" w:rsidTr="00D95EC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E16775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4ACE2C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D41938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D84BC4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DF708D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ED9C9A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9D8F71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94D78A" w14:textId="77777777" w:rsidR="00E52EF4" w:rsidRPr="00930CA5" w:rsidRDefault="00E52EF4" w:rsidP="00D95ECC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E52EF4" w:rsidRPr="009F4F6C" w14:paraId="1D8BA15E" w14:textId="77777777" w:rsidTr="00D95E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E088C" w14:textId="77777777" w:rsidR="00E52EF4" w:rsidRPr="00E52EF4" w:rsidRDefault="00E52EF4" w:rsidP="00D95EC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A1DF" w14:textId="77777777" w:rsidR="00E52EF4" w:rsidRPr="00423B4F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423B4F">
              <w:rPr>
                <w:sz w:val="18"/>
                <w:szCs w:val="18"/>
              </w:rPr>
              <w:t>Oprogramowanie</w:t>
            </w:r>
            <w:r w:rsidR="00627047" w:rsidRPr="00423B4F">
              <w:rPr>
                <w:sz w:val="18"/>
                <w:szCs w:val="18"/>
                <w:lang w:eastAsia="zh-CN"/>
              </w:rPr>
              <w:t xml:space="preserve"> </w:t>
            </w:r>
            <w:r w:rsidR="00423B4F" w:rsidRPr="00423B4F">
              <w:rPr>
                <w:sz w:val="18"/>
                <w:szCs w:val="18"/>
                <w:lang w:eastAsia="zh-CN"/>
              </w:rPr>
              <w:t xml:space="preserve">wraz z licencją </w:t>
            </w:r>
            <w:r w:rsidR="00627047" w:rsidRPr="00423B4F">
              <w:rPr>
                <w:sz w:val="18"/>
                <w:szCs w:val="18"/>
              </w:rPr>
              <w:t>rozpoznawania tekstu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DF00" w14:textId="77777777" w:rsidR="00E52EF4" w:rsidRPr="00E52EF4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</w:rPr>
              <w:t>Producent:</w:t>
            </w:r>
          </w:p>
          <w:p w14:paraId="6D67C78F" w14:textId="77777777" w:rsidR="00E52EF4" w:rsidRPr="00E52EF4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  <w:lang w:eastAsia="zh-CN"/>
              </w:rPr>
              <w:t>………….</w:t>
            </w:r>
          </w:p>
          <w:p w14:paraId="415F9A82" w14:textId="77777777" w:rsidR="00E52EF4" w:rsidRPr="00E52EF4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14:paraId="0BB733E3" w14:textId="77777777" w:rsidR="00E52EF4" w:rsidRPr="00E52EF4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E49F5" w14:textId="77777777" w:rsidR="00E52EF4" w:rsidRPr="00930CA5" w:rsidRDefault="00E52EF4" w:rsidP="00D95ECC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0236" w14:textId="77777777" w:rsidR="00E52EF4" w:rsidRPr="00930CA5" w:rsidRDefault="00E52EF4" w:rsidP="00D95ECC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B306" w14:textId="77777777" w:rsidR="00E52EF4" w:rsidRPr="00930CA5" w:rsidRDefault="00E52EF4" w:rsidP="00D95ECC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55CC1D" w14:textId="77777777" w:rsidR="00E52EF4" w:rsidRPr="00930CA5" w:rsidRDefault="00E52EF4" w:rsidP="00D95EC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8453B3" w14:textId="77777777" w:rsidR="00E52EF4" w:rsidRPr="00930CA5" w:rsidRDefault="00E52EF4" w:rsidP="00D95ECC">
            <w:pPr>
              <w:ind w:right="425"/>
              <w:rPr>
                <w:sz w:val="18"/>
                <w:szCs w:val="18"/>
              </w:rPr>
            </w:pPr>
          </w:p>
        </w:tc>
      </w:tr>
      <w:tr w:rsidR="00E52EF4" w:rsidRPr="009F4F6C" w14:paraId="1FFFC3E1" w14:textId="77777777" w:rsidTr="00D95E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A547D" w14:textId="77777777" w:rsidR="00E52EF4" w:rsidRPr="00E52EF4" w:rsidRDefault="00E52EF4" w:rsidP="00D95ECC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52EF4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01DF" w14:textId="3C39F418" w:rsidR="00E52EF4" w:rsidRPr="00423B4F" w:rsidRDefault="00E52EF4" w:rsidP="00D95ECC">
            <w:pPr>
              <w:suppressAutoHyphens/>
              <w:spacing w:after="120"/>
              <w:rPr>
                <w:sz w:val="18"/>
                <w:szCs w:val="18"/>
              </w:rPr>
            </w:pPr>
            <w:r w:rsidRPr="00423B4F">
              <w:rPr>
                <w:sz w:val="18"/>
                <w:szCs w:val="18"/>
              </w:rPr>
              <w:t>Kompatybilny z oprogramowaniem s</w:t>
            </w:r>
            <w:r w:rsidR="00DD127D">
              <w:rPr>
                <w:sz w:val="18"/>
                <w:szCs w:val="18"/>
              </w:rPr>
              <w:t>k</w:t>
            </w:r>
            <w:r w:rsidRPr="00423B4F">
              <w:rPr>
                <w:sz w:val="18"/>
                <w:szCs w:val="18"/>
              </w:rPr>
              <w:t>aner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A647" w14:textId="77777777" w:rsidR="00E52EF4" w:rsidRPr="00E52EF4" w:rsidRDefault="00E52EF4" w:rsidP="00D95ECC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52EF4">
              <w:rPr>
                <w:sz w:val="18"/>
                <w:szCs w:val="18"/>
                <w:lang w:eastAsia="en-US"/>
              </w:rPr>
              <w:t>Producent:</w:t>
            </w:r>
          </w:p>
          <w:p w14:paraId="4903923D" w14:textId="77777777" w:rsidR="00E52EF4" w:rsidRPr="00E52EF4" w:rsidRDefault="00E52EF4" w:rsidP="00D95ECC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52EF4">
              <w:rPr>
                <w:sz w:val="18"/>
                <w:szCs w:val="18"/>
                <w:lang w:eastAsia="en-US"/>
              </w:rPr>
              <w:t>……………………..</w:t>
            </w:r>
          </w:p>
          <w:p w14:paraId="290DFA97" w14:textId="77777777" w:rsidR="00E52EF4" w:rsidRPr="00E52EF4" w:rsidRDefault="00E52EF4" w:rsidP="00D95ECC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52EF4">
              <w:rPr>
                <w:sz w:val="18"/>
                <w:szCs w:val="18"/>
                <w:lang w:eastAsia="en-US"/>
              </w:rPr>
              <w:t>Model:</w:t>
            </w:r>
          </w:p>
          <w:p w14:paraId="18533C4A" w14:textId="77777777" w:rsidR="00E52EF4" w:rsidRPr="00E52EF4" w:rsidRDefault="00E52EF4" w:rsidP="00D95ECC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E52EF4">
              <w:rPr>
                <w:sz w:val="18"/>
                <w:szCs w:val="18"/>
                <w:lang w:eastAsia="en-US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96A8" w14:textId="77777777" w:rsidR="00E52EF4" w:rsidRPr="00930CA5" w:rsidRDefault="00E52EF4" w:rsidP="00D95ECC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9893" w14:textId="77777777" w:rsidR="00E52EF4" w:rsidRPr="00930CA5" w:rsidRDefault="00E52EF4" w:rsidP="00D95ECC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2EAC" w14:textId="77777777" w:rsidR="00E52EF4" w:rsidRPr="00930CA5" w:rsidRDefault="00E52EF4" w:rsidP="00D95ECC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94C35" w14:textId="77777777" w:rsidR="00E52EF4" w:rsidRPr="00930CA5" w:rsidRDefault="00E52EF4" w:rsidP="00D95EC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4D7148" w14:textId="77777777" w:rsidR="00E52EF4" w:rsidRPr="00930CA5" w:rsidRDefault="00E52EF4" w:rsidP="00D95ECC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E56E8FA" w14:textId="543E1E1C" w:rsidR="00DE72F7" w:rsidRDefault="00DE72F7" w:rsidP="00DE72F7">
      <w:pPr>
        <w:widowControl w:val="0"/>
        <w:ind w:right="1"/>
        <w:jc w:val="both"/>
        <w:rPr>
          <w:color w:val="FF0000"/>
        </w:rPr>
      </w:pPr>
      <w:r w:rsidRPr="00776CDB">
        <w:rPr>
          <w:b/>
        </w:rPr>
        <w:lastRenderedPageBreak/>
        <w:t>Okres udzielonej gwarancji wynosi</w:t>
      </w:r>
      <w:r w:rsidRPr="00776CDB">
        <w:t>:</w:t>
      </w:r>
      <w:r>
        <w:t xml:space="preserve"> ………… </w:t>
      </w:r>
      <w:r w:rsidRPr="00776CDB">
        <w:t>miesiące/ miesięcy</w:t>
      </w:r>
      <w:r>
        <w:t xml:space="preserve">, w miejscu użytkowania sprzętu </w:t>
      </w:r>
      <w:r w:rsidRPr="00304932">
        <w:rPr>
          <w:color w:val="FF0000"/>
        </w:rPr>
        <w:t>(kryterium oceny ofert)</w:t>
      </w:r>
    </w:p>
    <w:p w14:paraId="6E15F8FA" w14:textId="77777777" w:rsidR="00AE1AAB" w:rsidRPr="00FB44C3" w:rsidRDefault="00AE1AAB" w:rsidP="00DE72F7">
      <w:pPr>
        <w:widowControl w:val="0"/>
        <w:ind w:right="1"/>
        <w:jc w:val="both"/>
        <w:rPr>
          <w:sz w:val="20"/>
          <w:szCs w:val="20"/>
        </w:rPr>
      </w:pPr>
    </w:p>
    <w:p w14:paraId="2734A15A" w14:textId="0FDABB03" w:rsidR="00DE72F7" w:rsidRDefault="00DE72F7" w:rsidP="00AE1AAB">
      <w:pPr>
        <w:widowControl w:val="0"/>
        <w:jc w:val="both"/>
        <w:rPr>
          <w:b/>
          <w:bCs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 w:rsidR="00627047">
        <w:rPr>
          <w:b/>
          <w:bCs/>
          <w:sz w:val="22"/>
          <w:szCs w:val="22"/>
        </w:rPr>
        <w:t xml:space="preserve">30 </w:t>
      </w:r>
      <w:r>
        <w:rPr>
          <w:b/>
          <w:bCs/>
          <w:sz w:val="22"/>
          <w:szCs w:val="22"/>
        </w:rPr>
        <w:t xml:space="preserve">dni </w:t>
      </w:r>
      <w:r w:rsidRPr="006F1C9A">
        <w:rPr>
          <w:b/>
          <w:bCs/>
          <w:sz w:val="22"/>
          <w:szCs w:val="22"/>
        </w:rPr>
        <w:t xml:space="preserve">od daty </w:t>
      </w:r>
      <w:r w:rsidR="00627047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627047">
        <w:rPr>
          <w:b/>
          <w:bCs/>
          <w:sz w:val="22"/>
          <w:szCs w:val="22"/>
        </w:rPr>
        <w:t>MNiSzW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5545229A" w14:textId="77777777" w:rsidR="00AE1AAB" w:rsidRPr="006F1C9A" w:rsidRDefault="00AE1AAB" w:rsidP="00AE1AAB">
      <w:pPr>
        <w:widowControl w:val="0"/>
        <w:jc w:val="both"/>
        <w:rPr>
          <w:b/>
          <w:sz w:val="22"/>
          <w:szCs w:val="22"/>
        </w:rPr>
      </w:pPr>
    </w:p>
    <w:p w14:paraId="291ECE11" w14:textId="77777777" w:rsidR="00DE72F7" w:rsidRPr="006F1C9A" w:rsidRDefault="00DE72F7" w:rsidP="00DE72F7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DD429E2" w14:textId="77777777" w:rsidR="00DE72F7" w:rsidRDefault="00DE72F7" w:rsidP="00DE72F7">
      <w:pPr>
        <w:jc w:val="both"/>
        <w:rPr>
          <w:sz w:val="18"/>
          <w:szCs w:val="18"/>
        </w:rPr>
      </w:pPr>
    </w:p>
    <w:p w14:paraId="6F57966B" w14:textId="77777777" w:rsidR="00DE72F7" w:rsidRDefault="00DE72F7" w:rsidP="00DE72F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E32867A" w14:textId="77777777" w:rsidR="00DE72F7" w:rsidRDefault="00DE72F7" w:rsidP="00DE72F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35DB6AF" w14:textId="49C172B7" w:rsidR="00DE72F7" w:rsidRDefault="00DE72F7" w:rsidP="00DE7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</w:t>
      </w:r>
      <w:r w:rsidR="00AE1AAB">
        <w:rPr>
          <w:color w:val="000000"/>
          <w:sz w:val="22"/>
          <w:szCs w:val="22"/>
        </w:rPr>
        <w:t xml:space="preserve"> </w:t>
      </w:r>
      <w:r w:rsidRPr="007F7342">
        <w:rPr>
          <w:color w:val="000000"/>
          <w:sz w:val="22"/>
          <w:szCs w:val="22"/>
        </w:rPr>
        <w:t>żadnych zastrzeżeń.</w:t>
      </w:r>
    </w:p>
    <w:p w14:paraId="7D363289" w14:textId="1504437B" w:rsidR="00DE72F7" w:rsidRPr="00627047" w:rsidRDefault="00DE72F7" w:rsidP="00DE7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27047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627047">
        <w:rPr>
          <w:sz w:val="22"/>
          <w:szCs w:val="22"/>
        </w:rPr>
        <w:t>późn</w:t>
      </w:r>
      <w:proofErr w:type="spellEnd"/>
      <w:r w:rsidRPr="00627047">
        <w:rPr>
          <w:sz w:val="22"/>
          <w:szCs w:val="22"/>
        </w:rPr>
        <w:t xml:space="preserve">. zm.) będzie się ubiegał o zastosowanie przy zakupie 0% stawki VAT </w:t>
      </w:r>
      <w:r w:rsidRPr="00627047">
        <w:rPr>
          <w:b/>
          <w:bCs/>
          <w:sz w:val="22"/>
          <w:szCs w:val="22"/>
        </w:rPr>
        <w:t>na s</w:t>
      </w:r>
      <w:r w:rsidR="00DD127D">
        <w:rPr>
          <w:b/>
          <w:bCs/>
          <w:sz w:val="22"/>
          <w:szCs w:val="22"/>
        </w:rPr>
        <w:t>k</w:t>
      </w:r>
      <w:r w:rsidRPr="00627047">
        <w:rPr>
          <w:b/>
          <w:bCs/>
          <w:sz w:val="22"/>
          <w:szCs w:val="22"/>
        </w:rPr>
        <w:t>aner</w:t>
      </w:r>
      <w:r w:rsidRPr="00627047">
        <w:rPr>
          <w:sz w:val="22"/>
          <w:szCs w:val="22"/>
        </w:rPr>
        <w:t xml:space="preserve"> w zakresie objętym zwolnieniem – zgodnie z art. 83 ust. 1 pkt 26 przywołanej ustawy. </w:t>
      </w:r>
    </w:p>
    <w:p w14:paraId="233D9F3E" w14:textId="3A0C8B3C" w:rsidR="00DE72F7" w:rsidRPr="00627047" w:rsidRDefault="00DE72F7" w:rsidP="00DE7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27047"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Pr="00627047">
        <w:rPr>
          <w:b/>
          <w:bCs/>
          <w:sz w:val="22"/>
          <w:szCs w:val="22"/>
        </w:rPr>
        <w:t>s</w:t>
      </w:r>
      <w:r w:rsidR="00DD127D">
        <w:rPr>
          <w:b/>
          <w:bCs/>
          <w:sz w:val="22"/>
          <w:szCs w:val="22"/>
        </w:rPr>
        <w:t>k</w:t>
      </w:r>
      <w:r w:rsidRPr="00627047">
        <w:rPr>
          <w:b/>
          <w:bCs/>
          <w:sz w:val="22"/>
          <w:szCs w:val="22"/>
        </w:rPr>
        <w:t>aner</w:t>
      </w:r>
      <w:r w:rsidRPr="00627047">
        <w:rPr>
          <w:sz w:val="22"/>
          <w:szCs w:val="22"/>
        </w:rPr>
        <w:t xml:space="preserve"> przeznaczony jest dla placówki oświatowej - zgodnie z art. 83 ust. 1 pkt 26 ustawy z dnia 11 marca 2004 r. o podatku od towarów i usług (t. j. Dz. U. 2011 Nr 177 poz. 1054 z </w:t>
      </w:r>
      <w:proofErr w:type="spellStart"/>
      <w:r w:rsidRPr="00627047">
        <w:rPr>
          <w:sz w:val="22"/>
          <w:szCs w:val="22"/>
        </w:rPr>
        <w:t>późn</w:t>
      </w:r>
      <w:proofErr w:type="spellEnd"/>
      <w:r w:rsidRPr="00627047">
        <w:rPr>
          <w:sz w:val="22"/>
          <w:szCs w:val="22"/>
        </w:rPr>
        <w:t>. zm.)</w:t>
      </w:r>
    </w:p>
    <w:p w14:paraId="0E12CF8A" w14:textId="77777777" w:rsidR="00DE72F7" w:rsidRDefault="00DE72F7" w:rsidP="00DE72F7">
      <w:pPr>
        <w:numPr>
          <w:ilvl w:val="0"/>
          <w:numId w:val="1"/>
        </w:numPr>
        <w:jc w:val="both"/>
        <w:rPr>
          <w:sz w:val="22"/>
          <w:szCs w:val="22"/>
        </w:rPr>
      </w:pPr>
      <w:r w:rsidRPr="00627047">
        <w:rPr>
          <w:sz w:val="22"/>
          <w:szCs w:val="22"/>
        </w:rPr>
        <w:t>Oświadczam, że wypełniłem obowiązki informacyjne</w:t>
      </w:r>
      <w:r>
        <w:rPr>
          <w:sz w:val="22"/>
          <w:szCs w:val="22"/>
        </w:rPr>
        <w:t xml:space="preserve"> przewidziane w art. 13 lub art. 14 RODO* wobec osób fizycznych, od których dane osobowe bezpośrednio lub pośrednio pozyskałem w celu ubiegania się o udzielenie zamówienia publicznego w niniejszym postępowaniu.* * </w:t>
      </w:r>
    </w:p>
    <w:p w14:paraId="02B09596" w14:textId="77777777" w:rsidR="00DE72F7" w:rsidRDefault="00DE72F7" w:rsidP="00DE72F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6754A9" w14:textId="77777777" w:rsidR="00DE72F7" w:rsidRDefault="00DE72F7" w:rsidP="00DE72F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27C7F0" w14:textId="77777777" w:rsidR="00DE72F7" w:rsidRPr="00FB44C3" w:rsidRDefault="00DE72F7" w:rsidP="00DE72F7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4F2E2C49" w14:textId="77777777" w:rsidR="00DE72F7" w:rsidRDefault="00DE72F7" w:rsidP="00DE72F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72F7" w14:paraId="3A11C22F" w14:textId="77777777" w:rsidTr="00C16F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5CE27" w14:textId="77777777" w:rsidR="00DE72F7" w:rsidRDefault="00DE72F7" w:rsidP="00C16F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27BA6" w14:textId="77777777" w:rsidR="00DE72F7" w:rsidRDefault="00DE72F7" w:rsidP="00C16F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16E3BBD" w14:textId="77777777" w:rsidR="00DE72F7" w:rsidRDefault="00DE72F7" w:rsidP="00C16F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6907D" w14:textId="77777777" w:rsidR="00DE72F7" w:rsidRDefault="00DE72F7" w:rsidP="00C16F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E72F7" w14:paraId="66237F41" w14:textId="77777777" w:rsidTr="00C16F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5672" w14:textId="77777777" w:rsidR="00DE72F7" w:rsidRDefault="00DE72F7" w:rsidP="00C16F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374B" w14:textId="77777777" w:rsidR="00DE72F7" w:rsidRDefault="00DE72F7" w:rsidP="00C16F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16F4" w14:textId="77777777" w:rsidR="00DE72F7" w:rsidRDefault="00DE72F7" w:rsidP="00C16F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E72F7" w14:paraId="7628B83C" w14:textId="77777777" w:rsidTr="00C16F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5E109" w14:textId="77777777" w:rsidR="00DE72F7" w:rsidRDefault="00DE72F7" w:rsidP="00C16F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72335" w14:textId="77777777" w:rsidR="00DE72F7" w:rsidRDefault="00DE72F7" w:rsidP="00C16F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E9BB8" w14:textId="77777777" w:rsidR="00DE72F7" w:rsidRDefault="00DE72F7" w:rsidP="00C16F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330C033" w14:textId="77777777" w:rsidR="00DE72F7" w:rsidRDefault="00DE72F7" w:rsidP="00DE72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04A154E" w14:textId="77777777" w:rsidR="00DE72F7" w:rsidRDefault="00DE72F7" w:rsidP="00DE72F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52034B1" w14:textId="77777777" w:rsidR="00DE72F7" w:rsidRDefault="00DE72F7" w:rsidP="00DE72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F923E97" w14:textId="77777777" w:rsidR="00DE72F7" w:rsidRDefault="00DE72F7" w:rsidP="00DE72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8783452" w14:textId="77777777" w:rsidR="00DE72F7" w:rsidRDefault="00DE72F7" w:rsidP="00DE72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67C053B" w14:textId="77777777" w:rsidR="00DE72F7" w:rsidRDefault="00DE72F7" w:rsidP="00DE72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EE1814C" w14:textId="77777777" w:rsidR="00DE72F7" w:rsidRDefault="00DE72F7" w:rsidP="00DE72F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2A2AC9" w14:textId="77777777" w:rsidR="00DE72F7" w:rsidRDefault="00DE72F7" w:rsidP="00DE72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8B82354" w14:textId="77777777" w:rsidR="00DE72F7" w:rsidRDefault="00DE72F7" w:rsidP="00DE72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B304433" w14:textId="77777777" w:rsidR="00DE72F7" w:rsidRDefault="00DE72F7" w:rsidP="00DE72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B54DF2" w14:textId="77777777" w:rsidR="00DE72F7" w:rsidRDefault="00DE72F7" w:rsidP="00DE72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77BE24E" w14:textId="77777777" w:rsidR="00DE72F7" w:rsidRDefault="00DE72F7" w:rsidP="00DE72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A59651" w14:textId="77777777" w:rsidR="00DE72F7" w:rsidRDefault="00DE72F7" w:rsidP="00DE72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9845BF3" w14:textId="77777777" w:rsidR="00DE72F7" w:rsidRDefault="00DE72F7" w:rsidP="00DE72F7">
      <w:pPr>
        <w:ind w:left="720"/>
        <w:rPr>
          <w:i/>
          <w:color w:val="FF0000"/>
          <w:sz w:val="22"/>
          <w:szCs w:val="22"/>
        </w:rPr>
      </w:pPr>
    </w:p>
    <w:p w14:paraId="05C82770" w14:textId="77777777" w:rsidR="00DE72F7" w:rsidRDefault="00DE72F7" w:rsidP="00DE72F7">
      <w:pPr>
        <w:ind w:left="720"/>
        <w:rPr>
          <w:i/>
          <w:color w:val="FF0000"/>
          <w:sz w:val="22"/>
          <w:szCs w:val="22"/>
        </w:rPr>
      </w:pPr>
    </w:p>
    <w:p w14:paraId="6A9DA2F7" w14:textId="77777777" w:rsidR="00DE72F7" w:rsidRDefault="00DE72F7" w:rsidP="00DE72F7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3C81CF2C" w14:textId="77777777" w:rsidR="00DE72F7" w:rsidRDefault="00DE72F7" w:rsidP="00DE72F7">
      <w:pPr>
        <w:tabs>
          <w:tab w:val="right" w:pos="9000"/>
        </w:tabs>
        <w:rPr>
          <w:sz w:val="20"/>
          <w:szCs w:val="20"/>
        </w:rPr>
      </w:pPr>
    </w:p>
    <w:p w14:paraId="5AF5A4F9" w14:textId="77777777" w:rsidR="00DE72F7" w:rsidRPr="009F4F6C" w:rsidRDefault="00DE72F7" w:rsidP="00DE72F7"/>
    <w:p w14:paraId="1CC6C411" w14:textId="77777777" w:rsidR="00DE72F7" w:rsidRPr="009D3EDC" w:rsidRDefault="00DE72F7" w:rsidP="00DE72F7"/>
    <w:p w14:paraId="105C9154" w14:textId="77777777" w:rsidR="00FE545C" w:rsidRPr="00DE72F7" w:rsidRDefault="00FE545C" w:rsidP="00DE72F7"/>
    <w:sectPr w:rsidR="00FE545C" w:rsidRPr="00DE7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3298F" w14:textId="77777777" w:rsidR="00D601CF" w:rsidRDefault="00D601CF">
      <w:r>
        <w:separator/>
      </w:r>
    </w:p>
  </w:endnote>
  <w:endnote w:type="continuationSeparator" w:id="0">
    <w:p w14:paraId="67F5B0A7" w14:textId="77777777" w:rsidR="00D601CF" w:rsidRDefault="00D60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476B" w14:textId="77777777" w:rsidR="00295E8D" w:rsidRDefault="00295E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712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5B95A" w14:textId="77777777" w:rsidR="00295E8D" w:rsidRDefault="00295E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FEC20" w14:textId="77777777" w:rsidR="00D601CF" w:rsidRDefault="00D601CF">
      <w:r>
        <w:separator/>
      </w:r>
    </w:p>
  </w:footnote>
  <w:footnote w:type="continuationSeparator" w:id="0">
    <w:p w14:paraId="23070629" w14:textId="77777777" w:rsidR="00D601CF" w:rsidRDefault="00D60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B417B" w14:textId="77777777" w:rsidR="00295E8D" w:rsidRDefault="00295E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493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F6917" w14:textId="77777777" w:rsidR="00295E8D" w:rsidRDefault="00295E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7512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88740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8709255">
    <w:abstractNumId w:val="0"/>
  </w:num>
  <w:num w:numId="4" w16cid:durableId="533225809">
    <w:abstractNumId w:val="2"/>
  </w:num>
  <w:num w:numId="5" w16cid:durableId="1680542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1C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E8D"/>
    <w:rsid w:val="00315A4A"/>
    <w:rsid w:val="00423B4F"/>
    <w:rsid w:val="004B7300"/>
    <w:rsid w:val="004C6753"/>
    <w:rsid w:val="00595C87"/>
    <w:rsid w:val="005D2C65"/>
    <w:rsid w:val="005E6D94"/>
    <w:rsid w:val="0062704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5D8"/>
    <w:rsid w:val="008F1C66"/>
    <w:rsid w:val="00970FE4"/>
    <w:rsid w:val="00A0022B"/>
    <w:rsid w:val="00A346FE"/>
    <w:rsid w:val="00A47B4D"/>
    <w:rsid w:val="00A83018"/>
    <w:rsid w:val="00AE1AAB"/>
    <w:rsid w:val="00B774DC"/>
    <w:rsid w:val="00C1268D"/>
    <w:rsid w:val="00C969A6"/>
    <w:rsid w:val="00CA7D36"/>
    <w:rsid w:val="00D24208"/>
    <w:rsid w:val="00D601CF"/>
    <w:rsid w:val="00D60C38"/>
    <w:rsid w:val="00D66893"/>
    <w:rsid w:val="00D90ACB"/>
    <w:rsid w:val="00DC1500"/>
    <w:rsid w:val="00DD127D"/>
    <w:rsid w:val="00DE72F7"/>
    <w:rsid w:val="00E44371"/>
    <w:rsid w:val="00E52EF4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E630F"/>
  <w15:chartTrackingRefBased/>
  <w15:docId w15:val="{5A49CADE-2460-432C-A755-8DFB68E9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2F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D464A-E61E-48D5-BAB5-E911721AB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723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Sylwia Lempart</cp:lastModifiedBy>
  <cp:revision>2</cp:revision>
  <cp:lastPrinted>2022-07-29T08:27:00Z</cp:lastPrinted>
  <dcterms:created xsi:type="dcterms:W3CDTF">2022-07-29T08:27:00Z</dcterms:created>
  <dcterms:modified xsi:type="dcterms:W3CDTF">2022-07-29T08:27:00Z</dcterms:modified>
</cp:coreProperties>
</file>