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:rsidR="00F3134E" w:rsidRDefault="00F3134E" w:rsidP="00F3134E">
      <w:pPr>
        <w:jc w:val="center"/>
        <w:rPr>
          <w:b/>
          <w:sz w:val="24"/>
          <w:szCs w:val="24"/>
        </w:rPr>
      </w:pPr>
      <w:r w:rsidRPr="0058105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Log_POWER_kolor" style="width:386.25pt;height:35.25pt;visibility:visible;mso-wrap-style:square">
            <v:imagedata r:id="rId7" o:title="Log_POWER_kolor"/>
          </v:shape>
        </w:pict>
      </w:r>
    </w:p>
    <w:p w:rsidR="00F3134E" w:rsidRDefault="00F3134E" w:rsidP="00F3134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F3134E" w:rsidRDefault="00F3134E" w:rsidP="00F3134E"/>
    <w:p w:rsidR="00F3134E" w:rsidRDefault="00F3134E" w:rsidP="00F3134E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:rsidR="00F3134E" w:rsidRPr="00CF7EED" w:rsidRDefault="00F3134E" w:rsidP="00F3134E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F3134E" w:rsidRPr="00F3134E" w:rsidRDefault="00F3134E" w:rsidP="00F3134E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F3134E" w:rsidRPr="00F3134E" w:rsidRDefault="00F3134E" w:rsidP="00F3134E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Pr="00F3134E">
        <w:rPr>
          <w:b/>
        </w:rPr>
        <w:t xml:space="preserve">Usługa szkoleniowa dla pracowników administracyjnych AGH w zakresie obsługi programów MS Excel oraz MS Word, realizowana w ramach POWR.03.05.00-00-Z307/17- Kc-zp.272-482/22,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098"/>
        <w:gridCol w:w="2061"/>
        <w:gridCol w:w="1192"/>
        <w:gridCol w:w="1627"/>
        <w:gridCol w:w="1625"/>
      </w:tblGrid>
      <w:tr w:rsidR="00F3134E" w:rsidTr="00D55B78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  <w:bookmarkStart w:id="0" w:name="_GoBack"/>
            <w:bookmarkEnd w:id="0"/>
          </w:p>
        </w:tc>
      </w:tr>
      <w:tr w:rsidR="00F3134E" w:rsidTr="00D55B78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F3134E" w:rsidTr="00D55B78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:rsidTr="00D55B78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:rsidTr="00D55B78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:rsidTr="00D55B78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F3134E" w:rsidRDefault="00F3134E" w:rsidP="00F3134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F3134E" w:rsidRPr="00A64311" w:rsidRDefault="00F3134E" w:rsidP="00F3134E">
      <w:pPr>
        <w:suppressAutoHyphens/>
        <w:autoSpaceDN w:val="0"/>
        <w:ind w:left="80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 xml:space="preserve">Zamawiający uzna wyżej wymieniony warunek za spełniony, jeżeli  Wykonawca wykaże, że w okresie ostatnich trzech lat przed upływem terminu składania ofert (a jeżeli okres prowadzenia działalności jest krótszy – w tym okresie), należycie zrealizował  co najmniej </w:t>
      </w:r>
      <w:r>
        <w:rPr>
          <w:sz w:val="16"/>
          <w:szCs w:val="16"/>
        </w:rPr>
        <w:t xml:space="preserve">15 </w:t>
      </w:r>
      <w:r w:rsidRPr="00A64311">
        <w:rPr>
          <w:sz w:val="16"/>
          <w:szCs w:val="16"/>
        </w:rPr>
        <w:t xml:space="preserve">szkoleń, w tym co najmniej: </w:t>
      </w:r>
    </w:p>
    <w:p w:rsidR="00F3134E" w:rsidRPr="00A64311" w:rsidRDefault="00F3134E" w:rsidP="00F3134E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  <w:r w:rsidRPr="00A64311">
        <w:rPr>
          <w:rFonts w:ascii="Times New Roman" w:eastAsia="Times New Roman" w:hAnsi="Times New Roman"/>
          <w:sz w:val="16"/>
          <w:szCs w:val="16"/>
          <w:lang w:eastAsia="pl-PL"/>
        </w:rPr>
        <w:t>1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0</w:t>
      </w:r>
      <w:r w:rsidRPr="00A64311">
        <w:rPr>
          <w:rFonts w:ascii="Times New Roman" w:eastAsia="Times New Roman" w:hAnsi="Times New Roman"/>
          <w:sz w:val="16"/>
          <w:szCs w:val="16"/>
          <w:lang w:eastAsia="pl-PL"/>
        </w:rPr>
        <w:t xml:space="preserve"> szkoleń z tematu obsługi MS Excel,</w:t>
      </w:r>
    </w:p>
    <w:p w:rsidR="00F3134E" w:rsidRPr="00A64311" w:rsidRDefault="00F3134E" w:rsidP="00F3134E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5</w:t>
      </w:r>
      <w:r w:rsidRPr="00A64311">
        <w:rPr>
          <w:rFonts w:ascii="Times New Roman" w:eastAsia="Times New Roman" w:hAnsi="Times New Roman"/>
          <w:sz w:val="16"/>
          <w:szCs w:val="16"/>
          <w:lang w:eastAsia="pl-PL"/>
        </w:rPr>
        <w:t xml:space="preserve"> szkoleń z tematu obsługi MS Word,</w:t>
      </w:r>
    </w:p>
    <w:p w:rsidR="00F3134E" w:rsidRPr="00A64311" w:rsidRDefault="00F3134E" w:rsidP="00F3134E">
      <w:pPr>
        <w:suppressAutoHyphens/>
        <w:autoSpaceDN w:val="0"/>
        <w:ind w:left="79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>każde szkolenie dla grupy minimum 10 osobowej oraz każde szkolenie trwające nie krócej niż 10 godzin zegarowych.</w:t>
      </w:r>
    </w:p>
    <w:p w:rsidR="00F3134E" w:rsidRPr="00E92D3F" w:rsidRDefault="00F3134E" w:rsidP="00F3134E">
      <w:pPr>
        <w:spacing w:line="360" w:lineRule="auto"/>
        <w:jc w:val="both"/>
        <w:rPr>
          <w:b/>
        </w:rPr>
      </w:pPr>
      <w:r w:rsidRPr="00E92D3F">
        <w:rPr>
          <w:b/>
        </w:rPr>
        <w:t>W załączeniu dokumenty potwierdzające należyte wykonanie usług wyszczególnionych w wykazie.</w:t>
      </w:r>
    </w:p>
    <w:p w:rsidR="00F3134E" w:rsidRDefault="00F3134E" w:rsidP="00F3134E">
      <w:pPr>
        <w:spacing w:line="360" w:lineRule="auto"/>
        <w:jc w:val="both"/>
      </w:pPr>
    </w:p>
    <w:p w:rsidR="00F3134E" w:rsidRDefault="00F3134E" w:rsidP="00F3134E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F3134E" w:rsidRPr="00CE3D23" w:rsidRDefault="00F3134E" w:rsidP="00F3134E"/>
    <w:p w:rsidR="00F213FB" w:rsidRPr="00F3134E" w:rsidRDefault="00F213FB" w:rsidP="00F3134E"/>
    <w:sectPr w:rsidR="00F213FB" w:rsidRPr="00F31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630" w:rsidRDefault="00A40630">
      <w:r>
        <w:separator/>
      </w:r>
    </w:p>
  </w:endnote>
  <w:endnote w:type="continuationSeparator" w:id="0">
    <w:p w:rsidR="00A40630" w:rsidRDefault="00A4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581" w:rsidRDefault="003A3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581" w:rsidRDefault="003A35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581" w:rsidRDefault="003A3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630" w:rsidRDefault="00A40630">
      <w:r>
        <w:separator/>
      </w:r>
    </w:p>
  </w:footnote>
  <w:footnote w:type="continuationSeparator" w:id="0">
    <w:p w:rsidR="00A40630" w:rsidRDefault="00A40630">
      <w:r>
        <w:continuationSeparator/>
      </w:r>
    </w:p>
  </w:footnote>
  <w:footnote w:id="1">
    <w:p w:rsidR="00F3134E" w:rsidRPr="00CF7EED" w:rsidRDefault="00F3134E" w:rsidP="00F3134E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8.2.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F3134E" w:rsidRDefault="00F3134E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581" w:rsidRDefault="003A3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581" w:rsidRDefault="003A3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630"/>
    <w:rsid w:val="00082E0F"/>
    <w:rsid w:val="00210E8E"/>
    <w:rsid w:val="00276C10"/>
    <w:rsid w:val="003A3581"/>
    <w:rsid w:val="00702A72"/>
    <w:rsid w:val="00A40630"/>
    <w:rsid w:val="00C049BA"/>
    <w:rsid w:val="00C254C7"/>
    <w:rsid w:val="00C34B2E"/>
    <w:rsid w:val="00CE3D23"/>
    <w:rsid w:val="00D11BC3"/>
    <w:rsid w:val="00DD5BF2"/>
    <w:rsid w:val="00F213FB"/>
    <w:rsid w:val="00F3134E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9115E9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2022-08-12T08:10:00Z</cp:lastPrinted>
  <dcterms:created xsi:type="dcterms:W3CDTF">2022-08-12T08:10:00Z</dcterms:created>
  <dcterms:modified xsi:type="dcterms:W3CDTF">2022-08-12T08:10:00Z</dcterms:modified>
</cp:coreProperties>
</file>