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50ED" w:rsidRPr="00DD1589" w:rsidRDefault="00C64318" w:rsidP="009550ED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4.25pt;height:39.75pt;visibility:visible;mso-wrap-style:square">
            <v:imagedata r:id="rId8" o:title=""/>
          </v:shape>
        </w:pict>
      </w:r>
    </w:p>
    <w:p w:rsidR="009550ED" w:rsidRPr="00DB2060" w:rsidRDefault="009550ED" w:rsidP="009550ED">
      <w:pPr>
        <w:suppressAutoHyphens/>
        <w:spacing w:line="254" w:lineRule="auto"/>
        <w:rPr>
          <w:lang w:eastAsia="zh-CN"/>
        </w:rPr>
      </w:pPr>
    </w:p>
    <w:p w:rsidR="009550ED" w:rsidRPr="00DB2060" w:rsidRDefault="009550ED" w:rsidP="009550ED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9550ED" w:rsidRPr="00DB2060" w:rsidRDefault="009550ED" w:rsidP="009550ED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9550ED" w:rsidRPr="00DB2060" w:rsidRDefault="009550ED" w:rsidP="009550ED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9550ED" w:rsidRPr="00DB2060" w:rsidRDefault="009550ED" w:rsidP="009550ED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9550ED" w:rsidRPr="00DB2060" w:rsidRDefault="009550ED" w:rsidP="009550ED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9550ED" w:rsidRPr="00DB2060" w:rsidRDefault="009550ED" w:rsidP="009550ED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9550ED" w:rsidRPr="00DB2060" w:rsidRDefault="009550ED" w:rsidP="009550ED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550ED" w:rsidRPr="00DB2060" w:rsidRDefault="009550ED" w:rsidP="009550ED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9550ED" w:rsidRPr="00DB2060" w:rsidRDefault="009550ED" w:rsidP="009550ED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9550ED" w:rsidRPr="00DB2060" w:rsidRDefault="009550ED" w:rsidP="009550ED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550ED" w:rsidRPr="00DB2060" w:rsidRDefault="009550ED" w:rsidP="009550ED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9550ED" w:rsidRPr="00DB2060" w:rsidRDefault="009550ED" w:rsidP="009550E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9550ED" w:rsidRPr="00DB2060" w:rsidRDefault="009550ED" w:rsidP="009550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9550ED" w:rsidRPr="00DB2060" w:rsidRDefault="009550ED" w:rsidP="009550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9550ED" w:rsidRPr="00DB2060" w:rsidRDefault="009550ED" w:rsidP="009550ED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9550ED" w:rsidRPr="00DB2060" w:rsidRDefault="009550ED" w:rsidP="009550ED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Pr="00071E72">
        <w:rPr>
          <w:rFonts w:ascii="Arial" w:hAnsi="Arial" w:cs="Arial"/>
          <w:b/>
          <w:sz w:val="21"/>
          <w:szCs w:val="21"/>
          <w:lang w:eastAsia="zh-CN"/>
        </w:rPr>
        <w:t xml:space="preserve">Usługa szkoleniowa dla pracowników administracyjnych AGH w zakresie obsługi programów MS Excel oraz MS Word, realizowana w ramach </w:t>
      </w:r>
      <w:r w:rsidR="00C64318" w:rsidRPr="00C64318">
        <w:rPr>
          <w:rFonts w:ascii="Arial" w:hAnsi="Arial" w:cs="Arial"/>
          <w:b/>
          <w:sz w:val="21"/>
          <w:szCs w:val="21"/>
          <w:lang w:eastAsia="zh-CN"/>
        </w:rPr>
        <w:t>POWR.03.05.00-00-Z307/17</w:t>
      </w:r>
      <w:bookmarkStart w:id="0" w:name="_GoBack"/>
      <w:bookmarkEnd w:id="0"/>
      <w:r w:rsidRPr="00071E72">
        <w:rPr>
          <w:rFonts w:ascii="Arial" w:hAnsi="Arial" w:cs="Arial"/>
          <w:b/>
          <w:sz w:val="21"/>
          <w:szCs w:val="21"/>
          <w:lang w:eastAsia="zh-CN"/>
        </w:rPr>
        <w:t>- Kc-zp.272-482/22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9550ED" w:rsidRPr="00DB2060" w:rsidRDefault="009550ED" w:rsidP="009550ED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9550ED" w:rsidRPr="00DB2060" w:rsidRDefault="009550ED" w:rsidP="009550ED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9550ED" w:rsidRPr="00DB2060" w:rsidRDefault="009550ED" w:rsidP="009550ED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9550ED" w:rsidRPr="00DB2060" w:rsidRDefault="009550ED" w:rsidP="009550ED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550ED" w:rsidRPr="00DB2060" w:rsidRDefault="009550ED" w:rsidP="009550ED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9550ED" w:rsidRPr="00DB2060" w:rsidRDefault="009550ED" w:rsidP="009550ED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:rsidR="009550ED" w:rsidRPr="00434290" w:rsidRDefault="009550ED" w:rsidP="009550ED">
      <w:pPr>
        <w:spacing w:before="120" w:after="0" w:line="276" w:lineRule="auto"/>
        <w:jc w:val="both"/>
        <w:rPr>
          <w:rFonts w:ascii="Times New Roman" w:hAnsi="Times New Roman"/>
        </w:rPr>
      </w:pPr>
    </w:p>
    <w:p w:rsidR="009550ED" w:rsidRPr="00434290" w:rsidRDefault="009550ED" w:rsidP="009550ED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7ED9" w:rsidRDefault="005B7ED9" w:rsidP="0038231F">
      <w:pPr>
        <w:spacing w:after="0" w:line="240" w:lineRule="auto"/>
      </w:pPr>
      <w:r>
        <w:separator/>
      </w:r>
    </w:p>
  </w:endnote>
  <w:endnote w:type="continuationSeparator" w:id="0">
    <w:p w:rsidR="005B7ED9" w:rsidRDefault="005B7E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3EA" w:rsidRDefault="001543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3EA" w:rsidRDefault="001543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7ED9" w:rsidRDefault="005B7ED9" w:rsidP="0038231F">
      <w:pPr>
        <w:spacing w:after="0" w:line="240" w:lineRule="auto"/>
      </w:pPr>
      <w:r>
        <w:separator/>
      </w:r>
    </w:p>
  </w:footnote>
  <w:footnote w:type="continuationSeparator" w:id="0">
    <w:p w:rsidR="005B7ED9" w:rsidRDefault="005B7ED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3EA" w:rsidRDefault="001543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1543EA">
      <w:rPr>
        <w:rFonts w:ascii="Times New Roman" w:hAnsi="Times New Roman"/>
        <w:sz w:val="20"/>
        <w:szCs w:val="20"/>
      </w:rPr>
      <w:t>Kc-zp.272-482/22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3EA" w:rsidRDefault="001543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7ED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543EA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B7ED9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50ED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64318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5246868-BF2D-47E9-A55C-3B674262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550E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03AC8-4FFD-44B1-823F-8A5C2B5BB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2022-08-12T08:12:00Z</cp:lastPrinted>
  <dcterms:created xsi:type="dcterms:W3CDTF">2022-08-12T08:12:00Z</dcterms:created>
  <dcterms:modified xsi:type="dcterms:W3CDTF">2022-08-12T08:12:00Z</dcterms:modified>
</cp:coreProperties>
</file>