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22505" w14:textId="77777777" w:rsidR="00890B92" w:rsidRPr="00C902DE" w:rsidRDefault="008A0C5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A0C50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8A0C50">
        <w:rPr>
          <w:rFonts w:ascii="Arial" w:hAnsi="Arial" w:cs="Arial"/>
          <w:sz w:val="24"/>
          <w:szCs w:val="24"/>
        </w:rPr>
        <w:t>2022-08-17</w:t>
      </w:r>
    </w:p>
    <w:p w14:paraId="0082FFB8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C98F396" w14:textId="77777777" w:rsidR="00890B92" w:rsidRPr="00C902DE" w:rsidRDefault="008A0C50" w:rsidP="00890B92">
      <w:pPr>
        <w:rPr>
          <w:rFonts w:ascii="Arial" w:hAnsi="Arial" w:cs="Arial"/>
          <w:b/>
          <w:bCs/>
          <w:sz w:val="24"/>
          <w:szCs w:val="24"/>
        </w:rPr>
      </w:pPr>
      <w:r w:rsidRPr="008A0C50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2C58EBE" w14:textId="77777777" w:rsidR="00890B92" w:rsidRPr="00C902DE" w:rsidRDefault="008A0C50" w:rsidP="00890B92">
      <w:pPr>
        <w:rPr>
          <w:rFonts w:ascii="Arial" w:hAnsi="Arial" w:cs="Arial"/>
          <w:sz w:val="24"/>
          <w:szCs w:val="24"/>
        </w:rPr>
      </w:pPr>
      <w:r w:rsidRPr="008A0C50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8A0C50">
        <w:rPr>
          <w:rFonts w:ascii="Arial" w:hAnsi="Arial" w:cs="Arial"/>
          <w:sz w:val="24"/>
          <w:szCs w:val="24"/>
        </w:rPr>
        <w:t>66</w:t>
      </w:r>
    </w:p>
    <w:p w14:paraId="0001FEBF" w14:textId="77777777" w:rsidR="00890B92" w:rsidRPr="00C902DE" w:rsidRDefault="008A0C50" w:rsidP="00890B92">
      <w:pPr>
        <w:rPr>
          <w:rFonts w:ascii="Arial" w:hAnsi="Arial" w:cs="Arial"/>
          <w:sz w:val="24"/>
          <w:szCs w:val="24"/>
        </w:rPr>
      </w:pPr>
      <w:r w:rsidRPr="008A0C50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8A0C50">
        <w:rPr>
          <w:rFonts w:ascii="Arial" w:hAnsi="Arial" w:cs="Arial"/>
          <w:sz w:val="24"/>
          <w:szCs w:val="24"/>
        </w:rPr>
        <w:t>Kraków</w:t>
      </w:r>
    </w:p>
    <w:p w14:paraId="67969231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6735379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6155F8FC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A3DC5F2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EDFAC0E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8A0C50" w:rsidRPr="008A0C50">
        <w:rPr>
          <w:rFonts w:ascii="Arial" w:hAnsi="Arial" w:cs="Arial"/>
          <w:b/>
          <w:sz w:val="24"/>
          <w:szCs w:val="24"/>
        </w:rPr>
        <w:t>ZP/16/2022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15D87872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C915B7F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F6FE5CF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2D02BC3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672BB174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12439246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8A0C50" w:rsidRPr="008A0C50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454F46D2" w14:textId="77777777" w:rsidR="00A80738" w:rsidRPr="00C902DE" w:rsidRDefault="008A0C50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8A0C50">
        <w:rPr>
          <w:rFonts w:ascii="Arial" w:hAnsi="Arial" w:cs="Arial"/>
          <w:b/>
          <w:sz w:val="22"/>
          <w:szCs w:val="22"/>
        </w:rPr>
        <w:t>Dostawa produktów leczniczych</w:t>
      </w:r>
    </w:p>
    <w:p w14:paraId="0D5CB365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8A0C50" w:rsidRPr="008A0C50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A0C50" w:rsidRPr="00C902DE" w14:paraId="105C7260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5AD9A5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1 zamówienia w wysokości 6 480.00 zł brutto;</w:t>
            </w:r>
          </w:p>
        </w:tc>
      </w:tr>
      <w:tr w:rsidR="008A0C50" w:rsidRPr="00C902DE" w14:paraId="202B6BEA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9C81C6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2 zamówienia w wysokości 54 432.00 zł brutto;</w:t>
            </w:r>
          </w:p>
        </w:tc>
      </w:tr>
      <w:tr w:rsidR="008A0C50" w:rsidRPr="00C902DE" w14:paraId="375A0136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D7A176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3 zamówienia w wysokości 6 914.70 zł brutto;</w:t>
            </w:r>
          </w:p>
        </w:tc>
      </w:tr>
      <w:tr w:rsidR="008A0C50" w:rsidRPr="00C902DE" w14:paraId="3443D78C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ED4A30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4 zamówienia w wysokości 74 520.00 zł brutto;</w:t>
            </w:r>
          </w:p>
        </w:tc>
      </w:tr>
      <w:tr w:rsidR="008A0C50" w:rsidRPr="00C902DE" w14:paraId="048C5055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B0F3F9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5 zamówienia w wysokości 413 402.40 zł brutto;</w:t>
            </w:r>
          </w:p>
        </w:tc>
      </w:tr>
      <w:tr w:rsidR="008A0C50" w:rsidRPr="00C902DE" w14:paraId="126C9DA8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F27B30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6 zamówienia w wysokości 324 000.00 zł brutto;</w:t>
            </w:r>
          </w:p>
        </w:tc>
      </w:tr>
      <w:tr w:rsidR="008A0C50" w:rsidRPr="00C902DE" w14:paraId="63A03762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E8F8DD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7 zamówienia w wysokości 135 000.00 zł brutto;</w:t>
            </w:r>
          </w:p>
        </w:tc>
      </w:tr>
      <w:tr w:rsidR="008A0C50" w:rsidRPr="00C902DE" w14:paraId="1A6C7494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79A99C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8 zamówienia w wysokości 1 728.00 zł brutto;</w:t>
            </w:r>
          </w:p>
        </w:tc>
      </w:tr>
      <w:tr w:rsidR="008A0C50" w:rsidRPr="00C902DE" w14:paraId="05037E62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C1205D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9 zamówienia w wysokości 33 048.00 zł brutto;</w:t>
            </w:r>
          </w:p>
        </w:tc>
      </w:tr>
      <w:tr w:rsidR="008A0C50" w:rsidRPr="00C902DE" w14:paraId="0B0E2F37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142CF9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10 zamówienia w wysokości 6 424.40 zł brutto;</w:t>
            </w:r>
          </w:p>
        </w:tc>
      </w:tr>
      <w:tr w:rsidR="008A0C50" w:rsidRPr="00C902DE" w14:paraId="47ABB347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36140B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11 zamówienia w wysokości 200 880.00 zł brutto;</w:t>
            </w:r>
          </w:p>
        </w:tc>
      </w:tr>
      <w:tr w:rsidR="008A0C50" w:rsidRPr="00C902DE" w14:paraId="0326E411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0976FF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12 zamówienia w wysokości 14 688.00 zł brutto;</w:t>
            </w:r>
          </w:p>
        </w:tc>
      </w:tr>
      <w:tr w:rsidR="008A0C50" w:rsidRPr="00C902DE" w14:paraId="7C405DDC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0801F9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13 zamówienia w wysokości 23 328.00 zł brutto;</w:t>
            </w:r>
          </w:p>
        </w:tc>
      </w:tr>
      <w:tr w:rsidR="008A0C50" w:rsidRPr="00C902DE" w14:paraId="436D4272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5DBECB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14 zamówienia w wysokości 34 236.00 zł brutto;</w:t>
            </w:r>
          </w:p>
        </w:tc>
      </w:tr>
      <w:tr w:rsidR="008A0C50" w:rsidRPr="00C902DE" w14:paraId="3CCE2CFD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9ADAF1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15 zamówienia w wysokości 254 425.32 zł brutto;</w:t>
            </w:r>
          </w:p>
        </w:tc>
      </w:tr>
      <w:tr w:rsidR="008A0C50" w:rsidRPr="00C902DE" w14:paraId="4B11BB24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A0ACCB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16 zamówienia w wysokości 55.64 zł brutto;</w:t>
            </w:r>
          </w:p>
        </w:tc>
      </w:tr>
      <w:tr w:rsidR="008A0C50" w:rsidRPr="00C902DE" w14:paraId="33F3B70D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45344A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lastRenderedPageBreak/>
              <w:t>części 17 zamówienia w wysokości 26 611.20 zł brutto;</w:t>
            </w:r>
          </w:p>
        </w:tc>
      </w:tr>
      <w:tr w:rsidR="008A0C50" w:rsidRPr="00C902DE" w14:paraId="626E716D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C24219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18 zamówienia w wysokości 1 274.40 zł brutto;</w:t>
            </w:r>
          </w:p>
        </w:tc>
      </w:tr>
      <w:tr w:rsidR="008A0C50" w:rsidRPr="00C902DE" w14:paraId="6E3F3F0B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025337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19 zamówienia w wysokości 347.22 zł brutto;</w:t>
            </w:r>
          </w:p>
        </w:tc>
      </w:tr>
      <w:tr w:rsidR="008A0C50" w:rsidRPr="00C902DE" w14:paraId="5A5F2781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626F94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20 zamówienia w wysokości 149 082.98 zł brutto;</w:t>
            </w:r>
          </w:p>
        </w:tc>
      </w:tr>
      <w:tr w:rsidR="008A0C50" w:rsidRPr="00C902DE" w14:paraId="09A60625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7B562F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21 zamówienia w wysokości 127 440.00 zł brutto;</w:t>
            </w:r>
          </w:p>
        </w:tc>
      </w:tr>
      <w:tr w:rsidR="008A0C50" w:rsidRPr="00C902DE" w14:paraId="4603E296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466E57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22 zamówienia w wysokości 263 365.02 zł brutto;</w:t>
            </w:r>
          </w:p>
        </w:tc>
      </w:tr>
      <w:tr w:rsidR="008A0C50" w:rsidRPr="00C902DE" w14:paraId="29FFE80B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186C4F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23 zamówienia w wysokości 766.26 zł brutto;</w:t>
            </w:r>
          </w:p>
        </w:tc>
      </w:tr>
      <w:tr w:rsidR="008A0C50" w:rsidRPr="00C902DE" w14:paraId="15DC55CA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75C390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24 zamówienia w wysokości 5 356.80 zł brutto;</w:t>
            </w:r>
          </w:p>
        </w:tc>
      </w:tr>
      <w:tr w:rsidR="008A0C50" w:rsidRPr="00C902DE" w14:paraId="1AFD773A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D3DE21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25 zamówienia w wysokości 333 720.00 zł brutto;</w:t>
            </w:r>
          </w:p>
        </w:tc>
      </w:tr>
      <w:tr w:rsidR="008A0C50" w:rsidRPr="00C902DE" w14:paraId="38D63875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D39A61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26 zamówienia w wysokości 543 449.52 zł brutto;</w:t>
            </w:r>
          </w:p>
        </w:tc>
      </w:tr>
      <w:tr w:rsidR="008A0C50" w:rsidRPr="00C902DE" w14:paraId="03C71B59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40A358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27 zamówienia w wysokości 97.20 zł brutto;</w:t>
            </w:r>
          </w:p>
        </w:tc>
      </w:tr>
      <w:tr w:rsidR="008A0C50" w:rsidRPr="00C902DE" w14:paraId="6C097111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70D78A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28 zamówienia w wysokości 219 794.69 zł brutto;</w:t>
            </w:r>
          </w:p>
        </w:tc>
      </w:tr>
      <w:tr w:rsidR="008A0C50" w:rsidRPr="00C902DE" w14:paraId="584EDC32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439243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29 zamówienia w wysokości 18 889.20 zł brutto;</w:t>
            </w:r>
          </w:p>
        </w:tc>
      </w:tr>
      <w:tr w:rsidR="008A0C50" w:rsidRPr="00C902DE" w14:paraId="29F43F3C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624B6B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30 zamówienia w wysokości 34 560.00 zł brutto;</w:t>
            </w:r>
          </w:p>
        </w:tc>
      </w:tr>
      <w:tr w:rsidR="008A0C50" w:rsidRPr="00C902DE" w14:paraId="708F5BB1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2AA1D6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31 zamówienia w wysokości 132 759.00 zł brutto;</w:t>
            </w:r>
          </w:p>
        </w:tc>
      </w:tr>
      <w:tr w:rsidR="008A0C50" w:rsidRPr="00C902DE" w14:paraId="6F7F85D1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BD840B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32 zamówienia w wysokości 37 411.20 zł brutto;</w:t>
            </w:r>
          </w:p>
        </w:tc>
      </w:tr>
      <w:tr w:rsidR="008A0C50" w:rsidRPr="00C902DE" w14:paraId="7618C3CE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3D8B61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33 zamówienia w wysokości 255 285.40 zł brutto;</w:t>
            </w:r>
          </w:p>
        </w:tc>
      </w:tr>
      <w:tr w:rsidR="008A0C50" w:rsidRPr="00C902DE" w14:paraId="7813B6E5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1C9F30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34 zamówienia w wysokości 35 748.00 zł brutto;</w:t>
            </w:r>
          </w:p>
        </w:tc>
      </w:tr>
      <w:tr w:rsidR="008A0C50" w:rsidRPr="00C902DE" w14:paraId="20D3DFE3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5C73D1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35 zamówienia w wysokości 74 383.92 zł brutto;</w:t>
            </w:r>
          </w:p>
        </w:tc>
      </w:tr>
      <w:tr w:rsidR="008A0C50" w:rsidRPr="00C902DE" w14:paraId="7D64A050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40BB76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36 zamówienia w wysokości 17 521.92 zł brutto;</w:t>
            </w:r>
          </w:p>
        </w:tc>
      </w:tr>
      <w:tr w:rsidR="008A0C50" w:rsidRPr="00C902DE" w14:paraId="48393BAC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672669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37 zamówienia w wysokości 10 272.96 zł brutto;</w:t>
            </w:r>
          </w:p>
        </w:tc>
      </w:tr>
      <w:tr w:rsidR="008A0C50" w:rsidRPr="00C902DE" w14:paraId="2EBE908F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B311CC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38 zamówienia w wysokości 125 928.00 zł brutto;</w:t>
            </w:r>
          </w:p>
        </w:tc>
      </w:tr>
      <w:tr w:rsidR="008A0C50" w:rsidRPr="00C902DE" w14:paraId="5DE4B6E9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BC826F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39 zamówienia w wysokości 142 560.00 zł brutto;</w:t>
            </w:r>
          </w:p>
        </w:tc>
      </w:tr>
      <w:tr w:rsidR="008A0C50" w:rsidRPr="00C902DE" w14:paraId="72FAB8C1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49F9A3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40 zamówienia w wysokości 58 995.00 zł brutto;</w:t>
            </w:r>
          </w:p>
        </w:tc>
      </w:tr>
      <w:tr w:rsidR="008A0C50" w:rsidRPr="00C902DE" w14:paraId="59E056D3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8EBC73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41 zamówienia w wysokości 181 336.32 zł brutto;</w:t>
            </w:r>
          </w:p>
        </w:tc>
      </w:tr>
      <w:tr w:rsidR="008A0C50" w:rsidRPr="00C902DE" w14:paraId="725947AC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6FCEB2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42 zamówienia w wysokości 27 054.00 zł brutto;</w:t>
            </w:r>
          </w:p>
        </w:tc>
      </w:tr>
      <w:tr w:rsidR="008A0C50" w:rsidRPr="00C902DE" w14:paraId="60116D8E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1F767C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43 zamówienia w wysokości 600.00 zł brutto;</w:t>
            </w:r>
          </w:p>
        </w:tc>
      </w:tr>
      <w:tr w:rsidR="008A0C50" w:rsidRPr="00C902DE" w14:paraId="2576DA6F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A4B9C1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44 zamówienia w wysokości 606.53 zł brutto;</w:t>
            </w:r>
          </w:p>
        </w:tc>
      </w:tr>
      <w:tr w:rsidR="008A0C50" w:rsidRPr="00C902DE" w14:paraId="243235E8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A6AC70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45 zamówienia w wysokości 7 938.00 zł brutto;</w:t>
            </w:r>
          </w:p>
        </w:tc>
      </w:tr>
      <w:tr w:rsidR="008A0C50" w:rsidRPr="00C902DE" w14:paraId="11423DC3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4ACA5E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46 zamówienia w wysokości 1 360.80 zł brutto;</w:t>
            </w:r>
          </w:p>
        </w:tc>
      </w:tr>
      <w:tr w:rsidR="008A0C50" w:rsidRPr="00C902DE" w14:paraId="27EE070B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480B80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47 zamówienia w wysokości 45.90 zł brutto;</w:t>
            </w:r>
          </w:p>
        </w:tc>
      </w:tr>
      <w:tr w:rsidR="008A0C50" w:rsidRPr="00C902DE" w14:paraId="5EF2E39E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90E6CB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48 zamówienia w wysokości 1 200.00 zł brutto;</w:t>
            </w:r>
          </w:p>
        </w:tc>
      </w:tr>
      <w:tr w:rsidR="008A0C50" w:rsidRPr="00C902DE" w14:paraId="227BD01F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131791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49 zamówienia w wysokości 17 280.00 zł brutto;</w:t>
            </w:r>
          </w:p>
        </w:tc>
      </w:tr>
      <w:tr w:rsidR="008A0C50" w:rsidRPr="00C902DE" w14:paraId="3334BF54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EC02D1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50 zamówienia w wysokości 272.16 zł brutto;</w:t>
            </w:r>
          </w:p>
        </w:tc>
      </w:tr>
      <w:tr w:rsidR="008A0C50" w:rsidRPr="00C902DE" w14:paraId="5E208CDB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9CC43A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51 zamówienia w wysokości 28 350.00 zł brutto;</w:t>
            </w:r>
          </w:p>
        </w:tc>
      </w:tr>
      <w:tr w:rsidR="008A0C50" w:rsidRPr="00C902DE" w14:paraId="279727DB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C898B5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52 zamówienia w wysokości 2 080.51 zł brutto;</w:t>
            </w:r>
          </w:p>
        </w:tc>
      </w:tr>
      <w:tr w:rsidR="008A0C50" w:rsidRPr="00C902DE" w14:paraId="03CDEF6F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E0B6B3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53 zamówienia w wysokości 68 040.00 zł brutto;</w:t>
            </w:r>
          </w:p>
        </w:tc>
      </w:tr>
      <w:tr w:rsidR="008A0C50" w:rsidRPr="00C902DE" w14:paraId="290D75B2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67394A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54 zamówienia w wysokości 324.00 zł brutto;</w:t>
            </w:r>
          </w:p>
        </w:tc>
      </w:tr>
      <w:tr w:rsidR="008A0C50" w:rsidRPr="00C902DE" w14:paraId="489D1C36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68EEC8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55 zamówienia w wysokości 11 016.00 zł brutto;</w:t>
            </w:r>
          </w:p>
        </w:tc>
      </w:tr>
      <w:tr w:rsidR="008A0C50" w:rsidRPr="00C902DE" w14:paraId="750AC634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502E3D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lastRenderedPageBreak/>
              <w:t>części 56 zamówienia w wysokości 4 006.80 zł brutto;</w:t>
            </w:r>
          </w:p>
        </w:tc>
      </w:tr>
      <w:tr w:rsidR="008A0C50" w:rsidRPr="00C902DE" w14:paraId="1AF66462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62B63F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57 zamówienia w wysokości 621.00 zł brutto;</w:t>
            </w:r>
          </w:p>
        </w:tc>
      </w:tr>
      <w:tr w:rsidR="008A0C50" w:rsidRPr="00C902DE" w14:paraId="35701B41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75C0BD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58 zamówienia w wysokości 1 216.08 zł brutto;</w:t>
            </w:r>
          </w:p>
        </w:tc>
      </w:tr>
      <w:tr w:rsidR="008A0C50" w:rsidRPr="00C902DE" w14:paraId="2B74B905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D26B8D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59 zamówienia w wysokości 3 556.44 zł brutto;</w:t>
            </w:r>
          </w:p>
        </w:tc>
      </w:tr>
      <w:tr w:rsidR="008A0C50" w:rsidRPr="00C902DE" w14:paraId="443529A7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EAC285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60 zamówienia w wysokości 45 360.00 zł brutto;</w:t>
            </w:r>
          </w:p>
        </w:tc>
      </w:tr>
      <w:tr w:rsidR="008A0C50" w:rsidRPr="00C902DE" w14:paraId="7D63C408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8BD47E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61 zamówienia w wysokości 4 536.00 zł brutto;</w:t>
            </w:r>
          </w:p>
        </w:tc>
      </w:tr>
      <w:tr w:rsidR="008A0C50" w:rsidRPr="00C902DE" w14:paraId="5EFA4FC4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645413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62 zamówienia w wysokości 293.76 zł brutto;</w:t>
            </w:r>
          </w:p>
        </w:tc>
      </w:tr>
      <w:tr w:rsidR="008A0C50" w:rsidRPr="00C902DE" w14:paraId="1056D569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D2FD93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63 zamówienia w wysokości 368 280.00 zł brutto;</w:t>
            </w:r>
          </w:p>
        </w:tc>
      </w:tr>
      <w:tr w:rsidR="008A0C50" w:rsidRPr="00C902DE" w14:paraId="0686BF44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45CAEC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64 zamówienia w wysokości 1 684.80 zł brutto;</w:t>
            </w:r>
          </w:p>
        </w:tc>
      </w:tr>
      <w:tr w:rsidR="008A0C50" w:rsidRPr="00C902DE" w14:paraId="74F17709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644D2B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65 zamówienia w wysokości 38 880.00 zł brutto;</w:t>
            </w:r>
          </w:p>
        </w:tc>
      </w:tr>
      <w:tr w:rsidR="008A0C50" w:rsidRPr="00C902DE" w14:paraId="6C875F89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707D64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66 zamówienia w wysokości 3 780.00 zł brutto;</w:t>
            </w:r>
          </w:p>
        </w:tc>
      </w:tr>
      <w:tr w:rsidR="008A0C50" w:rsidRPr="00C902DE" w14:paraId="74927558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68EE80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67 zamówienia w wysokości 48.60 zł brutto;</w:t>
            </w:r>
          </w:p>
        </w:tc>
      </w:tr>
      <w:tr w:rsidR="008A0C50" w:rsidRPr="00C902DE" w14:paraId="49075774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ACB0CC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68 zamówienia w wysokości 216.00 zł brutto;</w:t>
            </w:r>
          </w:p>
        </w:tc>
      </w:tr>
      <w:tr w:rsidR="008A0C50" w:rsidRPr="00C902DE" w14:paraId="1C4A543B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B2D2B6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69 zamówienia w wysokości 405.00 zł brutto;</w:t>
            </w:r>
          </w:p>
        </w:tc>
      </w:tr>
      <w:tr w:rsidR="008A0C50" w:rsidRPr="00C902DE" w14:paraId="6782AAF1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8E132E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70 zamówienia w wysokości 2 386.80 zł brutto;</w:t>
            </w:r>
          </w:p>
        </w:tc>
      </w:tr>
      <w:tr w:rsidR="008A0C50" w:rsidRPr="00C902DE" w14:paraId="58A269B5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E4DA96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71 zamówienia w wysokości 400.00 zł brutto;</w:t>
            </w:r>
          </w:p>
        </w:tc>
      </w:tr>
      <w:tr w:rsidR="008A0C50" w:rsidRPr="00C902DE" w14:paraId="3FF5C461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BE2DF3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72 zamówienia w wysokości 104 176.80 zł brutto;</w:t>
            </w:r>
          </w:p>
        </w:tc>
      </w:tr>
      <w:tr w:rsidR="008A0C50" w:rsidRPr="00C902DE" w14:paraId="6A2ECE22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7B95CD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73 zamówienia w wysokości 7 492.50 zł brutto;</w:t>
            </w:r>
          </w:p>
        </w:tc>
      </w:tr>
      <w:tr w:rsidR="008A0C50" w:rsidRPr="00C902DE" w14:paraId="3E097B8B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A6E770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74 zamówienia w wysokości 4 050.00 zł brutto;</w:t>
            </w:r>
          </w:p>
        </w:tc>
      </w:tr>
      <w:tr w:rsidR="008A0C50" w:rsidRPr="00C902DE" w14:paraId="7187111C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D564C2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75 zamówienia w wysokości 921.46 zł brutto;</w:t>
            </w:r>
          </w:p>
        </w:tc>
      </w:tr>
      <w:tr w:rsidR="008A0C50" w:rsidRPr="00C902DE" w14:paraId="03A8425C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A84692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76 zamówienia w wysokości 615.60 zł brutto;</w:t>
            </w:r>
          </w:p>
        </w:tc>
      </w:tr>
      <w:tr w:rsidR="008A0C50" w:rsidRPr="00C902DE" w14:paraId="356E655C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066570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77 zamówienia w wysokości 2 851.20 zł brutto;</w:t>
            </w:r>
          </w:p>
        </w:tc>
      </w:tr>
      <w:tr w:rsidR="008A0C50" w:rsidRPr="00C902DE" w14:paraId="374E3ED9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3354EF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78 zamówienia w wysokości 2 138.40 zł brutto;</w:t>
            </w:r>
          </w:p>
        </w:tc>
      </w:tr>
      <w:tr w:rsidR="008A0C50" w:rsidRPr="00C902DE" w14:paraId="28EA0ABC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CDE57F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79 zamówienia w wysokości 1 080.00 zł brutto;</w:t>
            </w:r>
          </w:p>
        </w:tc>
      </w:tr>
      <w:tr w:rsidR="008A0C50" w:rsidRPr="00C902DE" w14:paraId="6DE48530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AAA0B8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80 zamówienia w wysokości 3 060.29 zł brutto;</w:t>
            </w:r>
          </w:p>
        </w:tc>
      </w:tr>
      <w:tr w:rsidR="008A0C50" w:rsidRPr="00C902DE" w14:paraId="2833D85D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D6742D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81 zamówienia w wysokości 16 998.77 zł brutto;</w:t>
            </w:r>
          </w:p>
        </w:tc>
      </w:tr>
      <w:tr w:rsidR="008A0C50" w:rsidRPr="00C902DE" w14:paraId="67A12552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001E8E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82 zamówienia w wysokości 111 780.00 zł brutto;</w:t>
            </w:r>
          </w:p>
        </w:tc>
      </w:tr>
      <w:tr w:rsidR="008A0C50" w:rsidRPr="00C902DE" w14:paraId="20D0E4D5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219EAC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83 zamówienia w wysokości 8 337.60 zł brutto;</w:t>
            </w:r>
          </w:p>
        </w:tc>
      </w:tr>
      <w:tr w:rsidR="008A0C50" w:rsidRPr="00C902DE" w14:paraId="3597E5EB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E789A3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84 zamówienia w wysokości 8 640.00 zł brutto;</w:t>
            </w:r>
          </w:p>
        </w:tc>
      </w:tr>
      <w:tr w:rsidR="008A0C50" w:rsidRPr="00C902DE" w14:paraId="2D8DCF85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5C2896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85 zamówienia w wysokości 480.00 zł brutto;</w:t>
            </w:r>
          </w:p>
        </w:tc>
      </w:tr>
      <w:tr w:rsidR="008A0C50" w:rsidRPr="00C902DE" w14:paraId="3943914F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5EF0AB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86 zamówienia w wysokości 91.80 zł brutto;</w:t>
            </w:r>
          </w:p>
        </w:tc>
      </w:tr>
      <w:tr w:rsidR="008A0C50" w:rsidRPr="00C902DE" w14:paraId="247B86FF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2A5E96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87 zamówienia w wysokości 40.50 zł brutto;</w:t>
            </w:r>
          </w:p>
        </w:tc>
      </w:tr>
      <w:tr w:rsidR="008A0C50" w:rsidRPr="00C902DE" w14:paraId="5EFF4222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F6AAB2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88 zamówienia w wysokości 357 667.92 zł brutto;</w:t>
            </w:r>
          </w:p>
        </w:tc>
      </w:tr>
      <w:tr w:rsidR="008A0C50" w:rsidRPr="00C902DE" w14:paraId="64A98E73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98F988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89 zamówienia w wysokości 99 360.00 zł brutto;</w:t>
            </w:r>
          </w:p>
        </w:tc>
      </w:tr>
      <w:tr w:rsidR="008A0C50" w:rsidRPr="00C902DE" w14:paraId="1A22F01E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CACCE2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90 zamówienia w wysokości 1 296.00 zł brutto;</w:t>
            </w:r>
          </w:p>
        </w:tc>
      </w:tr>
      <w:tr w:rsidR="008A0C50" w:rsidRPr="00C902DE" w14:paraId="5EE068FC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626599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91 zamówienia w wysokości 3 532.03 zł brutto;</w:t>
            </w:r>
          </w:p>
        </w:tc>
      </w:tr>
      <w:tr w:rsidR="008A0C50" w:rsidRPr="00C902DE" w14:paraId="44E5A032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28738C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92 zamówienia w wysokości 2 542.16 zł brutto;</w:t>
            </w:r>
          </w:p>
        </w:tc>
      </w:tr>
      <w:tr w:rsidR="008A0C50" w:rsidRPr="00C902DE" w14:paraId="741CC4DB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3F6BF1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93 zamówienia w wysokości 10 800.00 zł brutto;</w:t>
            </w:r>
          </w:p>
        </w:tc>
      </w:tr>
      <w:tr w:rsidR="008A0C50" w:rsidRPr="00C902DE" w14:paraId="66FFEAF9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B8EA44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94 zamówienia w wysokości 21 645.90 zł brutto;</w:t>
            </w:r>
          </w:p>
        </w:tc>
      </w:tr>
      <w:tr w:rsidR="008A0C50" w:rsidRPr="00C902DE" w14:paraId="559CB5FE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E63C1C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lastRenderedPageBreak/>
              <w:t>części 95 zamówienia w wysokości 5 184.00 zł brutto;</w:t>
            </w:r>
          </w:p>
        </w:tc>
      </w:tr>
      <w:tr w:rsidR="008A0C50" w:rsidRPr="00C902DE" w14:paraId="01D1AAE0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FEB77A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96 zamówienia w wysokości 918 000.00 zł brutto;</w:t>
            </w:r>
          </w:p>
        </w:tc>
      </w:tr>
      <w:tr w:rsidR="008A0C50" w:rsidRPr="00C902DE" w14:paraId="6762A8CC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95080C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97 zamówienia w wysokości 648.00 zł brutto;</w:t>
            </w:r>
          </w:p>
        </w:tc>
      </w:tr>
      <w:tr w:rsidR="008A0C50" w:rsidRPr="00C902DE" w14:paraId="4B562966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F2954A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98 zamówienia w wysokości 49 248.00 zł brutto;</w:t>
            </w:r>
          </w:p>
        </w:tc>
      </w:tr>
      <w:tr w:rsidR="008A0C50" w:rsidRPr="00C902DE" w14:paraId="7C6FC193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7F0F03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99 zamówienia w wysokości 26 082.00 zł brutto;</w:t>
            </w:r>
          </w:p>
        </w:tc>
      </w:tr>
      <w:tr w:rsidR="008A0C50" w:rsidRPr="00C902DE" w14:paraId="5CE40E56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621C49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100 zamówienia w wysokości 28 285.20 zł brutto;</w:t>
            </w:r>
          </w:p>
        </w:tc>
      </w:tr>
      <w:tr w:rsidR="008A0C50" w:rsidRPr="00C902DE" w14:paraId="045B4420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06CFB6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101 zamówienia w wysokości 2 116.80 zł brutto;</w:t>
            </w:r>
          </w:p>
        </w:tc>
      </w:tr>
      <w:tr w:rsidR="008A0C50" w:rsidRPr="00C902DE" w14:paraId="111CA9E4" w14:textId="77777777" w:rsidTr="004742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512C48" w14:textId="77777777" w:rsidR="008A0C50" w:rsidRPr="00C902DE" w:rsidRDefault="008A0C50" w:rsidP="0047423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0C50">
              <w:rPr>
                <w:rFonts w:ascii="Arial" w:hAnsi="Arial" w:cs="Arial"/>
                <w:sz w:val="24"/>
                <w:szCs w:val="24"/>
              </w:rPr>
              <w:t>części 102 zamówienia w wysokości 540.00 zł brutto;</w:t>
            </w:r>
          </w:p>
        </w:tc>
      </w:tr>
    </w:tbl>
    <w:p w14:paraId="13AE3A3E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DFD08A9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F41EE59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6F619396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0D67D7BC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63CBECAF" w14:textId="0B17D8A0" w:rsidR="00C236D3" w:rsidRPr="00C902DE" w:rsidRDefault="008A0C50" w:rsidP="00173B20">
      <w:pPr>
        <w:jc w:val="right"/>
        <w:rPr>
          <w:rFonts w:ascii="Arial" w:hAnsi="Arial" w:cs="Arial"/>
          <w:sz w:val="22"/>
          <w:szCs w:val="22"/>
        </w:rPr>
      </w:pPr>
      <w:r w:rsidRPr="008A0C50">
        <w:rPr>
          <w:rFonts w:ascii="Arial" w:hAnsi="Arial" w:cs="Arial"/>
          <w:sz w:val="24"/>
          <w:szCs w:val="24"/>
        </w:rPr>
        <w:t xml:space="preserve">  </w:t>
      </w: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FD77F" w14:textId="77777777" w:rsidR="00F957D9" w:rsidRDefault="00F957D9">
      <w:r>
        <w:separator/>
      </w:r>
    </w:p>
  </w:endnote>
  <w:endnote w:type="continuationSeparator" w:id="0">
    <w:p w14:paraId="716639FE" w14:textId="77777777" w:rsidR="00F957D9" w:rsidRDefault="00F95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73A4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5361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6E2D3" w14:textId="4F772B87" w:rsidR="009F189D" w:rsidRDefault="00487F0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C8E9754" wp14:editId="1AF8A24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510A4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C088C3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0CE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3F7146" w14:textId="77777777" w:rsidR="009F189D" w:rsidRDefault="009F189D">
    <w:pPr>
      <w:pStyle w:val="Stopka"/>
      <w:tabs>
        <w:tab w:val="clear" w:pos="4536"/>
      </w:tabs>
      <w:jc w:val="center"/>
    </w:pPr>
  </w:p>
  <w:p w14:paraId="21E963A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51D90" w14:textId="77777777" w:rsidR="00F957D9" w:rsidRDefault="00F957D9">
      <w:r>
        <w:separator/>
      </w:r>
    </w:p>
  </w:footnote>
  <w:footnote w:type="continuationSeparator" w:id="0">
    <w:p w14:paraId="2AC73FCD" w14:textId="77777777" w:rsidR="00F957D9" w:rsidRDefault="00F95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AFA9F" w14:textId="77777777" w:rsidR="008A0C50" w:rsidRDefault="008A0C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A9271" w14:textId="77777777" w:rsidR="008A0C50" w:rsidRDefault="008A0C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DD8FC" w14:textId="77777777" w:rsidR="008A0C50" w:rsidRDefault="008A0C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65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87F08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A0C50"/>
    <w:rsid w:val="009D19BD"/>
    <w:rsid w:val="009F189D"/>
    <w:rsid w:val="00A47FF6"/>
    <w:rsid w:val="00A80738"/>
    <w:rsid w:val="00BA4656"/>
    <w:rsid w:val="00BE7129"/>
    <w:rsid w:val="00C236D3"/>
    <w:rsid w:val="00C659E2"/>
    <w:rsid w:val="00C902DE"/>
    <w:rsid w:val="00CB0802"/>
    <w:rsid w:val="00D7128F"/>
    <w:rsid w:val="00EA3476"/>
    <w:rsid w:val="00F957D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C45DA3"/>
  <w15:chartTrackingRefBased/>
  <w15:docId w15:val="{05D1A5E2-3E59-4EEC-B8DF-555E08AF4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885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2</cp:revision>
  <dcterms:created xsi:type="dcterms:W3CDTF">2022-08-17T06:53:00Z</dcterms:created>
  <dcterms:modified xsi:type="dcterms:W3CDTF">2022-08-17T06:53:00Z</dcterms:modified>
</cp:coreProperties>
</file>