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25A3E" w:rsidP="00D665F5">
      <w:pPr>
        <w:spacing w:after="240"/>
        <w:jc w:val="right"/>
        <w:rPr>
          <w:sz w:val="22"/>
          <w:szCs w:val="22"/>
        </w:rPr>
      </w:pPr>
      <w:r w:rsidRPr="00D25A3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25A3E">
        <w:rPr>
          <w:sz w:val="22"/>
          <w:szCs w:val="22"/>
        </w:rPr>
        <w:t>2022-08-16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25A3E" w:rsidRPr="00D25A3E" w:rsidRDefault="00D25A3E" w:rsidP="00577BC6">
      <w:pPr>
        <w:spacing w:after="40"/>
        <w:rPr>
          <w:b/>
          <w:bCs/>
          <w:sz w:val="22"/>
          <w:szCs w:val="22"/>
        </w:rPr>
      </w:pPr>
      <w:r w:rsidRPr="00D25A3E">
        <w:rPr>
          <w:b/>
          <w:bCs/>
          <w:sz w:val="22"/>
          <w:szCs w:val="22"/>
        </w:rPr>
        <w:t>Akademia Górniczo - Hutnicza</w:t>
      </w:r>
    </w:p>
    <w:p w:rsidR="00D25A3E" w:rsidRPr="00D25A3E" w:rsidRDefault="00D25A3E" w:rsidP="00577BC6">
      <w:pPr>
        <w:spacing w:after="40"/>
        <w:rPr>
          <w:b/>
          <w:bCs/>
          <w:sz w:val="22"/>
          <w:szCs w:val="22"/>
        </w:rPr>
      </w:pPr>
      <w:r w:rsidRPr="00D25A3E">
        <w:rPr>
          <w:b/>
          <w:bCs/>
          <w:sz w:val="22"/>
          <w:szCs w:val="22"/>
        </w:rPr>
        <w:t>im. Stanisława Staszica w Krakowie</w:t>
      </w:r>
    </w:p>
    <w:p w:rsidR="00D665F5" w:rsidRPr="00D91931" w:rsidRDefault="00D25A3E" w:rsidP="00577BC6">
      <w:pPr>
        <w:spacing w:after="40"/>
        <w:rPr>
          <w:b/>
          <w:bCs/>
          <w:sz w:val="22"/>
          <w:szCs w:val="22"/>
        </w:rPr>
      </w:pPr>
      <w:r w:rsidRPr="00D25A3E">
        <w:rPr>
          <w:b/>
          <w:bCs/>
          <w:sz w:val="22"/>
          <w:szCs w:val="22"/>
        </w:rPr>
        <w:t>Dział Zamówień Publicznych</w:t>
      </w:r>
    </w:p>
    <w:p w:rsidR="00D665F5" w:rsidRPr="00BD5546" w:rsidRDefault="00D25A3E" w:rsidP="00D665F5">
      <w:pPr>
        <w:rPr>
          <w:sz w:val="22"/>
          <w:szCs w:val="22"/>
        </w:rPr>
      </w:pPr>
      <w:r w:rsidRPr="00D25A3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25A3E">
        <w:rPr>
          <w:sz w:val="22"/>
          <w:szCs w:val="22"/>
        </w:rPr>
        <w:t>30</w:t>
      </w:r>
    </w:p>
    <w:p w:rsidR="00D665F5" w:rsidRPr="00BD5546" w:rsidRDefault="00D25A3E" w:rsidP="00D665F5">
      <w:pPr>
        <w:rPr>
          <w:sz w:val="22"/>
          <w:szCs w:val="22"/>
        </w:rPr>
      </w:pPr>
      <w:r w:rsidRPr="00D25A3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25A3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5A3E" w:rsidRPr="00D25A3E">
        <w:rPr>
          <w:b/>
          <w:sz w:val="22"/>
          <w:szCs w:val="22"/>
        </w:rPr>
        <w:t>KC-zp.272-83/22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25A3E" w:rsidRPr="00D25A3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25A3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25A3E">
        <w:rPr>
          <w:b/>
          <w:sz w:val="22"/>
          <w:szCs w:val="22"/>
        </w:rPr>
        <w:t>ochrona osób i mienia na terenie i w obiektach Miasteczka Studenckiego AGH w Krakowie - KC-zp.272-83/22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25A3E" w:rsidRPr="00D25A3E">
        <w:rPr>
          <w:sz w:val="22"/>
          <w:szCs w:val="22"/>
        </w:rPr>
        <w:t>(</w:t>
      </w:r>
      <w:proofErr w:type="spellStart"/>
      <w:r w:rsidR="00D25A3E" w:rsidRPr="00D25A3E">
        <w:rPr>
          <w:sz w:val="22"/>
          <w:szCs w:val="22"/>
        </w:rPr>
        <w:t>t.j</w:t>
      </w:r>
      <w:proofErr w:type="spellEnd"/>
      <w:r w:rsidR="00D25A3E" w:rsidRPr="00D25A3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25A3E" w:rsidRPr="00D25A3E">
        <w:rPr>
          <w:sz w:val="22"/>
          <w:szCs w:val="22"/>
        </w:rPr>
        <w:t>16/08/2022</w:t>
      </w:r>
      <w:r w:rsidR="00FF4AB1" w:rsidRPr="00577BC6">
        <w:rPr>
          <w:sz w:val="22"/>
          <w:szCs w:val="22"/>
        </w:rPr>
        <w:t xml:space="preserve"> o godz. </w:t>
      </w:r>
      <w:r w:rsidR="00D25A3E" w:rsidRPr="00D25A3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827"/>
        <w:gridCol w:w="4678"/>
      </w:tblGrid>
      <w:tr w:rsidR="00D665F5" w:rsidRPr="00493F8C" w:rsidTr="00C42660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</w:t>
            </w:r>
            <w:r w:rsidR="00C42660">
              <w:t xml:space="preserve"> brutto </w:t>
            </w:r>
            <w:r w:rsidRPr="00490DC0">
              <w:t xml:space="preserve"> oferty</w:t>
            </w:r>
            <w:r w:rsidR="00C42660">
              <w:t xml:space="preserve"> (cena brutto zakres podstawowy/cena brutto opcje)</w:t>
            </w:r>
          </w:p>
        </w:tc>
      </w:tr>
      <w:tr w:rsidR="00D25A3E" w:rsidRPr="00493F8C" w:rsidTr="00C42660">
        <w:tc>
          <w:tcPr>
            <w:tcW w:w="993" w:type="dxa"/>
            <w:shd w:val="clear" w:color="auto" w:fill="auto"/>
            <w:vAlign w:val="center"/>
          </w:tcPr>
          <w:p w:rsidR="00D25A3E" w:rsidRPr="00490DC0" w:rsidRDefault="00D25A3E" w:rsidP="00827673">
            <w:pPr>
              <w:spacing w:before="120" w:after="120"/>
              <w:jc w:val="center"/>
            </w:pPr>
            <w:r w:rsidRPr="00D25A3E">
              <w:t>1</w:t>
            </w:r>
          </w:p>
        </w:tc>
        <w:tc>
          <w:tcPr>
            <w:tcW w:w="3827" w:type="dxa"/>
            <w:shd w:val="clear" w:color="auto" w:fill="auto"/>
          </w:tcPr>
          <w:p w:rsidR="00D25A3E" w:rsidRPr="00490DC0" w:rsidRDefault="00D25A3E" w:rsidP="00827673">
            <w:pPr>
              <w:spacing w:before="40"/>
            </w:pPr>
            <w:r w:rsidRPr="00D25A3E">
              <w:t xml:space="preserve">Konsorcjum: </w:t>
            </w:r>
            <w:proofErr w:type="spellStart"/>
            <w:r w:rsidRPr="00D25A3E">
              <w:t>Wącławski</w:t>
            </w:r>
            <w:proofErr w:type="spellEnd"/>
            <w:r w:rsidRPr="00D25A3E">
              <w:t xml:space="preserve"> Grupa Jaguar  Sp. z o.o. i  </w:t>
            </w:r>
            <w:proofErr w:type="spellStart"/>
            <w:r w:rsidRPr="00D25A3E">
              <w:t>Ekotrade</w:t>
            </w:r>
            <w:proofErr w:type="spellEnd"/>
            <w:r w:rsidRPr="00D25A3E">
              <w:t xml:space="preserve"> Sp. z o.o.</w:t>
            </w:r>
          </w:p>
          <w:p w:rsidR="00D25A3E" w:rsidRPr="00490DC0" w:rsidRDefault="00D25A3E" w:rsidP="00827673">
            <w:r w:rsidRPr="00D25A3E">
              <w:t>3-go Maja</w:t>
            </w:r>
            <w:r w:rsidRPr="00490DC0">
              <w:t xml:space="preserve"> </w:t>
            </w:r>
            <w:r w:rsidRPr="00D25A3E">
              <w:t>4</w:t>
            </w:r>
            <w:r w:rsidRPr="00490DC0">
              <w:t xml:space="preserve"> </w:t>
            </w:r>
          </w:p>
          <w:p w:rsidR="00D25A3E" w:rsidRPr="00490DC0" w:rsidRDefault="00D25A3E" w:rsidP="00827673">
            <w:pPr>
              <w:spacing w:after="40"/>
              <w:jc w:val="both"/>
            </w:pPr>
            <w:r w:rsidRPr="00D25A3E">
              <w:t>32-065</w:t>
            </w:r>
            <w:r w:rsidRPr="00490DC0">
              <w:t xml:space="preserve"> </w:t>
            </w:r>
            <w:r w:rsidRPr="00D25A3E">
              <w:t>Krzeszowice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25A3E" w:rsidRPr="00490DC0" w:rsidRDefault="00D25A3E" w:rsidP="00827673">
            <w:pPr>
              <w:spacing w:before="120" w:after="120"/>
              <w:jc w:val="both"/>
            </w:pPr>
            <w:r w:rsidRPr="00D25A3E">
              <w:t>2 038 867.68 zł</w:t>
            </w:r>
            <w:r w:rsidR="00C42660">
              <w:t xml:space="preserve">  (1 408 104,00 zł/ 630 763,68 zł)</w:t>
            </w:r>
          </w:p>
        </w:tc>
      </w:tr>
      <w:tr w:rsidR="00D25A3E" w:rsidRPr="00493F8C" w:rsidTr="00C42660">
        <w:tc>
          <w:tcPr>
            <w:tcW w:w="993" w:type="dxa"/>
            <w:shd w:val="clear" w:color="auto" w:fill="auto"/>
            <w:vAlign w:val="center"/>
          </w:tcPr>
          <w:p w:rsidR="00D25A3E" w:rsidRPr="00490DC0" w:rsidRDefault="00D25A3E" w:rsidP="00827673">
            <w:pPr>
              <w:spacing w:before="120" w:after="120"/>
              <w:jc w:val="center"/>
            </w:pPr>
            <w:r w:rsidRPr="00D25A3E">
              <w:t>2</w:t>
            </w:r>
          </w:p>
        </w:tc>
        <w:tc>
          <w:tcPr>
            <w:tcW w:w="3827" w:type="dxa"/>
            <w:shd w:val="clear" w:color="auto" w:fill="auto"/>
          </w:tcPr>
          <w:p w:rsidR="00D25A3E" w:rsidRPr="00490DC0" w:rsidRDefault="00D25A3E" w:rsidP="00827673">
            <w:pPr>
              <w:spacing w:before="40"/>
            </w:pPr>
            <w:r w:rsidRPr="00D25A3E">
              <w:t xml:space="preserve">Dariusz </w:t>
            </w:r>
            <w:proofErr w:type="spellStart"/>
            <w:r w:rsidRPr="00D25A3E">
              <w:t>Siejko</w:t>
            </w:r>
            <w:proofErr w:type="spellEnd"/>
            <w:r w:rsidRPr="00D25A3E">
              <w:t xml:space="preserve"> </w:t>
            </w:r>
            <w:proofErr w:type="spellStart"/>
            <w:r w:rsidRPr="00D25A3E">
              <w:t>Guardia</w:t>
            </w:r>
            <w:proofErr w:type="spellEnd"/>
          </w:p>
          <w:p w:rsidR="00D25A3E" w:rsidRPr="00490DC0" w:rsidRDefault="00D25A3E" w:rsidP="00827673">
            <w:r w:rsidRPr="00D25A3E">
              <w:t>Czułów 195</w:t>
            </w:r>
            <w:r w:rsidRPr="00490DC0">
              <w:t xml:space="preserve"> </w:t>
            </w:r>
            <w:r w:rsidRPr="00D25A3E">
              <w:t>195</w:t>
            </w:r>
            <w:r w:rsidRPr="00490DC0">
              <w:t xml:space="preserve"> </w:t>
            </w:r>
          </w:p>
          <w:p w:rsidR="00D25A3E" w:rsidRPr="00490DC0" w:rsidRDefault="00D25A3E" w:rsidP="00827673">
            <w:pPr>
              <w:spacing w:after="40"/>
              <w:jc w:val="both"/>
            </w:pPr>
            <w:r w:rsidRPr="00D25A3E">
              <w:t>32-060</w:t>
            </w:r>
            <w:r w:rsidRPr="00490DC0">
              <w:t xml:space="preserve"> </w:t>
            </w:r>
            <w:r w:rsidRPr="00D25A3E">
              <w:t>Czułów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25A3E" w:rsidRPr="00490DC0" w:rsidRDefault="00D25A3E" w:rsidP="00827673">
            <w:pPr>
              <w:spacing w:before="120" w:after="120"/>
              <w:jc w:val="both"/>
            </w:pPr>
            <w:r w:rsidRPr="00D25A3E">
              <w:t>2 079 447.84 zł</w:t>
            </w:r>
            <w:r w:rsidR="00C42660">
              <w:t xml:space="preserve"> </w:t>
            </w:r>
            <w:r w:rsidR="00C42660">
              <w:t>(1 </w:t>
            </w:r>
            <w:r w:rsidR="00C42660">
              <w:t>574</w:t>
            </w:r>
            <w:r w:rsidR="00C42660">
              <w:t xml:space="preserve"> </w:t>
            </w:r>
            <w:r w:rsidR="00C42660">
              <w:t>724</w:t>
            </w:r>
            <w:r w:rsidR="00C42660">
              <w:t>,</w:t>
            </w:r>
            <w:r w:rsidR="00C42660">
              <w:t xml:space="preserve">72 </w:t>
            </w:r>
            <w:r w:rsidR="00C42660">
              <w:t xml:space="preserve">zł/ </w:t>
            </w:r>
            <w:r w:rsidR="00C42660">
              <w:t>504 723,12</w:t>
            </w:r>
            <w:r w:rsidR="00C42660">
              <w:t xml:space="preserve"> zł)</w:t>
            </w:r>
          </w:p>
        </w:tc>
      </w:tr>
      <w:tr w:rsidR="00D25A3E" w:rsidRPr="00493F8C" w:rsidTr="00C42660">
        <w:tc>
          <w:tcPr>
            <w:tcW w:w="993" w:type="dxa"/>
            <w:shd w:val="clear" w:color="auto" w:fill="auto"/>
            <w:vAlign w:val="center"/>
          </w:tcPr>
          <w:p w:rsidR="00D25A3E" w:rsidRPr="00490DC0" w:rsidRDefault="00D25A3E" w:rsidP="00827673">
            <w:pPr>
              <w:spacing w:before="120" w:after="120"/>
              <w:jc w:val="center"/>
            </w:pPr>
            <w:r w:rsidRPr="00D25A3E">
              <w:t>3</w:t>
            </w:r>
          </w:p>
        </w:tc>
        <w:tc>
          <w:tcPr>
            <w:tcW w:w="3827" w:type="dxa"/>
            <w:shd w:val="clear" w:color="auto" w:fill="auto"/>
          </w:tcPr>
          <w:p w:rsidR="00D25A3E" w:rsidRPr="00490DC0" w:rsidRDefault="00D25A3E" w:rsidP="00827673">
            <w:pPr>
              <w:spacing w:before="40"/>
            </w:pPr>
            <w:r w:rsidRPr="00D25A3E">
              <w:t>Konsorcjum: ISS Sp. z o.o., IFS Sp. z o.o., IS sp. z o.o., IP Sp. z o.o.</w:t>
            </w:r>
          </w:p>
          <w:p w:rsidR="00D25A3E" w:rsidRPr="00490DC0" w:rsidRDefault="00D25A3E" w:rsidP="00827673">
            <w:r w:rsidRPr="00D25A3E">
              <w:t>Słonimskiego</w:t>
            </w:r>
            <w:r w:rsidRPr="00490DC0">
              <w:t xml:space="preserve"> </w:t>
            </w:r>
            <w:r w:rsidRPr="00D25A3E">
              <w:t>1</w:t>
            </w:r>
            <w:r w:rsidRPr="00490DC0">
              <w:t xml:space="preserve"> </w:t>
            </w:r>
          </w:p>
          <w:p w:rsidR="00D25A3E" w:rsidRPr="00490DC0" w:rsidRDefault="00D25A3E" w:rsidP="00827673">
            <w:pPr>
              <w:spacing w:after="40"/>
              <w:jc w:val="both"/>
            </w:pPr>
            <w:r w:rsidRPr="00D25A3E">
              <w:t>50-304</w:t>
            </w:r>
            <w:r w:rsidRPr="00490DC0">
              <w:t xml:space="preserve"> </w:t>
            </w:r>
            <w:r w:rsidRPr="00D25A3E">
              <w:t>Wrocław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25A3E" w:rsidRPr="00490DC0" w:rsidRDefault="00D25A3E" w:rsidP="00827673">
            <w:pPr>
              <w:spacing w:before="120" w:after="120"/>
              <w:jc w:val="both"/>
            </w:pPr>
            <w:r w:rsidRPr="00D25A3E">
              <w:t>2 071 256.04 zł</w:t>
            </w:r>
            <w:r w:rsidR="00C42660">
              <w:t xml:space="preserve"> </w:t>
            </w:r>
            <w:r w:rsidR="00C42660">
              <w:t>(1</w:t>
            </w:r>
            <w:r w:rsidR="00C42660">
              <w:t> 341 684,00 z</w:t>
            </w:r>
            <w:r w:rsidR="00C42660">
              <w:t xml:space="preserve">ł/ </w:t>
            </w:r>
            <w:r w:rsidR="00C42660">
              <w:t>729 572,04</w:t>
            </w:r>
            <w:r w:rsidR="00C42660">
              <w:t xml:space="preserve"> zł)</w:t>
            </w:r>
          </w:p>
        </w:tc>
      </w:tr>
      <w:tr w:rsidR="00D25A3E" w:rsidRPr="00493F8C" w:rsidTr="00C42660">
        <w:tc>
          <w:tcPr>
            <w:tcW w:w="993" w:type="dxa"/>
            <w:shd w:val="clear" w:color="auto" w:fill="auto"/>
            <w:vAlign w:val="center"/>
          </w:tcPr>
          <w:p w:rsidR="00D25A3E" w:rsidRPr="00490DC0" w:rsidRDefault="00D25A3E" w:rsidP="00827673">
            <w:pPr>
              <w:spacing w:before="120" w:after="120"/>
              <w:jc w:val="center"/>
            </w:pPr>
            <w:r w:rsidRPr="00D25A3E">
              <w:t>4</w:t>
            </w:r>
          </w:p>
        </w:tc>
        <w:tc>
          <w:tcPr>
            <w:tcW w:w="3827" w:type="dxa"/>
            <w:shd w:val="clear" w:color="auto" w:fill="auto"/>
          </w:tcPr>
          <w:p w:rsidR="00D25A3E" w:rsidRPr="00490DC0" w:rsidRDefault="00D25A3E" w:rsidP="00827673">
            <w:pPr>
              <w:spacing w:before="40"/>
            </w:pPr>
            <w:r w:rsidRPr="00D25A3E">
              <w:t>Konsorcjum: Hektor i Grupa Hektor</w:t>
            </w:r>
          </w:p>
          <w:p w:rsidR="00D25A3E" w:rsidRPr="00490DC0" w:rsidRDefault="00D25A3E" w:rsidP="00827673">
            <w:r w:rsidRPr="00D25A3E">
              <w:t>Bielskiego</w:t>
            </w:r>
            <w:r w:rsidRPr="00490DC0">
              <w:t xml:space="preserve"> </w:t>
            </w:r>
            <w:r w:rsidRPr="00D25A3E">
              <w:t>6</w:t>
            </w:r>
            <w:r w:rsidRPr="00490DC0">
              <w:t xml:space="preserve"> </w:t>
            </w:r>
          </w:p>
          <w:p w:rsidR="00D25A3E" w:rsidRPr="00490DC0" w:rsidRDefault="00D25A3E" w:rsidP="00827673">
            <w:pPr>
              <w:spacing w:after="40"/>
              <w:jc w:val="both"/>
            </w:pPr>
            <w:r w:rsidRPr="00D25A3E">
              <w:t>30-815</w:t>
            </w:r>
            <w:r w:rsidRPr="00490DC0">
              <w:t xml:space="preserve"> </w:t>
            </w:r>
            <w:r w:rsidRPr="00D25A3E">
              <w:t>Kraków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D25A3E" w:rsidRPr="00490DC0" w:rsidRDefault="00D25A3E" w:rsidP="00827673">
            <w:pPr>
              <w:spacing w:before="120" w:after="120"/>
              <w:jc w:val="both"/>
            </w:pPr>
            <w:r w:rsidRPr="00D25A3E">
              <w:t>2 478 932.16 zł</w:t>
            </w:r>
            <w:r w:rsidR="00C42660">
              <w:t xml:space="preserve"> </w:t>
            </w:r>
            <w:r w:rsidR="00C42660">
              <w:t>(1</w:t>
            </w:r>
            <w:r w:rsidR="00C42660">
              <w:t xml:space="preserve"> 645 887,60 </w:t>
            </w:r>
            <w:r w:rsidR="00C42660">
              <w:t xml:space="preserve">zł/ </w:t>
            </w:r>
            <w:r w:rsidR="00C42660">
              <w:t>833 044,56</w:t>
            </w:r>
            <w:bookmarkStart w:id="0" w:name="_GoBack"/>
            <w:bookmarkEnd w:id="0"/>
            <w:r w:rsidR="00C42660">
              <w:t xml:space="preserve"> zł)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7366" w:rsidRDefault="00CA7366">
      <w:r>
        <w:separator/>
      </w:r>
    </w:p>
  </w:endnote>
  <w:endnote w:type="continuationSeparator" w:id="0">
    <w:p w:rsidR="00CA7366" w:rsidRDefault="00CA7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7366" w:rsidRDefault="00CA7366">
      <w:r>
        <w:separator/>
      </w:r>
    </w:p>
  </w:footnote>
  <w:footnote w:type="continuationSeparator" w:id="0">
    <w:p w:rsidR="00CA7366" w:rsidRDefault="00CA7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A3E" w:rsidRDefault="00D25A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A3E" w:rsidRDefault="00D25A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A3E" w:rsidRDefault="00D25A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36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42660"/>
    <w:rsid w:val="00C659E2"/>
    <w:rsid w:val="00CA7366"/>
    <w:rsid w:val="00CB0802"/>
    <w:rsid w:val="00D25A3E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0E0620"/>
  <w15:chartTrackingRefBased/>
  <w15:docId w15:val="{934EC828-C500-45BB-A621-FE9D0BB87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2022-08-16T11:12:00Z</cp:lastPrinted>
  <dcterms:created xsi:type="dcterms:W3CDTF">2022-08-16T11:12:00Z</dcterms:created>
  <dcterms:modified xsi:type="dcterms:W3CDTF">2022-08-16T11:12:00Z</dcterms:modified>
</cp:coreProperties>
</file>