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A20A7" w14:textId="77777777" w:rsidR="00AF0359" w:rsidRPr="00240E71" w:rsidRDefault="00AF0359" w:rsidP="00AF035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6A34B75" w14:textId="77777777" w:rsidR="00AF0359" w:rsidRDefault="00AF0359" w:rsidP="00AF035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192A876" w14:textId="77777777" w:rsidR="00AF0359" w:rsidRDefault="00AF0359" w:rsidP="00AF035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0255A95D" w14:textId="77777777" w:rsidR="00AF0359" w:rsidRDefault="00AF0359" w:rsidP="00AF035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B4EF6E1" w14:textId="77777777"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14:paraId="0F61E205" w14:textId="77777777" w:rsidR="00AF0359" w:rsidRPr="006F1C9A" w:rsidRDefault="00AF0359" w:rsidP="00AF035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928A0D9" w14:textId="77777777"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14:paraId="66AF8629" w14:textId="77777777"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14:paraId="76BAD138" w14:textId="77777777"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14:paraId="77F95AFC" w14:textId="77777777"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14:paraId="34246950" w14:textId="77777777"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3E8EDF6" w14:textId="77777777"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14:paraId="49FDF6A5" w14:textId="77777777"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14:paraId="2EEBF095" w14:textId="77777777" w:rsidR="00AF0359" w:rsidRPr="006F1C9A" w:rsidRDefault="00AF0359" w:rsidP="00AF0359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14:paraId="2C795966" w14:textId="77777777" w:rsidR="00AF0359" w:rsidRPr="006F1C9A" w:rsidRDefault="00AF0359" w:rsidP="00AF0359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14:paraId="46676CA8" w14:textId="77777777" w:rsidR="00AF0359" w:rsidRPr="006F1C9A" w:rsidRDefault="00AF0359" w:rsidP="00AF0359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14:paraId="08C03144" w14:textId="77777777" w:rsidR="00AF0359" w:rsidRPr="006F1C9A" w:rsidRDefault="00AF0359" w:rsidP="00AF0359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14:paraId="502EB513" w14:textId="77777777" w:rsidR="00AF0359" w:rsidRPr="006F1C9A" w:rsidRDefault="00AF0359" w:rsidP="00AF0359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Al. Mickiewicza 30 </w:t>
      </w:r>
    </w:p>
    <w:p w14:paraId="2AE57CA9" w14:textId="77777777" w:rsidR="00AF0359" w:rsidRPr="006F1C9A" w:rsidRDefault="00AF0359" w:rsidP="00AF0359">
      <w:pPr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30-059 Kraków,  </w:t>
      </w:r>
    </w:p>
    <w:p w14:paraId="40EC224E" w14:textId="77777777" w:rsidR="00AF0359" w:rsidRPr="006F1C9A" w:rsidRDefault="00AF0359" w:rsidP="00AF0359">
      <w:pPr>
        <w:ind w:firstLine="3969"/>
        <w:rPr>
          <w:b/>
          <w:sz w:val="22"/>
          <w:szCs w:val="22"/>
        </w:rPr>
      </w:pPr>
    </w:p>
    <w:p w14:paraId="3DECEC0B" w14:textId="7DF4C68A" w:rsidR="00AF0359" w:rsidRPr="00784F63" w:rsidRDefault="00AF0359" w:rsidP="00AF0359">
      <w:pPr>
        <w:jc w:val="both"/>
        <w:rPr>
          <w:bCs/>
          <w:iCs/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 w:rsidRPr="00784F63">
        <w:rPr>
          <w:b/>
          <w:bCs/>
          <w:iCs/>
          <w:sz w:val="22"/>
          <w:szCs w:val="22"/>
        </w:rPr>
        <w:t xml:space="preserve">dostawa </w:t>
      </w:r>
      <w:r w:rsidR="00B66536" w:rsidRPr="00B66536">
        <w:rPr>
          <w:b/>
          <w:bCs/>
          <w:iCs/>
          <w:sz w:val="22"/>
          <w:szCs w:val="22"/>
        </w:rPr>
        <w:t xml:space="preserve">licencji aktywacyjnych (subskrypcji pakietu bezpieczeństwa) </w:t>
      </w:r>
      <w:proofErr w:type="spellStart"/>
      <w:r w:rsidR="00B66536" w:rsidRPr="00B66536">
        <w:rPr>
          <w:b/>
          <w:bCs/>
          <w:iCs/>
          <w:sz w:val="22"/>
          <w:szCs w:val="22"/>
        </w:rPr>
        <w:t>FortiGuard</w:t>
      </w:r>
      <w:proofErr w:type="spellEnd"/>
      <w:r w:rsidR="00B66536" w:rsidRPr="00B66536">
        <w:rPr>
          <w:b/>
          <w:bCs/>
          <w:iCs/>
          <w:sz w:val="22"/>
          <w:szCs w:val="22"/>
        </w:rPr>
        <w:t xml:space="preserve"> </w:t>
      </w:r>
      <w:r w:rsidR="00494470">
        <w:rPr>
          <w:b/>
          <w:bCs/>
          <w:iCs/>
          <w:sz w:val="22"/>
          <w:szCs w:val="22"/>
        </w:rPr>
        <w:t xml:space="preserve">lub równoważnej </w:t>
      </w:r>
      <w:r w:rsidR="00B66536" w:rsidRPr="00B66536">
        <w:rPr>
          <w:b/>
          <w:bCs/>
          <w:iCs/>
          <w:sz w:val="22"/>
          <w:szCs w:val="22"/>
        </w:rPr>
        <w:t xml:space="preserve">dla dwóch urządzeń </w:t>
      </w:r>
      <w:proofErr w:type="spellStart"/>
      <w:r w:rsidR="00B66536" w:rsidRPr="00B66536">
        <w:rPr>
          <w:b/>
          <w:bCs/>
          <w:iCs/>
          <w:sz w:val="22"/>
          <w:szCs w:val="22"/>
        </w:rPr>
        <w:t>FortiGate</w:t>
      </w:r>
      <w:proofErr w:type="spellEnd"/>
      <w:r w:rsidR="00B66536" w:rsidRPr="00B66536">
        <w:rPr>
          <w:b/>
          <w:bCs/>
          <w:iCs/>
          <w:sz w:val="22"/>
          <w:szCs w:val="22"/>
        </w:rPr>
        <w:t xml:space="preserve"> 500E na okres 12 miesięcy - KC-</w:t>
      </w:r>
      <w:proofErr w:type="spellStart"/>
      <w:r w:rsidR="00B66536" w:rsidRPr="00B66536">
        <w:rPr>
          <w:b/>
          <w:bCs/>
          <w:iCs/>
          <w:sz w:val="22"/>
          <w:szCs w:val="22"/>
        </w:rPr>
        <w:t>zp</w:t>
      </w:r>
      <w:proofErr w:type="spellEnd"/>
      <w:r w:rsidR="00B66536" w:rsidRPr="00B66536">
        <w:rPr>
          <w:b/>
          <w:bCs/>
          <w:iCs/>
          <w:sz w:val="22"/>
          <w:szCs w:val="22"/>
        </w:rPr>
        <w:t>. 272-500/22</w:t>
      </w:r>
      <w:r>
        <w:rPr>
          <w:b/>
          <w:sz w:val="22"/>
          <w:szCs w:val="22"/>
        </w:rPr>
        <w:t xml:space="preserve">,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 xml:space="preserve">Zamawiającego, składamy ofertę </w:t>
      </w:r>
      <w:r w:rsidR="00DD4871">
        <w:rPr>
          <w:bCs/>
          <w:sz w:val="22"/>
          <w:szCs w:val="22"/>
        </w:rPr>
        <w:br/>
      </w:r>
      <w:r w:rsidRPr="006F1C9A">
        <w:rPr>
          <w:bCs/>
          <w:sz w:val="22"/>
          <w:szCs w:val="22"/>
        </w:rPr>
        <w:t>na wykonanie przedmiotu zamówienia zgodnie z treścią SWZ</w:t>
      </w:r>
      <w:r w:rsidRPr="006F1C9A">
        <w:rPr>
          <w:sz w:val="22"/>
          <w:szCs w:val="22"/>
        </w:rPr>
        <w:t>.</w:t>
      </w:r>
    </w:p>
    <w:p w14:paraId="45283671" w14:textId="77777777" w:rsidR="00AF0359" w:rsidRDefault="00AF0359" w:rsidP="00AF0359">
      <w:pPr>
        <w:ind w:right="1"/>
        <w:jc w:val="both"/>
        <w:rPr>
          <w:b/>
          <w:sz w:val="22"/>
          <w:szCs w:val="22"/>
        </w:rPr>
      </w:pPr>
    </w:p>
    <w:p w14:paraId="32BD5BBA" w14:textId="77777777" w:rsidR="00AF0359" w:rsidRPr="00776CDB" w:rsidRDefault="00AF0359" w:rsidP="00AF0359">
      <w:pPr>
        <w:widowControl w:val="0"/>
        <w:ind w:right="1"/>
        <w:rPr>
          <w:b/>
        </w:rPr>
      </w:pPr>
      <w:r w:rsidRPr="00776CDB">
        <w:rPr>
          <w:b/>
        </w:rPr>
        <w:t>Cena netto:   .........................................................................PLN</w:t>
      </w:r>
    </w:p>
    <w:p w14:paraId="2574BDC5" w14:textId="77777777" w:rsidR="00AF0359" w:rsidRPr="00776CDB" w:rsidRDefault="00AF0359" w:rsidP="00AF0359">
      <w:pPr>
        <w:widowControl w:val="0"/>
        <w:ind w:right="1"/>
        <w:rPr>
          <w:b/>
        </w:rPr>
      </w:pPr>
      <w:r w:rsidRPr="00776CDB">
        <w:rPr>
          <w:b/>
        </w:rPr>
        <w:t>Cena brutto: .........................................................................PLN</w:t>
      </w:r>
    </w:p>
    <w:p w14:paraId="0AA1082F" w14:textId="77777777" w:rsidR="00AF0359" w:rsidRPr="00776CDB" w:rsidRDefault="00AF0359" w:rsidP="00AF0359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14:paraId="5EC3AFD7" w14:textId="77777777" w:rsidR="00AF0359" w:rsidRPr="00FD29F7" w:rsidRDefault="00AF0359" w:rsidP="00AF0359">
      <w:pPr>
        <w:pStyle w:val="Tekstpodstawowy"/>
        <w:spacing w:line="240" w:lineRule="auto"/>
        <w:rPr>
          <w:lang w:val="en-US"/>
        </w:rPr>
      </w:pPr>
      <w:r w:rsidRPr="00776CDB">
        <w:t xml:space="preserve">Powyższa cena zawiera podatek VAT w wysokości .......... </w:t>
      </w:r>
      <w:r w:rsidRPr="00FD29F7">
        <w:rPr>
          <w:lang w:val="en-US"/>
        </w:rPr>
        <w:t xml:space="preserve">% </w:t>
      </w:r>
      <w:proofErr w:type="spellStart"/>
      <w:r w:rsidRPr="00FD29F7">
        <w:rPr>
          <w:lang w:val="en-US"/>
        </w:rPr>
        <w:t>tj</w:t>
      </w:r>
      <w:proofErr w:type="spellEnd"/>
      <w:r w:rsidRPr="00FD29F7">
        <w:rPr>
          <w:lang w:val="en-US"/>
        </w:rPr>
        <w:t>.…………………….PLN</w:t>
      </w:r>
    </w:p>
    <w:p w14:paraId="143DB0DC" w14:textId="77777777" w:rsidR="00AF0359" w:rsidRPr="00FD29F7" w:rsidRDefault="00AF0359" w:rsidP="00AF0359">
      <w:pPr>
        <w:widowControl w:val="0"/>
        <w:ind w:right="1"/>
        <w:jc w:val="both"/>
        <w:rPr>
          <w:b/>
          <w:lang w:val="en-US"/>
        </w:rPr>
      </w:pPr>
    </w:p>
    <w:p w14:paraId="1DB6B507" w14:textId="77777777" w:rsidR="00AF0359" w:rsidRPr="0007038A" w:rsidRDefault="00AF0359" w:rsidP="00AF0359">
      <w:pPr>
        <w:widowControl w:val="0"/>
        <w:ind w:right="1"/>
        <w:jc w:val="both"/>
        <w:rPr>
          <w:b/>
          <w:lang w:val="en-US"/>
        </w:rPr>
      </w:pPr>
      <w:r>
        <w:rPr>
          <w:b/>
          <w:lang w:val="en-US"/>
        </w:rPr>
        <w:t>Oprogramowanie</w:t>
      </w:r>
      <w:r>
        <w:rPr>
          <w:b/>
        </w:rPr>
        <w:t xml:space="preserve">: </w:t>
      </w:r>
      <w:r w:rsidRPr="00FB44C3">
        <w:rPr>
          <w:lang w:val="en-US"/>
        </w:rPr>
        <w:t>Producent:</w:t>
      </w:r>
      <w:r>
        <w:rPr>
          <w:lang w:val="en-US"/>
        </w:rPr>
        <w:t xml:space="preserve"> </w:t>
      </w:r>
      <w:r w:rsidRPr="000F5727">
        <w:rPr>
          <w:b/>
          <w:lang w:val="en-US"/>
        </w:rPr>
        <w:t>…………………………………</w:t>
      </w:r>
    </w:p>
    <w:p w14:paraId="658EEF2A" w14:textId="77777777" w:rsidR="000F5727" w:rsidRPr="000F5727" w:rsidRDefault="000F5727" w:rsidP="000F5727">
      <w:pPr>
        <w:widowControl w:val="0"/>
        <w:ind w:left="720" w:right="1"/>
        <w:jc w:val="both"/>
        <w:rPr>
          <w:b/>
        </w:rPr>
      </w:pPr>
    </w:p>
    <w:p w14:paraId="377A1C70" w14:textId="77777777" w:rsidR="00AF0359" w:rsidRPr="00FB44C3" w:rsidRDefault="00AF0359" w:rsidP="00AF0359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 xml:space="preserve">Okres wsparcia technicznego </w:t>
      </w:r>
      <w:r w:rsidRPr="00776CDB">
        <w:rPr>
          <w:b/>
        </w:rPr>
        <w:t>wynosi</w:t>
      </w:r>
      <w:r w:rsidRPr="00776CDB">
        <w:t>:</w:t>
      </w:r>
      <w:r>
        <w:t xml:space="preserve"> ………… </w:t>
      </w:r>
      <w:r w:rsidRPr="00776CDB">
        <w:t>miesięcy</w:t>
      </w:r>
    </w:p>
    <w:p w14:paraId="62A1CA07" w14:textId="77777777" w:rsidR="000F5727" w:rsidRDefault="000F5727" w:rsidP="00AF035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3D06A79" w14:textId="673A8A16" w:rsidR="00AF0359" w:rsidRPr="00DD4871" w:rsidRDefault="00AF0359" w:rsidP="00AF035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 w:rsidR="00DD4871">
        <w:rPr>
          <w:b/>
          <w:bCs/>
          <w:sz w:val="22"/>
          <w:szCs w:val="22"/>
        </w:rPr>
        <w:t xml:space="preserve">…… </w:t>
      </w:r>
      <w:r>
        <w:rPr>
          <w:b/>
          <w:bCs/>
          <w:sz w:val="22"/>
          <w:szCs w:val="22"/>
        </w:rPr>
        <w:t xml:space="preserve">dni </w:t>
      </w:r>
      <w:r w:rsidR="00DD4871">
        <w:rPr>
          <w:b/>
          <w:bCs/>
          <w:sz w:val="22"/>
          <w:szCs w:val="22"/>
        </w:rPr>
        <w:t xml:space="preserve">roboczych </w:t>
      </w:r>
      <w:r w:rsidRPr="006F1C9A">
        <w:rPr>
          <w:b/>
          <w:bCs/>
          <w:sz w:val="22"/>
          <w:szCs w:val="22"/>
        </w:rPr>
        <w:t>od daty podpisania umowy</w:t>
      </w:r>
      <w:r>
        <w:rPr>
          <w:b/>
          <w:bCs/>
          <w:sz w:val="22"/>
          <w:szCs w:val="22"/>
        </w:rPr>
        <w:t xml:space="preserve"> </w:t>
      </w:r>
      <w:r w:rsidR="00DD4871" w:rsidRPr="00DD4871">
        <w:rPr>
          <w:sz w:val="22"/>
          <w:szCs w:val="22"/>
          <w:highlight w:val="yellow"/>
        </w:rPr>
        <w:t>(kryterium oceny ofert)</w:t>
      </w:r>
    </w:p>
    <w:p w14:paraId="1D918E6F" w14:textId="77777777" w:rsidR="00AF0359" w:rsidRPr="006F1C9A" w:rsidRDefault="00AF0359" w:rsidP="00AF0359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411F025" w14:textId="77777777" w:rsidR="00AF0359" w:rsidRDefault="00AF0359" w:rsidP="00AF0359">
      <w:pPr>
        <w:jc w:val="both"/>
        <w:rPr>
          <w:sz w:val="18"/>
          <w:szCs w:val="18"/>
        </w:rPr>
      </w:pPr>
    </w:p>
    <w:p w14:paraId="38B7F7EC" w14:textId="77777777" w:rsidR="00B66536" w:rsidRDefault="00B66536" w:rsidP="00AF0359">
      <w:pPr>
        <w:rPr>
          <w:b/>
          <w:sz w:val="22"/>
          <w:szCs w:val="22"/>
          <w:u w:val="single"/>
        </w:rPr>
      </w:pPr>
    </w:p>
    <w:p w14:paraId="46F01F53" w14:textId="77777777" w:rsidR="00B66536" w:rsidRDefault="00B66536" w:rsidP="00AF0359">
      <w:pPr>
        <w:rPr>
          <w:b/>
          <w:sz w:val="22"/>
          <w:szCs w:val="22"/>
          <w:u w:val="single"/>
        </w:rPr>
      </w:pPr>
    </w:p>
    <w:p w14:paraId="4DE8E65A" w14:textId="77777777" w:rsidR="00B66536" w:rsidRDefault="00B66536" w:rsidP="00AF0359">
      <w:pPr>
        <w:rPr>
          <w:b/>
          <w:sz w:val="22"/>
          <w:szCs w:val="22"/>
          <w:u w:val="single"/>
        </w:rPr>
      </w:pPr>
    </w:p>
    <w:p w14:paraId="6F36A1A4" w14:textId="04EE8820" w:rsidR="00AF0359" w:rsidRDefault="00AF0359" w:rsidP="00AF03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DE4077E" w14:textId="77777777" w:rsidR="00AF0359" w:rsidRDefault="00AF0359" w:rsidP="00AF03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0002A70" w14:textId="77777777" w:rsidR="00AF0359" w:rsidRPr="007F7342" w:rsidRDefault="00AF0359" w:rsidP="00AF03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Warunków Zamówienia, w miejscu i terminie wyznaczonym przez </w:t>
      </w:r>
      <w:r w:rsidRPr="007F7342">
        <w:rPr>
          <w:color w:val="000000"/>
          <w:sz w:val="22"/>
          <w:szCs w:val="22"/>
          <w:lang w:eastAsia="ar-SA"/>
        </w:rPr>
        <w:t>zamawiającego</w:t>
      </w:r>
      <w:r w:rsidRPr="007F7342">
        <w:rPr>
          <w:color w:val="000000"/>
          <w:sz w:val="22"/>
          <w:szCs w:val="22"/>
        </w:rPr>
        <w:t xml:space="preserve"> i nie wnosimy do nich żadnych zastrzeżeń.</w:t>
      </w:r>
    </w:p>
    <w:p w14:paraId="3168F756" w14:textId="77777777" w:rsidR="00AF0359" w:rsidRDefault="00AF0359" w:rsidP="00AF03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E56042" w14:textId="77777777" w:rsidR="00AF0359" w:rsidRDefault="00AF0359" w:rsidP="00AF03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AA786D" w14:textId="77777777" w:rsidR="00AF0359" w:rsidRDefault="00AF0359" w:rsidP="00AF03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DACD22" w14:textId="77777777" w:rsidR="00AF0359" w:rsidRPr="00FB44C3" w:rsidRDefault="00AF0359" w:rsidP="00AF0359">
      <w:pPr>
        <w:numPr>
          <w:ilvl w:val="0"/>
          <w:numId w:val="5"/>
        </w:numPr>
        <w:jc w:val="both"/>
        <w:rPr>
          <w:sz w:val="22"/>
          <w:szCs w:val="22"/>
        </w:rPr>
      </w:pPr>
      <w:r w:rsidRPr="00A723DC">
        <w:rPr>
          <w:b/>
          <w:bCs/>
          <w:sz w:val="22"/>
          <w:szCs w:val="22"/>
        </w:rPr>
        <w:t>ZOBOWIĄZUJEMY SIĘ</w:t>
      </w:r>
      <w:r w:rsidRPr="00A723DC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26FC5B88" w14:textId="77777777" w:rsidR="00AF0359" w:rsidRDefault="00AF0359" w:rsidP="00AF03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0359" w14:paraId="04948DED" w14:textId="77777777" w:rsidTr="00F800D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04381" w14:textId="77777777" w:rsidR="00AF0359" w:rsidRDefault="00AF0359" w:rsidP="00F800D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A7033" w14:textId="77777777" w:rsidR="00AF0359" w:rsidRDefault="00AF0359" w:rsidP="00F800D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0EF212E" w14:textId="77777777" w:rsidR="00AF0359" w:rsidRDefault="00AF0359" w:rsidP="00F800D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8B495" w14:textId="77777777" w:rsidR="00AF0359" w:rsidRDefault="00AF0359" w:rsidP="00F800D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F0359" w14:paraId="396CD43E" w14:textId="77777777" w:rsidTr="00F800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56FC0" w14:textId="77777777" w:rsidR="00AF0359" w:rsidRDefault="00AF0359" w:rsidP="00F800D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CEA80" w14:textId="77777777" w:rsidR="00AF0359" w:rsidRDefault="00AF0359" w:rsidP="00F800D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CEA7F" w14:textId="77777777" w:rsidR="00AF0359" w:rsidRDefault="00AF0359" w:rsidP="00F800D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F0359" w14:paraId="4E43584F" w14:textId="77777777" w:rsidTr="00F800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71AA7" w14:textId="77777777" w:rsidR="00AF0359" w:rsidRDefault="00AF0359" w:rsidP="00F800D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6411F" w14:textId="77777777" w:rsidR="00AF0359" w:rsidRDefault="00AF0359" w:rsidP="00F800D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D34E6" w14:textId="77777777" w:rsidR="00AF0359" w:rsidRDefault="00AF0359" w:rsidP="00F800D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89FB92D" w14:textId="77777777" w:rsidR="00AF0359" w:rsidRDefault="00AF0359" w:rsidP="00AF03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28FAB17" w14:textId="77777777" w:rsidR="00AF0359" w:rsidRDefault="00AF0359" w:rsidP="00AF03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CA396F5" w14:textId="77777777" w:rsidR="00AF0359" w:rsidRDefault="00AF0359" w:rsidP="00AF03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D3A1126" w14:textId="77777777" w:rsidR="00AF0359" w:rsidRDefault="00AF0359" w:rsidP="00AF03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B0C408" w14:textId="77777777" w:rsidR="00AF0359" w:rsidRDefault="00AF0359" w:rsidP="00AF03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35D5009" w14:textId="77777777" w:rsidR="00AF0359" w:rsidRDefault="00AF0359" w:rsidP="00AF03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D416AD" w14:textId="77777777" w:rsidR="00AF0359" w:rsidRDefault="00AF0359" w:rsidP="00AF03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C76C789" w14:textId="77777777"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3D1A0B2" w14:textId="77777777"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C0EA2E9" w14:textId="77777777"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88C7ABF" w14:textId="77777777"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04DAA69" w14:textId="77777777"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E8F3A63" w14:textId="77777777" w:rsidR="00AF0359" w:rsidRDefault="00AF0359" w:rsidP="00AF0359">
      <w:pPr>
        <w:ind w:left="720"/>
        <w:rPr>
          <w:i/>
          <w:color w:val="FF0000"/>
          <w:sz w:val="22"/>
          <w:szCs w:val="22"/>
        </w:rPr>
      </w:pPr>
    </w:p>
    <w:p w14:paraId="22B44AEC" w14:textId="77777777" w:rsidR="00AF0359" w:rsidRDefault="00AF0359" w:rsidP="00AF0359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79AB136D" w14:textId="77777777" w:rsidR="00AF0359" w:rsidRDefault="00AF0359" w:rsidP="00AF0359">
      <w:pPr>
        <w:tabs>
          <w:tab w:val="right" w:pos="9000"/>
        </w:tabs>
        <w:rPr>
          <w:sz w:val="20"/>
          <w:szCs w:val="20"/>
        </w:rPr>
      </w:pPr>
    </w:p>
    <w:p w14:paraId="331538AE" w14:textId="77777777" w:rsidR="00AF0359" w:rsidRPr="009F4F6C" w:rsidRDefault="00AF0359" w:rsidP="00AF0359"/>
    <w:p w14:paraId="502C3D42" w14:textId="77777777" w:rsidR="00AF0359" w:rsidRPr="009D3EDC" w:rsidRDefault="00AF0359" w:rsidP="00AF0359"/>
    <w:p w14:paraId="4C36E2D8" w14:textId="77777777" w:rsidR="00FE545C" w:rsidRPr="00AF0359" w:rsidRDefault="00FE545C" w:rsidP="00AF0359"/>
    <w:sectPr w:rsidR="00FE545C" w:rsidRPr="00AF03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3CA41" w14:textId="77777777" w:rsidR="0053773A" w:rsidRDefault="0053773A">
      <w:r>
        <w:separator/>
      </w:r>
    </w:p>
  </w:endnote>
  <w:endnote w:type="continuationSeparator" w:id="0">
    <w:p w14:paraId="134F3BF5" w14:textId="77777777" w:rsidR="0053773A" w:rsidRDefault="00537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F6DE9" w14:textId="77777777" w:rsidR="005B6BD0" w:rsidRDefault="005B6B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93C3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B07AD" w14:textId="77777777" w:rsidR="005B6BD0" w:rsidRDefault="005B6B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B518C" w14:textId="77777777" w:rsidR="0053773A" w:rsidRDefault="0053773A">
      <w:r>
        <w:separator/>
      </w:r>
    </w:p>
  </w:footnote>
  <w:footnote w:type="continuationSeparator" w:id="0">
    <w:p w14:paraId="439C4D14" w14:textId="77777777" w:rsidR="0053773A" w:rsidRDefault="00537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F1BBC" w14:textId="77777777" w:rsidR="005B6BD0" w:rsidRDefault="005B6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7CFA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73DA5" w14:textId="77777777" w:rsidR="005B6BD0" w:rsidRDefault="005B6B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104446"/>
    <w:multiLevelType w:val="multilevel"/>
    <w:tmpl w:val="FBE652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36782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91517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3236920">
    <w:abstractNumId w:val="0"/>
  </w:num>
  <w:num w:numId="4" w16cid:durableId="1879972727">
    <w:abstractNumId w:val="3"/>
  </w:num>
  <w:num w:numId="5" w16cid:durableId="1661303390">
    <w:abstractNumId w:val="4"/>
  </w:num>
  <w:num w:numId="6" w16cid:durableId="414132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61B"/>
    <w:rsid w:val="00012286"/>
    <w:rsid w:val="00071CCC"/>
    <w:rsid w:val="000B731D"/>
    <w:rsid w:val="000D6134"/>
    <w:rsid w:val="000E09C7"/>
    <w:rsid w:val="000F5727"/>
    <w:rsid w:val="000F6589"/>
    <w:rsid w:val="00106636"/>
    <w:rsid w:val="00116EC6"/>
    <w:rsid w:val="001801DD"/>
    <w:rsid w:val="001D4612"/>
    <w:rsid w:val="00207E98"/>
    <w:rsid w:val="002723B0"/>
    <w:rsid w:val="00315A4A"/>
    <w:rsid w:val="0038161B"/>
    <w:rsid w:val="00494470"/>
    <w:rsid w:val="004B7300"/>
    <w:rsid w:val="004C6753"/>
    <w:rsid w:val="0053773A"/>
    <w:rsid w:val="00595C87"/>
    <w:rsid w:val="005B6BD0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A62A1"/>
    <w:rsid w:val="008B2F0C"/>
    <w:rsid w:val="008B4928"/>
    <w:rsid w:val="008D2AB8"/>
    <w:rsid w:val="008F1C66"/>
    <w:rsid w:val="00966218"/>
    <w:rsid w:val="00970FE4"/>
    <w:rsid w:val="00A0022B"/>
    <w:rsid w:val="00A346FE"/>
    <w:rsid w:val="00A47B4D"/>
    <w:rsid w:val="00A83018"/>
    <w:rsid w:val="00AF0359"/>
    <w:rsid w:val="00B66536"/>
    <w:rsid w:val="00B774DC"/>
    <w:rsid w:val="00C969A6"/>
    <w:rsid w:val="00CA7D36"/>
    <w:rsid w:val="00D24208"/>
    <w:rsid w:val="00D60C38"/>
    <w:rsid w:val="00D66893"/>
    <w:rsid w:val="00D90ACB"/>
    <w:rsid w:val="00DC1500"/>
    <w:rsid w:val="00DD4871"/>
    <w:rsid w:val="00E44371"/>
    <w:rsid w:val="00E949B0"/>
    <w:rsid w:val="00F00591"/>
    <w:rsid w:val="00F36F5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F3603"/>
  <w15:chartTrackingRefBased/>
  <w15:docId w15:val="{6403463D-424E-4122-83DB-6606F42A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3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4C18D-B489-4F38-9FF2-610586955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4317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Anna Zarzycka</cp:lastModifiedBy>
  <cp:revision>2</cp:revision>
  <cp:lastPrinted>2022-08-11T11:05:00Z</cp:lastPrinted>
  <dcterms:created xsi:type="dcterms:W3CDTF">2022-08-11T11:05:00Z</dcterms:created>
  <dcterms:modified xsi:type="dcterms:W3CDTF">2022-08-11T11:05:00Z</dcterms:modified>
</cp:coreProperties>
</file>