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0D5B67A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F04CC8">
        <w:rPr>
          <w:b/>
        </w:rPr>
        <w:t xml:space="preserve">Usługa cateringu na </w:t>
      </w:r>
      <w:r w:rsidR="00DA721C">
        <w:rPr>
          <w:b/>
        </w:rPr>
        <w:t>5</w:t>
      </w:r>
      <w:r w:rsidR="00F04CC8">
        <w:rPr>
          <w:b/>
        </w:rPr>
        <w:t xml:space="preserve"> dwudniow</w:t>
      </w:r>
      <w:r w:rsidR="00DA721C">
        <w:rPr>
          <w:b/>
        </w:rPr>
        <w:t>ych</w:t>
      </w:r>
      <w:r w:rsidR="00F04CC8">
        <w:rPr>
          <w:b/>
        </w:rPr>
        <w:t xml:space="preserve"> szkole</w:t>
      </w:r>
      <w:r w:rsidR="00DA721C">
        <w:rPr>
          <w:b/>
        </w:rPr>
        <w:t>ń</w:t>
      </w:r>
      <w:r w:rsidR="00F04CC8">
        <w:rPr>
          <w:b/>
        </w:rPr>
        <w:t xml:space="preserve"> realizowan</w:t>
      </w:r>
      <w:r w:rsidR="00DA721C">
        <w:rPr>
          <w:b/>
        </w:rPr>
        <w:t>ych</w:t>
      </w:r>
      <w:r w:rsidR="00F04CC8">
        <w:rPr>
          <w:b/>
        </w:rPr>
        <w:t xml:space="preserve"> w ramach projektu Centrum Mistrzostwa Informatycznego POPC.03.02.00-00-0002/18 - KC-zp.272-</w:t>
      </w:r>
      <w:r w:rsidR="00F27243">
        <w:rPr>
          <w:b/>
        </w:rPr>
        <w:t>495/22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B2A2" w14:textId="77777777" w:rsidR="002635B8" w:rsidRDefault="002635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D229" w14:textId="77777777" w:rsidR="002635B8" w:rsidRDefault="002635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08D95" w14:textId="77777777" w:rsidR="002635B8" w:rsidRDefault="00263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2"/>
      <w:gridCol w:w="2436"/>
      <w:gridCol w:w="2188"/>
      <w:gridCol w:w="2466"/>
    </w:tblGrid>
    <w:tr w:rsidR="002635B8" w14:paraId="36ED9734" w14:textId="77777777" w:rsidTr="002635B8">
      <w:tc>
        <w:tcPr>
          <w:tcW w:w="2303" w:type="dxa"/>
          <w:hideMark/>
        </w:tcPr>
        <w:p w14:paraId="48DDF0B7" w14:textId="090527C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A72E184" wp14:editId="114B18DA">
                <wp:extent cx="1028700" cy="581025"/>
                <wp:effectExtent l="0" t="0" r="0" b="9525"/>
                <wp:docPr id="4" name="Obraz 4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05688695" w14:textId="44F5E44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44424265" wp14:editId="70CB5E84">
                <wp:extent cx="1400175" cy="4667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15FFBD66" w14:textId="0ADC511A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3CF9F46F" wp14:editId="6E59ECBF">
                <wp:extent cx="1219200" cy="581025"/>
                <wp:effectExtent l="0" t="0" r="0" b="9525"/>
                <wp:docPr id="2" name="Obraz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0F11BF89" w14:textId="2FD32820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5C2314B3" wp14:editId="734EC471">
                <wp:extent cx="1428750" cy="466725"/>
                <wp:effectExtent l="0" t="0" r="0" b="9525"/>
                <wp:docPr id="1" name="Obraz 1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FE5F" w14:textId="77777777" w:rsidR="002635B8" w:rsidRDefault="002635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2022-08-04T07:42:00Z</cp:lastPrinted>
  <dcterms:created xsi:type="dcterms:W3CDTF">2022-08-04T07:42:00Z</dcterms:created>
  <dcterms:modified xsi:type="dcterms:W3CDTF">2022-08-04T07:42:00Z</dcterms:modified>
</cp:coreProperties>
</file>