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50AAE" w14:textId="3137BEA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DE7930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800108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587635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FBA97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2A153E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21CDA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7E503D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7D1B3B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11D57">
        <w:rPr>
          <w:sz w:val="22"/>
          <w:lang w:val="en-US"/>
        </w:rPr>
        <w:t>……………………………………………………………………………………………..</w:t>
      </w:r>
    </w:p>
    <w:p w14:paraId="62E800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11D57">
        <w:rPr>
          <w:sz w:val="22"/>
          <w:lang w:val="en-US"/>
        </w:rPr>
        <w:t>…………………………………………………………………………………………….</w:t>
      </w:r>
    </w:p>
    <w:p w14:paraId="795779C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BE856F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B5DCD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899CEF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FA52129" w14:textId="77777777" w:rsidR="00EF4189" w:rsidRPr="00EF4189" w:rsidRDefault="00EF4189" w:rsidP="008D2AB8">
      <w:pPr>
        <w:ind w:right="-110"/>
        <w:rPr>
          <w:b/>
        </w:rPr>
      </w:pPr>
      <w:r w:rsidRPr="00EF4189">
        <w:rPr>
          <w:b/>
        </w:rPr>
        <w:t>Akademia Górniczo - Hutnicza</w:t>
      </w:r>
    </w:p>
    <w:p w14:paraId="6CF5F669" w14:textId="77777777" w:rsidR="00EF4189" w:rsidRPr="00EF4189" w:rsidRDefault="00EF4189" w:rsidP="008D2AB8">
      <w:pPr>
        <w:ind w:right="-110"/>
        <w:rPr>
          <w:b/>
        </w:rPr>
      </w:pPr>
      <w:r w:rsidRPr="00EF4189">
        <w:rPr>
          <w:b/>
        </w:rPr>
        <w:t>im. Stanisława Staszica w Krakowie</w:t>
      </w:r>
    </w:p>
    <w:p w14:paraId="32FB1627" w14:textId="77777777" w:rsidR="008D2AB8" w:rsidRDefault="00EF4189" w:rsidP="008D2AB8">
      <w:pPr>
        <w:ind w:right="-110"/>
        <w:rPr>
          <w:b/>
        </w:rPr>
      </w:pPr>
      <w:r w:rsidRPr="00EF418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572A7C0" w14:textId="283CA90C" w:rsidR="008D2AB8" w:rsidRDefault="00EF4189" w:rsidP="00711D57">
      <w:pPr>
        <w:ind w:right="-110"/>
        <w:rPr>
          <w:b/>
        </w:rPr>
      </w:pPr>
      <w:r w:rsidRPr="00EF4189">
        <w:rPr>
          <w:b/>
        </w:rPr>
        <w:t>Al. Mickiewicza</w:t>
      </w:r>
      <w:r w:rsidR="008D2AB8">
        <w:rPr>
          <w:b/>
        </w:rPr>
        <w:t xml:space="preserve"> </w:t>
      </w:r>
      <w:r w:rsidRPr="00EF4189">
        <w:rPr>
          <w:b/>
        </w:rPr>
        <w:t>30</w:t>
      </w:r>
      <w:r w:rsidR="00711D57">
        <w:rPr>
          <w:b/>
        </w:rPr>
        <w:t xml:space="preserve">, </w:t>
      </w:r>
      <w:r w:rsidRPr="00EF4189">
        <w:rPr>
          <w:b/>
        </w:rPr>
        <w:t>30-059</w:t>
      </w:r>
      <w:r w:rsidR="008D2AB8">
        <w:rPr>
          <w:b/>
        </w:rPr>
        <w:t xml:space="preserve"> </w:t>
      </w:r>
      <w:r w:rsidRPr="00EF4189">
        <w:rPr>
          <w:b/>
        </w:rPr>
        <w:t>Kraków</w:t>
      </w:r>
      <w:r w:rsidR="008D2AB8">
        <w:rPr>
          <w:b/>
        </w:rPr>
        <w:t xml:space="preserve">,  </w:t>
      </w:r>
    </w:p>
    <w:p w14:paraId="1A9A25E0" w14:textId="77777777" w:rsidR="008D2AB8" w:rsidRDefault="008D2AB8" w:rsidP="008D2AB8">
      <w:pPr>
        <w:ind w:firstLine="3969"/>
        <w:rPr>
          <w:b/>
        </w:rPr>
      </w:pPr>
    </w:p>
    <w:p w14:paraId="26ABD3E6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F4189" w:rsidRPr="00EF4189">
        <w:rPr>
          <w:b/>
        </w:rPr>
        <w:t>Catering na 5 dwudniowych szkoleń realizowanych w ramach projektu Centrum Mistrzostwa Informatycznego POPC.03.02.00-00-0002/18 - KC-zp.272-495/22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28ECEA02" w14:textId="77777777"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541" w:type="dxa"/>
        <w:tblInd w:w="0" w:type="dxa"/>
        <w:tblLook w:val="04A0" w:firstRow="1" w:lastRow="0" w:firstColumn="1" w:lastColumn="0" w:noHBand="0" w:noVBand="1"/>
      </w:tblPr>
      <w:tblGrid>
        <w:gridCol w:w="4503"/>
        <w:gridCol w:w="5038"/>
      </w:tblGrid>
      <w:tr w:rsidR="00711D57" w14:paraId="7B1E60EE" w14:textId="77777777" w:rsidTr="00711D57">
        <w:trPr>
          <w:trHeight w:val="52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496B" w14:textId="74953614" w:rsidR="00711D57" w:rsidRDefault="00711D57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Suma cen jednostkowych brutto usługi cateringu, obliczona za maksymalną ilość osób łącznie na każdym szkoleniu, tj. </w:t>
            </w:r>
            <w:r>
              <w:rPr>
                <w:b/>
                <w:sz w:val="22"/>
                <w:szCs w:val="22"/>
              </w:rPr>
              <w:t>700</w:t>
            </w:r>
            <w:r>
              <w:rPr>
                <w:b/>
                <w:sz w:val="22"/>
                <w:szCs w:val="22"/>
              </w:rPr>
              <w:t xml:space="preserve"> osób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7977" w14:textId="77777777" w:rsidR="00711D57" w:rsidRDefault="00711D57">
            <w:pPr>
              <w:widowControl w:val="0"/>
              <w:rPr>
                <w:sz w:val="22"/>
                <w:szCs w:val="22"/>
              </w:rPr>
            </w:pPr>
          </w:p>
          <w:p w14:paraId="2891C424" w14:textId="77777777" w:rsidR="00711D57" w:rsidRDefault="00711D57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Brutto: ……………………………….……     PLN</w:t>
            </w:r>
          </w:p>
        </w:tc>
      </w:tr>
      <w:tr w:rsidR="00711D57" w14:paraId="2BB8A145" w14:textId="77777777" w:rsidTr="00711D57">
        <w:trPr>
          <w:trHeight w:val="52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9214" w14:textId="77777777" w:rsidR="00711D57" w:rsidRDefault="00711D57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za usługę za posiłek dla 1 osoby w jednym dniu szkolenia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00C6" w14:textId="77777777" w:rsidR="00711D57" w:rsidRDefault="00711D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Brutto: ……………………………….……     PLN</w:t>
            </w:r>
          </w:p>
        </w:tc>
      </w:tr>
      <w:tr w:rsidR="00711D57" w14:paraId="2A19285C" w14:textId="77777777" w:rsidTr="00711D57">
        <w:trPr>
          <w:trHeight w:val="25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98EC" w14:textId="77777777" w:rsidR="00711D57" w:rsidRDefault="00711D57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Słownie brutto za całość przedmiotu zamówienia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932B" w14:textId="77777777" w:rsidR="00711D57" w:rsidRDefault="00711D57">
            <w:pPr>
              <w:widowControl w:val="0"/>
              <w:rPr>
                <w:b/>
                <w:sz w:val="22"/>
                <w:szCs w:val="22"/>
              </w:rPr>
            </w:pPr>
          </w:p>
          <w:p w14:paraId="6D9C8EA4" w14:textId="77777777" w:rsidR="00711D57" w:rsidRDefault="00711D57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……………………………………………………...</w:t>
            </w:r>
          </w:p>
        </w:tc>
      </w:tr>
      <w:tr w:rsidR="00711D57" w14:paraId="5C6D26FB" w14:textId="77777777" w:rsidTr="00711D57">
        <w:trPr>
          <w:trHeight w:val="253"/>
        </w:trPr>
        <w:tc>
          <w:tcPr>
            <w:tcW w:w="9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11CA" w14:textId="77777777" w:rsidR="00711D57" w:rsidRDefault="00711D57">
            <w:pPr>
              <w:pStyle w:val="Tekstpodstawowy"/>
              <w:spacing w:line="240" w:lineRule="auto"/>
              <w:rPr>
                <w:b w:val="0"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Powyższa cena zawiera właściwą stawkę  podatku VAT.</w:t>
            </w:r>
          </w:p>
        </w:tc>
      </w:tr>
      <w:tr w:rsidR="00711D57" w14:paraId="30CA9E94" w14:textId="77777777" w:rsidTr="00711D57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58A7" w14:textId="40BEEFC9" w:rsidR="00711D57" w:rsidRDefault="00711D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</w:t>
            </w:r>
            <w:r w:rsidR="00841CC1">
              <w:rPr>
                <w:sz w:val="22"/>
                <w:szCs w:val="22"/>
              </w:rPr>
              <w:t xml:space="preserve"> zgodnie z harmonogramem szkoleń</w:t>
            </w:r>
            <w:r>
              <w:rPr>
                <w:sz w:val="22"/>
                <w:szCs w:val="22"/>
              </w:rPr>
              <w:t xml:space="preserve">: </w:t>
            </w:r>
          </w:p>
          <w:p w14:paraId="7DBEE6F7" w14:textId="77777777" w:rsidR="00711D57" w:rsidRDefault="00711D57">
            <w:pPr>
              <w:widowControl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3625" w14:textId="77777777" w:rsidR="00711D57" w:rsidRDefault="00711D5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17-18.09.2022</w:t>
            </w:r>
          </w:p>
          <w:p w14:paraId="12F81A11" w14:textId="77777777" w:rsidR="00711D57" w:rsidRPr="00711D57" w:rsidRDefault="00711D5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11D57">
              <w:rPr>
                <w:bCs/>
                <w:color w:val="000000"/>
                <w:sz w:val="22"/>
                <w:szCs w:val="22"/>
              </w:rPr>
              <w:t>14-15.01.2023</w:t>
            </w:r>
          </w:p>
          <w:p w14:paraId="35532AE4" w14:textId="77777777" w:rsidR="00711D57" w:rsidRPr="00711D57" w:rsidRDefault="00711D5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11D57">
              <w:rPr>
                <w:bCs/>
                <w:color w:val="000000"/>
                <w:sz w:val="22"/>
                <w:szCs w:val="22"/>
              </w:rPr>
              <w:t>18-19.02.2023</w:t>
            </w:r>
          </w:p>
          <w:p w14:paraId="3F1926E7" w14:textId="77777777" w:rsidR="00711D57" w:rsidRPr="00711D57" w:rsidRDefault="00711D5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11D57">
              <w:rPr>
                <w:bCs/>
                <w:color w:val="000000"/>
                <w:sz w:val="22"/>
                <w:szCs w:val="22"/>
              </w:rPr>
              <w:t>18-19.03.2023</w:t>
            </w:r>
          </w:p>
          <w:p w14:paraId="010826F1" w14:textId="053F9882" w:rsidR="00711D57" w:rsidRDefault="00711D57">
            <w:pPr>
              <w:jc w:val="center"/>
              <w:rPr>
                <w:sz w:val="22"/>
                <w:szCs w:val="22"/>
                <w:highlight w:val="yellow"/>
              </w:rPr>
            </w:pPr>
            <w:r w:rsidRPr="00711D57">
              <w:rPr>
                <w:bCs/>
                <w:color w:val="000000"/>
                <w:sz w:val="22"/>
                <w:szCs w:val="22"/>
              </w:rPr>
              <w:t>03-04.06.2023</w:t>
            </w:r>
          </w:p>
        </w:tc>
      </w:tr>
      <w:tr w:rsidR="00711D57" w14:paraId="7281CCEE" w14:textId="77777777" w:rsidTr="00711D57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261FD" w14:textId="77777777" w:rsidR="00711D57" w:rsidRDefault="00711D57"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Odległość w linii prostej do bazy serwowania posiłków od paw. A-1 AGH  </w:t>
            </w:r>
            <w:r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2486" w14:textId="77777777" w:rsidR="00711D57" w:rsidRDefault="00711D57">
            <w:pPr>
              <w:widowControl w:val="0"/>
              <w:rPr>
                <w:sz w:val="22"/>
                <w:szCs w:val="22"/>
                <w:highlight w:val="yellow"/>
              </w:rPr>
            </w:pPr>
          </w:p>
          <w:p w14:paraId="6B1429B4" w14:textId="77777777" w:rsidR="00711D57" w:rsidRDefault="00711D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km</w:t>
            </w:r>
          </w:p>
          <w:p w14:paraId="7F90D67F" w14:textId="77777777" w:rsidR="00711D57" w:rsidRDefault="00711D57">
            <w:pPr>
              <w:jc w:val="both"/>
              <w:rPr>
                <w:sz w:val="22"/>
                <w:szCs w:val="22"/>
              </w:rPr>
            </w:pPr>
          </w:p>
        </w:tc>
      </w:tr>
      <w:tr w:rsidR="00711D57" w14:paraId="2A53DF2A" w14:textId="77777777" w:rsidTr="00711D57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BDF8" w14:textId="77777777" w:rsidR="00711D57" w:rsidRDefault="00711D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C882" w14:textId="77777777" w:rsidR="00711D57" w:rsidRDefault="00711D57">
            <w:pPr>
              <w:widowControl w:val="0"/>
              <w:rPr>
                <w:sz w:val="22"/>
                <w:szCs w:val="22"/>
              </w:rPr>
            </w:pPr>
          </w:p>
          <w:p w14:paraId="13E3EEFB" w14:textId="77777777" w:rsidR="00711D57" w:rsidRDefault="00711D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………………………………………………….</w:t>
            </w:r>
          </w:p>
        </w:tc>
      </w:tr>
    </w:tbl>
    <w:p w14:paraId="6EA508C6" w14:textId="77777777" w:rsidR="00711D57" w:rsidRDefault="00711D57" w:rsidP="00711D5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4C4E8ED0" w14:textId="77777777" w:rsidR="00711D57" w:rsidRDefault="00711D57" w:rsidP="00711D57">
      <w:pPr>
        <w:rPr>
          <w:b/>
          <w:sz w:val="22"/>
          <w:szCs w:val="22"/>
          <w:u w:val="single"/>
        </w:rPr>
      </w:pPr>
    </w:p>
    <w:p w14:paraId="7CC99734" w14:textId="77777777" w:rsidR="00711D57" w:rsidRDefault="00711D57" w:rsidP="00711D5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CBA9755" w14:textId="77777777" w:rsidR="00711D57" w:rsidRDefault="00711D57" w:rsidP="00711D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7D4C7204" w14:textId="77777777" w:rsidR="00711D57" w:rsidRDefault="00711D57" w:rsidP="00711D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8BEF0FF" w14:textId="77777777" w:rsidR="00711D57" w:rsidRDefault="00711D57" w:rsidP="00711D5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</w:t>
      </w:r>
      <w:r>
        <w:rPr>
          <w:sz w:val="22"/>
          <w:szCs w:val="22"/>
        </w:rPr>
        <w:br/>
        <w:t>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5030560E" w14:textId="77777777" w:rsidR="00711D57" w:rsidRDefault="00711D57" w:rsidP="00711D5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6234D2" w14:textId="77777777" w:rsidR="00711D57" w:rsidRDefault="00711D57" w:rsidP="00711D5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913F0B" w14:textId="77777777" w:rsidR="00711D57" w:rsidRDefault="00711D57" w:rsidP="00711D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1D57" w14:paraId="08CEB7A1" w14:textId="77777777" w:rsidTr="00711D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C7246" w14:textId="77777777" w:rsidR="00711D57" w:rsidRDefault="00711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8A2D9" w14:textId="77777777" w:rsidR="00711D57" w:rsidRDefault="00711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FFC3A3E" w14:textId="77777777" w:rsidR="00711D57" w:rsidRDefault="00711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34D71" w14:textId="77777777" w:rsidR="00711D57" w:rsidRDefault="00711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11D57" w14:paraId="0390145D" w14:textId="77777777" w:rsidTr="00711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74B37" w14:textId="77777777" w:rsidR="00711D57" w:rsidRDefault="00711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D71DD" w14:textId="77777777" w:rsidR="00711D57" w:rsidRDefault="00711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63946" w14:textId="77777777" w:rsidR="00711D57" w:rsidRDefault="00711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11D57" w14:paraId="6CD8F1E1" w14:textId="77777777" w:rsidTr="00711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9F6C5" w14:textId="77777777" w:rsidR="00711D57" w:rsidRDefault="00711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CCC3F" w14:textId="77777777" w:rsidR="00711D57" w:rsidRDefault="00711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36D9" w14:textId="77777777" w:rsidR="00711D57" w:rsidRDefault="00711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9C44248" w14:textId="77777777" w:rsidR="00711D57" w:rsidRDefault="00711D57" w:rsidP="00711D5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92F97DA" w14:textId="77777777" w:rsidR="00711D57" w:rsidRDefault="00711D57" w:rsidP="00711D5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1E15BEB" w14:textId="77777777" w:rsidR="00711D57" w:rsidRDefault="00711D57" w:rsidP="00711D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D8FF20F" w14:textId="77777777" w:rsidR="00711D57" w:rsidRDefault="00711D57" w:rsidP="00711D5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645D8F4" w14:textId="77777777" w:rsidR="00711D57" w:rsidRDefault="00711D57" w:rsidP="00711D5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0A0E8A0" w14:textId="77777777" w:rsidR="00711D57" w:rsidRDefault="00711D57" w:rsidP="00711D5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8090FC0" w14:textId="77777777" w:rsidR="00711D57" w:rsidRDefault="00711D57" w:rsidP="00711D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EAE197B" w14:textId="77777777" w:rsidR="00711D57" w:rsidRDefault="00711D57" w:rsidP="00711D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1470A2" w14:textId="77777777" w:rsidR="00711D57" w:rsidRDefault="00711D57" w:rsidP="00711D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331AE86" w14:textId="77777777" w:rsidR="00711D57" w:rsidRDefault="00711D57" w:rsidP="00711D5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40122F3" w14:textId="77777777" w:rsidR="00711D57" w:rsidRDefault="00711D57" w:rsidP="00711D57">
      <w:pPr>
        <w:jc w:val="both"/>
        <w:rPr>
          <w:sz w:val="22"/>
          <w:szCs w:val="22"/>
        </w:rPr>
      </w:pPr>
    </w:p>
    <w:p w14:paraId="0AA676B5" w14:textId="77777777" w:rsidR="00711D57" w:rsidRDefault="00711D57" w:rsidP="00711D5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2F24BA99" w14:textId="77777777" w:rsidR="00711D57" w:rsidRDefault="00711D57" w:rsidP="00711D5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2F1745F1" w14:textId="77777777" w:rsidR="00711D57" w:rsidRDefault="00711D57" w:rsidP="00711D5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2AE2F788" w14:textId="77777777" w:rsidR="00711D57" w:rsidRDefault="00711D57" w:rsidP="00711D57">
      <w:pPr>
        <w:widowControl w:val="0"/>
        <w:spacing w:line="264" w:lineRule="auto"/>
        <w:ind w:right="1"/>
        <w:rPr>
          <w:sz w:val="20"/>
          <w:szCs w:val="20"/>
        </w:rPr>
      </w:pPr>
    </w:p>
    <w:p w14:paraId="603EF319" w14:textId="77777777" w:rsidR="00711D57" w:rsidRDefault="00711D57" w:rsidP="00711D57"/>
    <w:p w14:paraId="68B59766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4B1C7" w14:textId="77777777" w:rsidR="0059754A" w:rsidRDefault="0059754A">
      <w:r>
        <w:separator/>
      </w:r>
    </w:p>
  </w:endnote>
  <w:endnote w:type="continuationSeparator" w:id="0">
    <w:p w14:paraId="4BD76CA9" w14:textId="77777777" w:rsidR="0059754A" w:rsidRDefault="0059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4B5B" w14:textId="77777777" w:rsidR="00EF4189" w:rsidRDefault="00EF41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491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54946" w14:textId="77777777" w:rsidR="00EF4189" w:rsidRDefault="00EF41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02D9" w14:textId="77777777" w:rsidR="0059754A" w:rsidRDefault="0059754A">
      <w:r>
        <w:separator/>
      </w:r>
    </w:p>
  </w:footnote>
  <w:footnote w:type="continuationSeparator" w:id="0">
    <w:p w14:paraId="35C90070" w14:textId="77777777" w:rsidR="0059754A" w:rsidRDefault="00597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7423C" w14:textId="77777777" w:rsidR="00EF4189" w:rsidRDefault="00EF41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69"/>
      <w:gridCol w:w="2418"/>
      <w:gridCol w:w="2218"/>
      <w:gridCol w:w="2473"/>
    </w:tblGrid>
    <w:tr w:rsidR="008758D9" w:rsidRPr="00785446" w14:paraId="2FC756AA" w14:textId="77777777" w:rsidTr="002D0E2C">
      <w:tc>
        <w:tcPr>
          <w:tcW w:w="2303" w:type="dxa"/>
        </w:tcPr>
        <w:p w14:paraId="02D98640" w14:textId="286D7F74" w:rsidR="008758D9" w:rsidRPr="008758D9" w:rsidRDefault="008758D9" w:rsidP="008758D9">
          <w:r w:rsidRPr="00040777">
            <w:rPr>
              <w:noProof/>
            </w:rPr>
            <w:pict w14:anchorId="088319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8" type="#_x0000_t75" style="width:81pt;height:45.75pt;visibility:visible;mso-wrap-style:square">
                <v:imagedata r:id="rId1" o:title="logo_FE_Polska_Cyfrowa_rgb-1"/>
              </v:shape>
            </w:pict>
          </w:r>
        </w:p>
      </w:tc>
      <w:tc>
        <w:tcPr>
          <w:tcW w:w="2303" w:type="dxa"/>
        </w:tcPr>
        <w:p w14:paraId="6E00072F" w14:textId="63FAFEDE" w:rsidR="008758D9" w:rsidRPr="008758D9" w:rsidRDefault="008758D9" w:rsidP="008758D9">
          <w:r w:rsidRPr="00040777">
            <w:rPr>
              <w:noProof/>
            </w:rPr>
            <w:pict w14:anchorId="14322D27">
              <v:shape id="Obraz 2" o:spid="_x0000_i1027" type="#_x0000_t75" style="width:110.25pt;height:36.75pt;visibility:visible;mso-wrap-style:square">
                <v:imagedata r:id="rId2" o:title="znak_barw_rp_poziom_szara_ramka_rgb"/>
              </v:shape>
            </w:pict>
          </w:r>
        </w:p>
      </w:tc>
      <w:tc>
        <w:tcPr>
          <w:tcW w:w="2303" w:type="dxa"/>
        </w:tcPr>
        <w:p w14:paraId="1220904A" w14:textId="237054F1" w:rsidR="008758D9" w:rsidRPr="008758D9" w:rsidRDefault="008758D9" w:rsidP="008758D9">
          <w:r w:rsidRPr="00040777">
            <w:rPr>
              <w:noProof/>
            </w:rPr>
            <w:pict w14:anchorId="3C4E506E">
              <v:shape id="Obraz 1" o:spid="_x0000_i1026" type="#_x0000_t75" alt="logo" style="width:96pt;height:45.75pt;visibility:visible;mso-wrap-style:square">
                <v:imagedata r:id="rId3" o:title="logo"/>
              </v:shape>
            </w:pict>
          </w:r>
        </w:p>
      </w:tc>
      <w:tc>
        <w:tcPr>
          <w:tcW w:w="2303" w:type="dxa"/>
        </w:tcPr>
        <w:p w14:paraId="064C14D1" w14:textId="7CD029DE" w:rsidR="008758D9" w:rsidRPr="008758D9" w:rsidRDefault="008758D9" w:rsidP="008758D9">
          <w:pPr>
            <w:jc w:val="center"/>
          </w:pPr>
          <w:r w:rsidRPr="00040777">
            <w:rPr>
              <w:noProof/>
            </w:rPr>
            <w:pict w14:anchorId="4C087DD5">
              <v:shape id="Obraz 7" o:spid="_x0000_i1025" type="#_x0000_t75" style="width:112.5pt;height:36.75pt;visibility:visible;mso-wrap-style:square">
                <v:imagedata r:id="rId4" o:title="UE_EFRR_rgb-1"/>
              </v:shape>
            </w:pict>
          </w:r>
        </w:p>
      </w:tc>
    </w:tr>
  </w:tbl>
  <w:p w14:paraId="3212565D" w14:textId="42990174" w:rsidR="00F53146" w:rsidRPr="008758D9" w:rsidRDefault="00F53146" w:rsidP="00875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C9F0" w14:textId="77777777" w:rsidR="00EF4189" w:rsidRDefault="00EF41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45410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8210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8054576">
    <w:abstractNumId w:val="0"/>
  </w:num>
  <w:num w:numId="4" w16cid:durableId="585505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54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9754A"/>
    <w:rsid w:val="005D2C65"/>
    <w:rsid w:val="005E6D94"/>
    <w:rsid w:val="0063384F"/>
    <w:rsid w:val="00643C6F"/>
    <w:rsid w:val="00646202"/>
    <w:rsid w:val="0065290F"/>
    <w:rsid w:val="006815F6"/>
    <w:rsid w:val="00711D57"/>
    <w:rsid w:val="007748F0"/>
    <w:rsid w:val="007A4321"/>
    <w:rsid w:val="00833933"/>
    <w:rsid w:val="00841CC1"/>
    <w:rsid w:val="00853083"/>
    <w:rsid w:val="008758D9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418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F85215"/>
  <w15:chartTrackingRefBased/>
  <w15:docId w15:val="{9E34B105-01BE-4B5D-9F77-F7EF5232D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711D5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509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2022-08-03T10:45:00Z</cp:lastPrinted>
  <dcterms:created xsi:type="dcterms:W3CDTF">2022-08-03T10:45:00Z</dcterms:created>
  <dcterms:modified xsi:type="dcterms:W3CDTF">2022-08-03T10:45:00Z</dcterms:modified>
</cp:coreProperties>
</file>