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7144F0" w14:textId="4A05AD33" w:rsidR="00E40A3C" w:rsidRPr="003D6231" w:rsidRDefault="00E40A3C" w:rsidP="00E40A3C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426E6ACD" w14:textId="77777777" w:rsidR="00E40A3C" w:rsidRDefault="00E40A3C" w:rsidP="00E40A3C">
      <w:pPr>
        <w:jc w:val="right"/>
        <w:rPr>
          <w:b/>
          <w:sz w:val="24"/>
          <w:szCs w:val="24"/>
        </w:rPr>
      </w:pPr>
    </w:p>
    <w:p w14:paraId="21041C7B" w14:textId="289ADE92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561097">
        <w:rPr>
          <w:b/>
          <w:sz w:val="24"/>
          <w:szCs w:val="24"/>
        </w:rPr>
        <w:t>5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21A4D30D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Pr="00D809CE">
        <w:rPr>
          <w:sz w:val="24"/>
          <w:szCs w:val="24"/>
        </w:rPr>
        <w:t>przetarg nieograniczony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221EF3" w:rsidRPr="00221EF3">
        <w:rPr>
          <w:b/>
          <w:sz w:val="22"/>
          <w:szCs w:val="22"/>
        </w:rPr>
        <w:t>dozór terenu AGH oraz  znajdujących się na nim budynków w systemie obchodowo-objazdowym - KC-zp.272-387/22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312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1400"/>
        <w:gridCol w:w="1701"/>
        <w:gridCol w:w="1559"/>
        <w:gridCol w:w="1417"/>
      </w:tblGrid>
      <w:tr w:rsidR="00221EF3" w14:paraId="091B7D5D" w14:textId="30FC9A16" w:rsidTr="00221EF3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221EF3" w:rsidRDefault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221EF3" w:rsidRDefault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4B4152E5" w:rsidR="00221EF3" w:rsidRDefault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221EF3" w:rsidRDefault="00221EF3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7777777" w:rsidR="00221EF3" w:rsidRDefault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Wartość  usługi [PLN]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7301DE" w14:textId="2D78D897" w:rsidR="00221EF3" w:rsidRDefault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usługi </w:t>
            </w:r>
            <w:r>
              <w:rPr>
                <w:b/>
              </w:rPr>
              <w:t xml:space="preserve">w okresie 12 miesięcy </w:t>
            </w:r>
            <w:bookmarkStart w:id="0" w:name="_GoBack"/>
            <w:bookmarkEnd w:id="0"/>
            <w:r>
              <w:rPr>
                <w:b/>
              </w:rPr>
              <w:t>[PLN]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87D0AF" w14:textId="77777777" w:rsidR="00221EF3" w:rsidRDefault="00221EF3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65AFFD14" w14:textId="125D9B2D" w:rsidR="00221EF3" w:rsidRDefault="00221EF3" w:rsidP="00221EF3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221EF3" w14:paraId="336DCB76" w14:textId="2B8CE639" w:rsidTr="00221EF3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221EF3" w:rsidRDefault="00221EF3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221EF3" w:rsidRDefault="00221EF3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221EF3" w:rsidRDefault="00221EF3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221EF3" w:rsidRDefault="00221EF3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221EF3" w:rsidRDefault="00221EF3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68D925" w14:textId="2C16B968" w:rsidR="00221EF3" w:rsidRDefault="00221EF3">
            <w:pPr>
              <w:tabs>
                <w:tab w:val="left" w:pos="0"/>
              </w:tabs>
              <w:spacing w:line="480" w:lineRule="auto"/>
              <w:jc w:val="center"/>
            </w:pPr>
            <w:r>
              <w:t>6</w:t>
            </w:r>
          </w:p>
        </w:tc>
      </w:tr>
      <w:tr w:rsidR="00221EF3" w14:paraId="1A1497FF" w14:textId="6C5F425F" w:rsidTr="00221EF3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821FDD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21EF3" w14:paraId="5FEC0879" w14:textId="240D23C0" w:rsidTr="00221EF3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2134A6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221EF3" w14:paraId="6D018C6B" w14:textId="3FED8B1D" w:rsidTr="00221EF3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0DE657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4A9663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14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81454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B0B57A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2EF6CB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14BE8BB0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FEA3F7" w14:textId="77777777" w:rsidR="00221EF3" w:rsidRDefault="00221EF3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047996B0" w14:textId="7D11E371" w:rsidR="00E40A3C" w:rsidRDefault="00E40A3C" w:rsidP="003C67B1">
      <w:pPr>
        <w:tabs>
          <w:tab w:val="left" w:pos="0"/>
        </w:tabs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3A5FF53F" w14:textId="77777777" w:rsidR="00E40A3C" w:rsidRDefault="00E40A3C" w:rsidP="00E40A3C">
      <w:pPr>
        <w:spacing w:line="360" w:lineRule="auto"/>
        <w:jc w:val="both"/>
      </w:pPr>
    </w:p>
    <w:p w14:paraId="0E50503A" w14:textId="77777777" w:rsidR="00E40A3C" w:rsidRDefault="00E40A3C" w:rsidP="00E40A3C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118D266" w14:textId="77777777" w:rsidR="00E40A3C" w:rsidRPr="001E243C" w:rsidRDefault="00E40A3C" w:rsidP="00E40A3C"/>
    <w:p w14:paraId="704C71B0" w14:textId="77777777" w:rsidR="00E40A3C" w:rsidRPr="00FC0C79" w:rsidRDefault="00E40A3C" w:rsidP="00E40A3C"/>
    <w:p w14:paraId="3FB25696" w14:textId="77777777" w:rsidR="00F213FB" w:rsidRPr="00E40A3C" w:rsidRDefault="00F213FB" w:rsidP="00E40A3C"/>
    <w:sectPr w:rsidR="00F213FB" w:rsidRPr="00E40A3C" w:rsidSect="00A45D81">
      <w:headerReference w:type="default" r:id="rId6"/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D36C89" w14:textId="77777777" w:rsidR="00B750ED" w:rsidRDefault="00B750ED">
      <w:r>
        <w:separator/>
      </w:r>
    </w:p>
  </w:endnote>
  <w:endnote w:type="continuationSeparator" w:id="0">
    <w:p w14:paraId="40FBE021" w14:textId="77777777" w:rsidR="00B750ED" w:rsidRDefault="00B75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68707E" w14:textId="77777777" w:rsidR="00B750ED" w:rsidRDefault="00B750ED">
      <w:r>
        <w:separator/>
      </w:r>
    </w:p>
  </w:footnote>
  <w:footnote w:type="continuationSeparator" w:id="0">
    <w:p w14:paraId="42B4B761" w14:textId="77777777" w:rsidR="00B750ED" w:rsidRDefault="00B750ED">
      <w:r>
        <w:continuationSeparator/>
      </w:r>
    </w:p>
  </w:footnote>
  <w:footnote w:id="1">
    <w:p w14:paraId="4F229744" w14:textId="77777777" w:rsidR="00221EF3" w:rsidRDefault="00221EF3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8.1.4 </w:t>
      </w:r>
      <w:proofErr w:type="spellStart"/>
      <w:r>
        <w:t>ppkt</w:t>
      </w:r>
      <w:proofErr w:type="spellEnd"/>
      <w:r>
        <w:t xml:space="preserve"> a)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D892AF" w14:textId="03381C0D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0A0874"/>
    <w:rsid w:val="00160017"/>
    <w:rsid w:val="00210E8E"/>
    <w:rsid w:val="00221EF3"/>
    <w:rsid w:val="00276C10"/>
    <w:rsid w:val="00361EEE"/>
    <w:rsid w:val="003C67B1"/>
    <w:rsid w:val="0042347E"/>
    <w:rsid w:val="005136B3"/>
    <w:rsid w:val="00561097"/>
    <w:rsid w:val="00676A09"/>
    <w:rsid w:val="006C357F"/>
    <w:rsid w:val="00702A72"/>
    <w:rsid w:val="00707683"/>
    <w:rsid w:val="007267C9"/>
    <w:rsid w:val="007F7B24"/>
    <w:rsid w:val="008209FE"/>
    <w:rsid w:val="00826C67"/>
    <w:rsid w:val="008B02BB"/>
    <w:rsid w:val="009B7E62"/>
    <w:rsid w:val="00A273FE"/>
    <w:rsid w:val="00A40AE7"/>
    <w:rsid w:val="00A45D81"/>
    <w:rsid w:val="00A54C7C"/>
    <w:rsid w:val="00A91C25"/>
    <w:rsid w:val="00A9350F"/>
    <w:rsid w:val="00B750ED"/>
    <w:rsid w:val="00C049BA"/>
    <w:rsid w:val="00C254C7"/>
    <w:rsid w:val="00C34B2E"/>
    <w:rsid w:val="00C7737A"/>
    <w:rsid w:val="00CA5EC4"/>
    <w:rsid w:val="00D11BC3"/>
    <w:rsid w:val="00D76928"/>
    <w:rsid w:val="00DC1F49"/>
    <w:rsid w:val="00DD5BF2"/>
    <w:rsid w:val="00E13954"/>
    <w:rsid w:val="00E20054"/>
    <w:rsid w:val="00E40A3C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123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4</cp:revision>
  <cp:lastPrinted>2022-07-15T11:15:00Z</cp:lastPrinted>
  <dcterms:created xsi:type="dcterms:W3CDTF">2022-07-11T09:43:00Z</dcterms:created>
  <dcterms:modified xsi:type="dcterms:W3CDTF">2022-07-15T11:16:00Z</dcterms:modified>
</cp:coreProperties>
</file>