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4020E34C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DA54AA" w:rsidRPr="00DA54AA">
        <w:rPr>
          <w:b/>
          <w:bCs/>
          <w:sz w:val="22"/>
          <w:szCs w:val="22"/>
        </w:rPr>
        <w:t>Dostawa materiałów promocyjnych dla Wydziałów/Jednostek AGH - KC-zp.272-445/22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4A9E4B9B" w14:textId="77777777" w:rsidR="00835A34" w:rsidRDefault="00835A34" w:rsidP="00404400">
      <w:pPr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5135A5" w14:paraId="3C894136" w14:textId="77777777" w:rsidTr="005135A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1F7061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26FDCD" w14:textId="77777777" w:rsidR="005135A5" w:rsidRDefault="005135A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6FE35CAA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66D2A2" w14:textId="77777777" w:rsidR="005135A5" w:rsidRDefault="005135A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AB417C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BFBE11A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78D5A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F6A6C2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4068645A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DE9E8B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1A753023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C46916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6003793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4160E04A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135A5" w14:paraId="703AC0E7" w14:textId="77777777" w:rsidTr="005135A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9795A5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54E3C2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B27D64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813F18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5E466C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C07AC0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31BF3E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82566F" w14:textId="77777777" w:rsidR="005135A5" w:rsidRDefault="005135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5135A5" w14:paraId="4973E8E4" w14:textId="77777777" w:rsidTr="005135A5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7634B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8F402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z touchpenem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E0AB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8E831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B8C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C431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007DB1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E2CCBC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  <w:p w14:paraId="77D5358A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6ACF2551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531C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42AC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z touchpenem (2)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90BB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4461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0D30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BD02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ABD603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3DF43A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1524712F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782DF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74F7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Pióro wieczne z mosiężnym korpusem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D3F0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A7E78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AB18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87F7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DEFD2C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A3774C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305CD296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D1FF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E6C6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Ołówek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0A2E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F4ECB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918B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6C7E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A9064D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637A70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0C0FBDF9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78B4C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7D566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Smycz reklamowa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8E62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27C2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1584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5334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55BB18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F77352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702671F1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7C13D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D1B74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Podkładka z klipem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DFE5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43B38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A3D2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65E9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A78572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B72C2C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5949782E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2237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34E9B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papierowa (1)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53BF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88C24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4567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51DE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457623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1D0F1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16932C4F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45340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AB696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papierowa (2)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78B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0B2C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825B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C211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93B3F6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6B972C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4BFC309D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78474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120FE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papierowa (3)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9BB8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1CDD0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9B05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15AF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EDD8FB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A9D924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3B83D0B5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1DE83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1B83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34DA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54E0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12BB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656E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B9EA1A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56C9AE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22C17C35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87F2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20BD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Teczka na materiały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B39F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C71C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49D3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F686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424878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E322FA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3BC78A99" w14:textId="77777777" w:rsidTr="005135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6B73F" w14:textId="77777777" w:rsidR="005135A5" w:rsidRDefault="005135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0DC5B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bawełniana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5B42" w14:textId="77777777" w:rsidR="005135A5" w:rsidRDefault="005135A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E8C3" w14:textId="77777777" w:rsidR="005135A5" w:rsidRDefault="005135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6F5C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F331" w14:textId="77777777" w:rsidR="005135A5" w:rsidRDefault="005135A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A75F51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0068F6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044ACBA4" w14:textId="77777777" w:rsidTr="005135A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1CD244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  <w:p w14:paraId="79BB6DDD" w14:textId="77777777" w:rsidR="005135A5" w:rsidRDefault="005135A5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2672BE88" w14:textId="77777777" w:rsidR="005135A5" w:rsidRDefault="005135A5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3C01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7EA89D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1755FD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  <w:tr w:rsidR="005135A5" w14:paraId="6C9734F8" w14:textId="77777777" w:rsidTr="005135A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30874" w14:textId="77777777" w:rsidR="005135A5" w:rsidRDefault="005135A5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0C18149F" w14:textId="77777777" w:rsidR="005135A5" w:rsidRDefault="005135A5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E05F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3B505D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86CDF0" w14:textId="77777777" w:rsidR="005135A5" w:rsidRDefault="005135A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5C1CCE8E" w14:textId="4F10746A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B828B0">
        <w:rPr>
          <w:bCs/>
          <w:sz w:val="22"/>
          <w:szCs w:val="22"/>
        </w:rPr>
        <w:t>……….</w:t>
      </w:r>
      <w:r w:rsidRPr="00163BA1">
        <w:rPr>
          <w:bCs/>
          <w:sz w:val="22"/>
          <w:szCs w:val="22"/>
        </w:rPr>
        <w:t>miesięcy od daty podpisania umowy</w:t>
      </w:r>
    </w:p>
    <w:p w14:paraId="2017F1F5" w14:textId="1F414D2F" w:rsidR="00163BA1" w:rsidRPr="0091654A" w:rsidRDefault="0091654A" w:rsidP="00404400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 cząstkowego</w:t>
      </w:r>
      <w:r w:rsidRPr="00B66A62">
        <w:rPr>
          <w:b/>
          <w:sz w:val="22"/>
          <w:szCs w:val="22"/>
        </w:rPr>
        <w:t xml:space="preserve">: </w:t>
      </w:r>
      <w:r w:rsidRPr="00163BA1">
        <w:rPr>
          <w:bCs/>
          <w:sz w:val="22"/>
          <w:szCs w:val="22"/>
        </w:rPr>
        <w:t>……………………</w:t>
      </w:r>
      <w:r>
        <w:rPr>
          <w:bCs/>
          <w:sz w:val="22"/>
          <w:szCs w:val="22"/>
        </w:rPr>
        <w:t xml:space="preserve"> roboczych</w:t>
      </w:r>
      <w:r w:rsidRPr="00163BA1">
        <w:rPr>
          <w:bCs/>
          <w:sz w:val="22"/>
          <w:szCs w:val="22"/>
        </w:rPr>
        <w:t xml:space="preserve"> od daty </w:t>
      </w:r>
      <w:r w:rsidR="004F47E4" w:rsidRPr="004F47E4">
        <w:t xml:space="preserve">złożenia zamówienia </w:t>
      </w:r>
      <w:r w:rsidR="004F47E4" w:rsidRPr="00E67FA1">
        <w:t>cząstkowego</w:t>
      </w:r>
      <w:r w:rsidR="004F47E4" w:rsidRPr="00E67FA1">
        <w:rPr>
          <w:bCs/>
          <w:sz w:val="22"/>
          <w:szCs w:val="22"/>
        </w:rPr>
        <w:t xml:space="preserve"> </w:t>
      </w:r>
      <w:r w:rsidR="00E67FA1"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 w:rsidR="00E67FA1">
        <w:rPr>
          <w:b/>
          <w:bCs/>
          <w:color w:val="FF0000"/>
          <w:sz w:val="22"/>
          <w:szCs w:val="22"/>
        </w:rPr>
        <w:t>/.</w:t>
      </w:r>
    </w:p>
    <w:p w14:paraId="18172154" w14:textId="31810B40" w:rsidR="00404400" w:rsidRPr="00826AB9" w:rsidRDefault="00404400" w:rsidP="00E67FA1">
      <w:pPr>
        <w:tabs>
          <w:tab w:val="left" w:pos="426"/>
        </w:tabs>
        <w:jc w:val="both"/>
        <w:rPr>
          <w:sz w:val="18"/>
          <w:szCs w:val="22"/>
        </w:rPr>
      </w:pPr>
      <w:r w:rsidRPr="00826AB9">
        <w:rPr>
          <w:b/>
          <w:sz w:val="18"/>
          <w:szCs w:val="22"/>
        </w:rPr>
        <w:t xml:space="preserve">Termin płatności: </w:t>
      </w:r>
      <w:r w:rsidRPr="00826AB9">
        <w:rPr>
          <w:sz w:val="18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997290" w14:textId="1FCCCFC3" w:rsidR="004D64CF" w:rsidRPr="00826AB9" w:rsidRDefault="004D64CF" w:rsidP="00E67FA1">
      <w:pPr>
        <w:tabs>
          <w:tab w:val="left" w:pos="426"/>
        </w:tabs>
        <w:jc w:val="both"/>
        <w:rPr>
          <w:sz w:val="18"/>
          <w:szCs w:val="22"/>
        </w:rPr>
      </w:pPr>
    </w:p>
    <w:p w14:paraId="69D487B0" w14:textId="1386F9EA" w:rsidR="004D64CF" w:rsidRPr="00826AB9" w:rsidRDefault="004D64CF" w:rsidP="004D64CF">
      <w:pPr>
        <w:jc w:val="both"/>
        <w:rPr>
          <w:sz w:val="18"/>
          <w:szCs w:val="22"/>
        </w:rPr>
      </w:pPr>
      <w:r w:rsidRPr="00826AB9">
        <w:rPr>
          <w:sz w:val="18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F4B3054" w14:textId="77777777" w:rsidR="004D64CF" w:rsidRPr="00826AB9" w:rsidRDefault="004D64CF" w:rsidP="00E67FA1">
      <w:pPr>
        <w:tabs>
          <w:tab w:val="left" w:pos="426"/>
        </w:tabs>
        <w:jc w:val="both"/>
        <w:rPr>
          <w:sz w:val="18"/>
          <w:szCs w:val="22"/>
        </w:rPr>
      </w:pPr>
    </w:p>
    <w:p w14:paraId="532E13E1" w14:textId="0208070D" w:rsidR="00404400" w:rsidRPr="00826AB9" w:rsidRDefault="00404400" w:rsidP="00404400">
      <w:pPr>
        <w:rPr>
          <w:b/>
          <w:sz w:val="18"/>
          <w:szCs w:val="20"/>
          <w:u w:val="single"/>
        </w:rPr>
      </w:pPr>
      <w:r w:rsidRPr="00826AB9">
        <w:rPr>
          <w:b/>
          <w:sz w:val="18"/>
          <w:szCs w:val="20"/>
          <w:u w:val="single"/>
        </w:rPr>
        <w:t>Jednocześnie oświadczamy, że:</w:t>
      </w:r>
    </w:p>
    <w:p w14:paraId="29BD9294" w14:textId="143C0260" w:rsidR="00404400" w:rsidRPr="00826AB9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0"/>
        </w:rPr>
      </w:pPr>
      <w:r w:rsidRPr="00826AB9">
        <w:rPr>
          <w:color w:val="000000"/>
          <w:sz w:val="18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826AB9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0"/>
        </w:rPr>
      </w:pPr>
      <w:r w:rsidRPr="00826AB9">
        <w:rPr>
          <w:color w:val="000000"/>
          <w:sz w:val="18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826AB9">
        <w:rPr>
          <w:color w:val="000000"/>
          <w:sz w:val="18"/>
          <w:szCs w:val="20"/>
          <w:lang w:eastAsia="ar-SA"/>
        </w:rPr>
        <w:t xml:space="preserve"> </w:t>
      </w:r>
      <w:r w:rsidRPr="00826AB9">
        <w:rPr>
          <w:color w:val="000000"/>
          <w:sz w:val="18"/>
          <w:szCs w:val="20"/>
          <w:lang w:eastAsia="ar-SA"/>
        </w:rPr>
        <w:t>Warunków Zamówienia, w miejscu i terminie wyznaczonym przez zamawiającego</w:t>
      </w:r>
      <w:r w:rsidRPr="00826AB9">
        <w:rPr>
          <w:color w:val="000000"/>
          <w:sz w:val="18"/>
          <w:szCs w:val="20"/>
        </w:rPr>
        <w:t xml:space="preserve"> i nie wnosimy do nich żadnych zastrzeżeń.</w:t>
      </w:r>
    </w:p>
    <w:p w14:paraId="517B0523" w14:textId="79D9D080" w:rsidR="00404400" w:rsidRPr="00826AB9" w:rsidRDefault="00404400" w:rsidP="00B66A62">
      <w:pPr>
        <w:numPr>
          <w:ilvl w:val="0"/>
          <w:numId w:val="1"/>
        </w:numPr>
        <w:rPr>
          <w:sz w:val="18"/>
          <w:szCs w:val="20"/>
        </w:rPr>
      </w:pPr>
      <w:r w:rsidRPr="00826AB9">
        <w:rPr>
          <w:sz w:val="18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826AB9" w:rsidRDefault="00404400" w:rsidP="00404400">
      <w:pPr>
        <w:ind w:left="360"/>
        <w:jc w:val="both"/>
        <w:rPr>
          <w:i/>
          <w:sz w:val="18"/>
          <w:szCs w:val="20"/>
        </w:rPr>
      </w:pPr>
      <w:r w:rsidRPr="00826AB9">
        <w:rPr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826AB9" w:rsidRDefault="00404400" w:rsidP="00404400">
      <w:pPr>
        <w:ind w:left="360"/>
        <w:jc w:val="both"/>
        <w:rPr>
          <w:i/>
          <w:sz w:val="18"/>
          <w:szCs w:val="20"/>
        </w:rPr>
      </w:pPr>
      <w:r w:rsidRPr="00826AB9">
        <w:rPr>
          <w:i/>
          <w:sz w:val="18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826AB9" w:rsidRDefault="00404400" w:rsidP="00AD4380">
      <w:pPr>
        <w:numPr>
          <w:ilvl w:val="0"/>
          <w:numId w:val="1"/>
        </w:numPr>
        <w:spacing w:before="120" w:after="120"/>
        <w:jc w:val="both"/>
        <w:rPr>
          <w:sz w:val="18"/>
          <w:szCs w:val="20"/>
        </w:rPr>
      </w:pPr>
      <w:r w:rsidRPr="00826AB9">
        <w:rPr>
          <w:sz w:val="18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826AB9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826AB9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826AB9">
              <w:rPr>
                <w:sz w:val="18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826AB9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826AB9">
              <w:rPr>
                <w:sz w:val="18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826AB9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826AB9">
              <w:rPr>
                <w:sz w:val="18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826AB9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826AB9">
              <w:rPr>
                <w:sz w:val="18"/>
                <w:szCs w:val="20"/>
              </w:rPr>
              <w:t>Nazwa podwykonawcy</w:t>
            </w:r>
            <w:r w:rsidRPr="00826AB9">
              <w:rPr>
                <w:sz w:val="18"/>
                <w:szCs w:val="20"/>
              </w:rPr>
              <w:br/>
              <w:t>(o ile jest znana)</w:t>
            </w:r>
          </w:p>
        </w:tc>
      </w:tr>
      <w:tr w:rsidR="00404400" w:rsidRPr="00826AB9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826AB9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826AB9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826AB9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0"/>
              </w:rPr>
            </w:pPr>
          </w:p>
        </w:tc>
      </w:tr>
      <w:tr w:rsidR="00404400" w:rsidRPr="00826AB9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826AB9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826AB9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826AB9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0"/>
              </w:rPr>
            </w:pPr>
          </w:p>
        </w:tc>
      </w:tr>
    </w:tbl>
    <w:p w14:paraId="7A2233B3" w14:textId="77777777" w:rsidR="00404400" w:rsidRPr="00826AB9" w:rsidRDefault="00404400" w:rsidP="00404400">
      <w:pPr>
        <w:numPr>
          <w:ilvl w:val="0"/>
          <w:numId w:val="1"/>
        </w:numPr>
        <w:jc w:val="both"/>
        <w:rPr>
          <w:sz w:val="18"/>
          <w:szCs w:val="20"/>
        </w:rPr>
      </w:pPr>
      <w:r w:rsidRPr="00826AB9">
        <w:rPr>
          <w:sz w:val="18"/>
          <w:szCs w:val="20"/>
        </w:rPr>
        <w:t>Upoważnionymi do reprezentowania naszej firmy są następujące osoby:</w:t>
      </w:r>
    </w:p>
    <w:p w14:paraId="0D265955" w14:textId="77777777" w:rsidR="00404400" w:rsidRPr="00826AB9" w:rsidRDefault="00404400" w:rsidP="00404400">
      <w:pPr>
        <w:keepNext/>
        <w:spacing w:before="240" w:after="60"/>
        <w:outlineLvl w:val="0"/>
        <w:rPr>
          <w:b/>
          <w:bCs/>
          <w:kern w:val="32"/>
          <w:sz w:val="18"/>
          <w:szCs w:val="20"/>
        </w:rPr>
      </w:pPr>
      <w:r w:rsidRPr="00826AB9">
        <w:rPr>
          <w:b/>
          <w:bCs/>
          <w:kern w:val="32"/>
          <w:sz w:val="18"/>
          <w:szCs w:val="20"/>
        </w:rPr>
        <w:tab/>
        <w:t>Imię i Nazwisko</w:t>
      </w:r>
      <w:r w:rsidRPr="00826AB9">
        <w:rPr>
          <w:b/>
          <w:bCs/>
          <w:kern w:val="32"/>
          <w:sz w:val="18"/>
          <w:szCs w:val="20"/>
        </w:rPr>
        <w:tab/>
      </w:r>
      <w:r w:rsidRPr="00826AB9">
        <w:rPr>
          <w:b/>
          <w:bCs/>
          <w:kern w:val="32"/>
          <w:sz w:val="18"/>
          <w:szCs w:val="20"/>
        </w:rPr>
        <w:tab/>
      </w:r>
      <w:r w:rsidRPr="00826AB9">
        <w:rPr>
          <w:b/>
          <w:bCs/>
          <w:kern w:val="32"/>
          <w:sz w:val="18"/>
          <w:szCs w:val="20"/>
        </w:rPr>
        <w:tab/>
      </w:r>
      <w:r w:rsidRPr="00826AB9">
        <w:rPr>
          <w:b/>
          <w:bCs/>
          <w:kern w:val="32"/>
          <w:sz w:val="18"/>
          <w:szCs w:val="20"/>
        </w:rPr>
        <w:tab/>
      </w:r>
      <w:r w:rsidRPr="00826AB9">
        <w:rPr>
          <w:b/>
          <w:bCs/>
          <w:kern w:val="32"/>
          <w:sz w:val="18"/>
          <w:szCs w:val="20"/>
        </w:rPr>
        <w:tab/>
      </w:r>
      <w:r w:rsidRPr="00826AB9">
        <w:rPr>
          <w:b/>
          <w:bCs/>
          <w:kern w:val="32"/>
          <w:sz w:val="18"/>
          <w:szCs w:val="20"/>
        </w:rPr>
        <w:tab/>
      </w:r>
      <w:r w:rsidRPr="00826AB9">
        <w:rPr>
          <w:b/>
          <w:bCs/>
          <w:kern w:val="32"/>
          <w:sz w:val="18"/>
          <w:szCs w:val="20"/>
        </w:rPr>
        <w:tab/>
      </w:r>
    </w:p>
    <w:p w14:paraId="77BEBE35" w14:textId="172E954C" w:rsidR="00404400" w:rsidRPr="00826AB9" w:rsidRDefault="00404400" w:rsidP="005135A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0"/>
        </w:rPr>
      </w:pPr>
      <w:r w:rsidRPr="00826AB9">
        <w:rPr>
          <w:sz w:val="18"/>
          <w:szCs w:val="20"/>
        </w:rPr>
        <w:t xml:space="preserve">.............................................................................................................. </w:t>
      </w:r>
      <w:r w:rsidRPr="00826AB9">
        <w:rPr>
          <w:sz w:val="18"/>
          <w:szCs w:val="20"/>
        </w:rPr>
        <w:tab/>
      </w:r>
      <w:r w:rsidRPr="00826AB9">
        <w:rPr>
          <w:sz w:val="18"/>
          <w:szCs w:val="20"/>
        </w:rPr>
        <w:tab/>
        <w:t xml:space="preserve"> </w:t>
      </w:r>
      <w:r w:rsidRPr="00826AB9">
        <w:rPr>
          <w:sz w:val="18"/>
          <w:szCs w:val="20"/>
        </w:rPr>
        <w:tab/>
        <w:t xml:space="preserve"> </w:t>
      </w:r>
    </w:p>
    <w:p w14:paraId="6B93EDA3" w14:textId="77777777" w:rsidR="00404400" w:rsidRPr="00826AB9" w:rsidRDefault="00404400" w:rsidP="00404400">
      <w:pPr>
        <w:numPr>
          <w:ilvl w:val="0"/>
          <w:numId w:val="1"/>
        </w:numPr>
        <w:jc w:val="both"/>
        <w:rPr>
          <w:sz w:val="18"/>
          <w:szCs w:val="20"/>
        </w:rPr>
      </w:pPr>
      <w:r w:rsidRPr="00826AB9">
        <w:rPr>
          <w:sz w:val="18"/>
          <w:szCs w:val="20"/>
        </w:rPr>
        <w:t>upoważnienie dla powyżej wskazanych osób wynika z następującego (ych) dokumentu(ów)</w:t>
      </w:r>
    </w:p>
    <w:p w14:paraId="2510861F" w14:textId="77777777" w:rsidR="00404400" w:rsidRPr="00826AB9" w:rsidRDefault="00404400" w:rsidP="00404400">
      <w:pPr>
        <w:jc w:val="both"/>
        <w:rPr>
          <w:sz w:val="18"/>
          <w:szCs w:val="20"/>
        </w:rPr>
      </w:pPr>
      <w:r w:rsidRPr="00826AB9">
        <w:rPr>
          <w:sz w:val="18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826AB9" w:rsidRDefault="00404400" w:rsidP="00404400">
      <w:pPr>
        <w:numPr>
          <w:ilvl w:val="0"/>
          <w:numId w:val="1"/>
        </w:numPr>
        <w:jc w:val="both"/>
        <w:rPr>
          <w:sz w:val="18"/>
          <w:szCs w:val="20"/>
        </w:rPr>
      </w:pPr>
      <w:r w:rsidRPr="00826AB9">
        <w:rPr>
          <w:sz w:val="18"/>
          <w:szCs w:val="20"/>
        </w:rPr>
        <w:t>załącznikami do niniejszej oferty są:</w:t>
      </w:r>
    </w:p>
    <w:p w14:paraId="4AC94E31" w14:textId="77777777" w:rsidR="00404400" w:rsidRPr="00826AB9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826AB9">
        <w:rPr>
          <w:sz w:val="18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826AB9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826AB9">
        <w:rPr>
          <w:sz w:val="18"/>
          <w:szCs w:val="20"/>
        </w:rPr>
        <w:t>……………………………………………..……………………………………………</w:t>
      </w:r>
    </w:p>
    <w:p w14:paraId="1D926E91" w14:textId="71F2738B" w:rsidR="00FE545C" w:rsidRDefault="00FE3903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826AB9">
        <w:rPr>
          <w:rFonts w:eastAsia="Calibri"/>
          <w:color w:val="FF0000"/>
          <w:sz w:val="18"/>
          <w:szCs w:val="22"/>
          <w:lang w:eastAsia="zh-CN"/>
        </w:rPr>
        <w:t xml:space="preserve">Ofertę sporządzoną w języku polskim, składa się, pod rygorem nieważności, w formie elektronicznej </w:t>
      </w:r>
      <w:r w:rsidRPr="00826AB9">
        <w:rPr>
          <w:rFonts w:eastAsia="Calibri"/>
          <w:color w:val="FF0000"/>
          <w:sz w:val="18"/>
          <w:szCs w:val="22"/>
          <w:lang w:eastAsia="zh-CN"/>
        </w:rPr>
        <w:br/>
        <w:t>i podpisuje kwalifikowanym podpisem elektronicznym.</w:t>
      </w: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FB7BA" w14:textId="77777777" w:rsidR="003E79A1" w:rsidRDefault="003E79A1">
      <w:r>
        <w:separator/>
      </w:r>
    </w:p>
  </w:endnote>
  <w:endnote w:type="continuationSeparator" w:id="0">
    <w:p w14:paraId="5B7B88A2" w14:textId="77777777" w:rsidR="003E79A1" w:rsidRDefault="003E7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70900" w14:textId="77777777" w:rsidR="003E79A1" w:rsidRDefault="003E79A1">
      <w:r>
        <w:separator/>
      </w:r>
    </w:p>
  </w:footnote>
  <w:footnote w:type="continuationSeparator" w:id="0">
    <w:p w14:paraId="2A5F1B6C" w14:textId="77777777" w:rsidR="003E79A1" w:rsidRDefault="003E7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60335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11135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3746660">
    <w:abstractNumId w:val="0"/>
  </w:num>
  <w:num w:numId="4" w16cid:durableId="433861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723B0"/>
    <w:rsid w:val="00287CEE"/>
    <w:rsid w:val="002B3295"/>
    <w:rsid w:val="002C78CE"/>
    <w:rsid w:val="002E7627"/>
    <w:rsid w:val="00315A4A"/>
    <w:rsid w:val="003A24EB"/>
    <w:rsid w:val="003E79A1"/>
    <w:rsid w:val="00404400"/>
    <w:rsid w:val="004578E3"/>
    <w:rsid w:val="00475D3D"/>
    <w:rsid w:val="004B7300"/>
    <w:rsid w:val="004C28DA"/>
    <w:rsid w:val="004C6753"/>
    <w:rsid w:val="004D64CF"/>
    <w:rsid w:val="004F47E4"/>
    <w:rsid w:val="005135A5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86BBC"/>
    <w:rsid w:val="007748F0"/>
    <w:rsid w:val="007A34E8"/>
    <w:rsid w:val="007A4321"/>
    <w:rsid w:val="008250A1"/>
    <w:rsid w:val="00826AB9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1654A"/>
    <w:rsid w:val="00923303"/>
    <w:rsid w:val="00931942"/>
    <w:rsid w:val="00931B3D"/>
    <w:rsid w:val="00941298"/>
    <w:rsid w:val="00970FE4"/>
    <w:rsid w:val="009C66FB"/>
    <w:rsid w:val="00A0022B"/>
    <w:rsid w:val="00A346FE"/>
    <w:rsid w:val="00A47B4D"/>
    <w:rsid w:val="00A83018"/>
    <w:rsid w:val="00AD4380"/>
    <w:rsid w:val="00AF745E"/>
    <w:rsid w:val="00B2596E"/>
    <w:rsid w:val="00B336E8"/>
    <w:rsid w:val="00B61BD8"/>
    <w:rsid w:val="00B66A62"/>
    <w:rsid w:val="00B67C30"/>
    <w:rsid w:val="00B774DC"/>
    <w:rsid w:val="00B828B0"/>
    <w:rsid w:val="00B87FF0"/>
    <w:rsid w:val="00BA1F95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A54AA"/>
    <w:rsid w:val="00DB468F"/>
    <w:rsid w:val="00DC1500"/>
    <w:rsid w:val="00E44371"/>
    <w:rsid w:val="00E46350"/>
    <w:rsid w:val="00E56DEB"/>
    <w:rsid w:val="00E67FA1"/>
    <w:rsid w:val="00E830D2"/>
    <w:rsid w:val="00E949B0"/>
    <w:rsid w:val="00F00591"/>
    <w:rsid w:val="00F2021A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D6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3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FADFC-1475-4879-BF64-DC292EDD1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622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2022-02-28T12:31:00Z</cp:lastPrinted>
  <dcterms:created xsi:type="dcterms:W3CDTF">2022-08-03T11:34:00Z</dcterms:created>
  <dcterms:modified xsi:type="dcterms:W3CDTF">2022-08-03T11:35:00Z</dcterms:modified>
</cp:coreProperties>
</file>