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1104D1" w:rsidRPr="001104D1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104D1" w:rsidRPr="001104D1">
        <w:rPr>
          <w:rFonts w:ascii="Arial" w:hAnsi="Arial" w:cs="Arial"/>
          <w:b/>
          <w:sz w:val="24"/>
          <w:szCs w:val="24"/>
        </w:rPr>
        <w:t>FER.271.14.2022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04D1" w:rsidRPr="004B1027" w:rsidTr="000D54B1">
        <w:tc>
          <w:tcPr>
            <w:tcW w:w="9104" w:type="dxa"/>
            <w:shd w:val="clear" w:color="auto" w:fill="D9D9D9"/>
          </w:tcPr>
          <w:p w:rsidR="001104D1" w:rsidRPr="004B1027" w:rsidRDefault="001104D1" w:rsidP="000D54B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104D1" w:rsidRPr="004B1027" w:rsidRDefault="001104D1" w:rsidP="000D54B1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104D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1104D1" w:rsidRPr="004B1027" w:rsidRDefault="001104D1" w:rsidP="000D54B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104D1" w:rsidRPr="004B1027" w:rsidRDefault="001104D1" w:rsidP="000D54B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1104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1104D1">
        <w:rPr>
          <w:rFonts w:ascii="Arial" w:hAnsi="Arial" w:cs="Arial"/>
          <w:b/>
          <w:sz w:val="24"/>
          <w:szCs w:val="24"/>
        </w:rPr>
        <w:t>Modernizacja dróg dojazdowych do gruntów rolnych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C6F" w:rsidRDefault="00A05C6F">
      <w:r>
        <w:separator/>
      </w:r>
    </w:p>
  </w:endnote>
  <w:endnote w:type="continuationSeparator" w:id="1">
    <w:p w:rsidR="00A05C6F" w:rsidRDefault="00A05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0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20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D1" w:rsidRDefault="001104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C6F" w:rsidRDefault="00A05C6F">
      <w:r>
        <w:separator/>
      </w:r>
    </w:p>
  </w:footnote>
  <w:footnote w:type="continuationSeparator" w:id="1">
    <w:p w:rsidR="00A05C6F" w:rsidRDefault="00A05C6F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D1" w:rsidRDefault="001104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D1" w:rsidRDefault="001104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D1" w:rsidRDefault="001104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104D1"/>
    <w:rsid w:val="0000184A"/>
    <w:rsid w:val="00012997"/>
    <w:rsid w:val="000621A2"/>
    <w:rsid w:val="000719DC"/>
    <w:rsid w:val="00075CEC"/>
    <w:rsid w:val="000E0467"/>
    <w:rsid w:val="00106AC7"/>
    <w:rsid w:val="001104D1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153D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D664E"/>
    <w:rsid w:val="008E370F"/>
    <w:rsid w:val="00952336"/>
    <w:rsid w:val="009A21D7"/>
    <w:rsid w:val="009A4A2C"/>
    <w:rsid w:val="009A4CD3"/>
    <w:rsid w:val="00A05C6F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2020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D66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D66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2022-08-11T11:15:00Z</cp:lastPrinted>
  <dcterms:created xsi:type="dcterms:W3CDTF">2022-08-11T11:16:00Z</dcterms:created>
  <dcterms:modified xsi:type="dcterms:W3CDTF">2022-08-11T11:16:00Z</dcterms:modified>
</cp:coreProperties>
</file>