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83515C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C83F04">
        <w:rPr>
          <w:rFonts w:ascii="Times New Roman" w:eastAsia="Times New Roman" w:hAnsi="Times New Roman"/>
          <w:b/>
          <w:lang w:eastAsia="pl-PL"/>
        </w:rPr>
        <w:t>3</w:t>
      </w:r>
      <w:r w:rsidR="00FD4176">
        <w:rPr>
          <w:rFonts w:ascii="Times New Roman" w:eastAsia="Times New Roman" w:hAnsi="Times New Roman"/>
          <w:b/>
          <w:lang w:eastAsia="pl-PL"/>
        </w:rPr>
        <w:t>57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A969D2" w14:textId="3A125BD3" w:rsidR="00FD4176" w:rsidRDefault="00897ECE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Dostawa</w:t>
      </w:r>
      <w:bookmarkStart w:id="1" w:name="_GoBack"/>
      <w:bookmarkEnd w:id="1"/>
      <w:r w:rsidR="00FD4176" w:rsidRPr="00FD4176">
        <w:rPr>
          <w:rFonts w:ascii="Times New Roman" w:eastAsia="Times New Roman" w:hAnsi="Times New Roman"/>
          <w:b/>
          <w:lang w:eastAsia="pl-PL"/>
        </w:rPr>
        <w:t>, wdrożenie i utrzymanie systemu nawigacji dla osób z niepełnosprawnością na terenie i w zespole budynków AGH z wykorzystaniem urządzeń mobilnych - KC-zp.272-357/22</w:t>
      </w:r>
    </w:p>
    <w:p w14:paraId="1F94EBA1" w14:textId="7D00F44F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006E9" w14:textId="77777777" w:rsidR="0009004C" w:rsidRDefault="0009004C" w:rsidP="00025386">
      <w:pPr>
        <w:spacing w:after="0" w:line="240" w:lineRule="auto"/>
      </w:pPr>
      <w:r>
        <w:separator/>
      </w:r>
    </w:p>
  </w:endnote>
  <w:endnote w:type="continuationSeparator" w:id="0">
    <w:p w14:paraId="1D2555C8" w14:textId="77777777" w:rsidR="0009004C" w:rsidRDefault="000900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0318C" w14:textId="77777777" w:rsidR="0009004C" w:rsidRDefault="0009004C" w:rsidP="00025386">
      <w:pPr>
        <w:spacing w:after="0" w:line="240" w:lineRule="auto"/>
      </w:pPr>
      <w:r>
        <w:separator/>
      </w:r>
    </w:p>
  </w:footnote>
  <w:footnote w:type="continuationSeparator" w:id="0">
    <w:p w14:paraId="63B48C35" w14:textId="77777777" w:rsidR="0009004C" w:rsidRDefault="000900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BBFAC" w14:textId="09BEC91A" w:rsidR="00355ED5" w:rsidRDefault="00355ED5">
    <w:pPr>
      <w:pStyle w:val="Nagwek"/>
    </w:pPr>
    <w:r>
      <w:t xml:space="preserve">              </w:t>
    </w:r>
    <w:r w:rsidR="00A62E32">
      <w:rPr>
        <w:noProof/>
      </w:rPr>
      <w:drawing>
        <wp:inline distT="0" distB="0" distL="0" distR="0" wp14:anchorId="42C13E80" wp14:editId="03B53602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9004C"/>
    <w:rsid w:val="000C7D41"/>
    <w:rsid w:val="0016158F"/>
    <w:rsid w:val="00184661"/>
    <w:rsid w:val="001A06E9"/>
    <w:rsid w:val="001A5CEF"/>
    <w:rsid w:val="001C2314"/>
    <w:rsid w:val="002128E4"/>
    <w:rsid w:val="00213980"/>
    <w:rsid w:val="00256EA5"/>
    <w:rsid w:val="00260C68"/>
    <w:rsid w:val="00290D69"/>
    <w:rsid w:val="002C6D0F"/>
    <w:rsid w:val="002F0A95"/>
    <w:rsid w:val="00323BE5"/>
    <w:rsid w:val="003270EB"/>
    <w:rsid w:val="003313EB"/>
    <w:rsid w:val="00350032"/>
    <w:rsid w:val="00355ED5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90452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97ECE"/>
    <w:rsid w:val="008B429B"/>
    <w:rsid w:val="008B797E"/>
    <w:rsid w:val="008D05D1"/>
    <w:rsid w:val="008E0486"/>
    <w:rsid w:val="008F2498"/>
    <w:rsid w:val="00900086"/>
    <w:rsid w:val="00912C91"/>
    <w:rsid w:val="0093388F"/>
    <w:rsid w:val="00A24575"/>
    <w:rsid w:val="00A53D37"/>
    <w:rsid w:val="00A56A6F"/>
    <w:rsid w:val="00A62E32"/>
    <w:rsid w:val="00A87380"/>
    <w:rsid w:val="00A875CB"/>
    <w:rsid w:val="00AF7375"/>
    <w:rsid w:val="00B16FDC"/>
    <w:rsid w:val="00B77707"/>
    <w:rsid w:val="00BE3BCE"/>
    <w:rsid w:val="00C63DC6"/>
    <w:rsid w:val="00C83F04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536A2"/>
    <w:rsid w:val="00F81357"/>
    <w:rsid w:val="00FA0854"/>
    <w:rsid w:val="00FA6BD7"/>
    <w:rsid w:val="00FB7BA7"/>
    <w:rsid w:val="00FC6DC2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3</cp:revision>
  <cp:lastPrinted>2022-04-05T11:57:00Z</cp:lastPrinted>
  <dcterms:created xsi:type="dcterms:W3CDTF">2022-08-11T08:16:00Z</dcterms:created>
  <dcterms:modified xsi:type="dcterms:W3CDTF">2022-08-11T08:48:00Z</dcterms:modified>
</cp:coreProperties>
</file>