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89F" w:rsidRPr="0077189F" w:rsidRDefault="0077189F">
      <w:pPr>
        <w:rPr>
          <w:b/>
          <w:bCs/>
          <w:sz w:val="24"/>
        </w:rPr>
      </w:pPr>
      <w:r w:rsidRPr="0077189F">
        <w:rPr>
          <w:b/>
          <w:bCs/>
          <w:sz w:val="24"/>
        </w:rPr>
        <w:t>Akademia Górniczo - Hutnicza</w:t>
      </w:r>
    </w:p>
    <w:p w:rsidR="0077189F" w:rsidRPr="0077189F" w:rsidRDefault="0077189F">
      <w:pPr>
        <w:rPr>
          <w:b/>
          <w:bCs/>
          <w:sz w:val="24"/>
        </w:rPr>
      </w:pPr>
      <w:r w:rsidRPr="0077189F">
        <w:rPr>
          <w:b/>
          <w:bCs/>
          <w:sz w:val="24"/>
        </w:rPr>
        <w:t>im. Stanisława Staszica w Krakowie</w:t>
      </w:r>
    </w:p>
    <w:p w:rsidR="000D77ED" w:rsidRDefault="0077189F">
      <w:pPr>
        <w:rPr>
          <w:b/>
          <w:bCs/>
          <w:sz w:val="24"/>
        </w:rPr>
      </w:pPr>
      <w:r w:rsidRPr="0077189F">
        <w:rPr>
          <w:b/>
          <w:bCs/>
          <w:sz w:val="24"/>
        </w:rPr>
        <w:t>Dział Zamówień Publicznych</w:t>
      </w:r>
    </w:p>
    <w:p w:rsidR="000D77ED" w:rsidRDefault="0077189F">
      <w:pPr>
        <w:rPr>
          <w:b/>
          <w:bCs/>
          <w:sz w:val="24"/>
        </w:rPr>
      </w:pPr>
      <w:r w:rsidRPr="0077189F">
        <w:rPr>
          <w:b/>
          <w:bCs/>
          <w:sz w:val="24"/>
        </w:rPr>
        <w:t>Al. Mickiewicza</w:t>
      </w:r>
      <w:r w:rsidR="000D77ED">
        <w:rPr>
          <w:b/>
          <w:bCs/>
          <w:sz w:val="24"/>
        </w:rPr>
        <w:t xml:space="preserve"> </w:t>
      </w:r>
      <w:r w:rsidRPr="0077189F">
        <w:rPr>
          <w:b/>
          <w:bCs/>
          <w:sz w:val="24"/>
        </w:rPr>
        <w:t>30</w:t>
      </w:r>
    </w:p>
    <w:p w:rsidR="000D77ED" w:rsidRDefault="0077189F">
      <w:pPr>
        <w:rPr>
          <w:b/>
          <w:bCs/>
          <w:sz w:val="24"/>
        </w:rPr>
      </w:pPr>
      <w:r w:rsidRPr="0077189F">
        <w:rPr>
          <w:b/>
          <w:bCs/>
          <w:sz w:val="24"/>
        </w:rPr>
        <w:t>30-059</w:t>
      </w:r>
      <w:r w:rsidR="000D77ED">
        <w:rPr>
          <w:b/>
          <w:bCs/>
          <w:sz w:val="24"/>
        </w:rPr>
        <w:t xml:space="preserve"> </w:t>
      </w:r>
      <w:r w:rsidRPr="0077189F">
        <w:rPr>
          <w:b/>
          <w:bCs/>
          <w:sz w:val="24"/>
        </w:rPr>
        <w:t>Kraków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0D77ED" w:rsidRDefault="000D77E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7189F" w:rsidRPr="0077189F">
        <w:rPr>
          <w:b/>
          <w:bCs/>
          <w:sz w:val="24"/>
        </w:rPr>
        <w:t>KC-zp.272-357/22</w:t>
      </w:r>
      <w:r>
        <w:rPr>
          <w:sz w:val="24"/>
        </w:rPr>
        <w:tab/>
        <w:t xml:space="preserve"> </w:t>
      </w:r>
      <w:r w:rsidR="0077189F" w:rsidRPr="0077189F">
        <w:rPr>
          <w:sz w:val="24"/>
        </w:rPr>
        <w:t>Kraków</w:t>
      </w:r>
      <w:r>
        <w:rPr>
          <w:sz w:val="24"/>
        </w:rPr>
        <w:t xml:space="preserve"> dnia: </w:t>
      </w:r>
      <w:r w:rsidR="0077189F" w:rsidRPr="0077189F">
        <w:rPr>
          <w:sz w:val="24"/>
        </w:rPr>
        <w:t>2022-08-11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36769D" w:rsidP="0036769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r w:rsidRPr="0036769D">
        <w:rPr>
          <w:b/>
          <w:sz w:val="24"/>
        </w:rPr>
        <w:t>SPROSTOWANIE</w:t>
      </w:r>
    </w:p>
    <w:p w:rsidR="0036769D" w:rsidRPr="0036769D" w:rsidRDefault="0036769D" w:rsidP="0036769D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6769D" w:rsidRPr="0036769D" w:rsidRDefault="0036769D" w:rsidP="0036769D">
      <w:pPr>
        <w:jc w:val="both"/>
        <w:rPr>
          <w:sz w:val="22"/>
          <w:szCs w:val="22"/>
          <w:u w:val="single"/>
        </w:rPr>
      </w:pPr>
      <w:r w:rsidRPr="0036769D">
        <w:rPr>
          <w:sz w:val="22"/>
          <w:szCs w:val="22"/>
          <w:u w:val="single"/>
        </w:rPr>
        <w:t>Dot. postępowania na Dostawa, wdrożenie i utrzymanie systemu nawigacji dla osób z niepełnosprawnością na terenie i w zespole budynków AGH z wykorzystaniem urządzeń mobilnych - KC-zp.272-357/22</w:t>
      </w:r>
    </w:p>
    <w:p w:rsidR="000D77ED" w:rsidRPr="0036769D" w:rsidRDefault="000D77ED" w:rsidP="0036769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3AA4" w:rsidRPr="00A42FC2" w:rsidRDefault="0036769D" w:rsidP="00DB3AA4">
      <w:pPr>
        <w:pStyle w:val="Nagwek5"/>
        <w:shd w:val="clear" w:color="auto" w:fill="FFFFFF"/>
        <w:spacing w:before="0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73238"/>
          <w:sz w:val="22"/>
          <w:szCs w:val="22"/>
        </w:rPr>
      </w:pPr>
      <w:r w:rsidRPr="00A42FC2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Zamawiający </w:t>
      </w:r>
      <w:r w:rsidR="00DB3AA4" w:rsidRPr="00A42FC2">
        <w:rPr>
          <w:rFonts w:ascii="Times New Roman" w:hAnsi="Times New Roman" w:cs="Times New Roman"/>
          <w:b w:val="0"/>
          <w:i w:val="0"/>
          <w:sz w:val="22"/>
          <w:szCs w:val="22"/>
        </w:rPr>
        <w:t>dokonuje sprostowania tytułu postępowania przetargowego. Wszędzie gdzie pojawia się nazwa:</w:t>
      </w:r>
      <w:r w:rsidR="00DB3AA4" w:rsidRPr="00A42FC2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73238"/>
          <w:sz w:val="22"/>
          <w:szCs w:val="22"/>
        </w:rPr>
        <w:t xml:space="preserve"> Stworzenie, wdrożenie i utrzymanie systemu nawigacji dla osób z niepełnosprawnością na terenie i w zespole budynków AGH z wykorzystaniem urządzeń mobilnych - KC-zp.272-357/22</w:t>
      </w:r>
    </w:p>
    <w:p w:rsidR="00DB3AA4" w:rsidRPr="00A42FC2" w:rsidRDefault="00DB3AA4" w:rsidP="00DB3AA4">
      <w:pPr>
        <w:pStyle w:val="Nagwek5"/>
        <w:shd w:val="clear" w:color="auto" w:fill="FFFFFF"/>
        <w:spacing w:before="0"/>
        <w:jc w:val="both"/>
        <w:textAlignment w:val="baseline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73238"/>
          <w:sz w:val="22"/>
          <w:szCs w:val="22"/>
        </w:rPr>
      </w:pPr>
      <w:r w:rsidRPr="00A42FC2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powinno być: </w:t>
      </w:r>
      <w:r w:rsidRPr="00A42FC2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73238"/>
          <w:sz w:val="22"/>
          <w:szCs w:val="22"/>
        </w:rPr>
        <w:t>Dostawa, wdrożenie i utrzymanie systemu nawigacji dla osób z niepełnosprawnością na terenie i w zespole budynków AGH z wykorzystaniem urządzeń mobilnych - KC-zp.272-357/22</w:t>
      </w:r>
      <w:r w:rsidR="00A42FC2" w:rsidRPr="00A42FC2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273238"/>
          <w:sz w:val="22"/>
          <w:szCs w:val="22"/>
        </w:rPr>
        <w:t>.</w:t>
      </w:r>
    </w:p>
    <w:p w:rsidR="00A42FC2" w:rsidRPr="00A42FC2" w:rsidRDefault="00A42FC2" w:rsidP="00A42FC2">
      <w:pPr>
        <w:rPr>
          <w:sz w:val="22"/>
          <w:szCs w:val="22"/>
        </w:rPr>
      </w:pPr>
    </w:p>
    <w:p w:rsidR="009C79B6" w:rsidRDefault="00A42FC2" w:rsidP="00A42FC2">
      <w:pPr>
        <w:rPr>
          <w:sz w:val="22"/>
          <w:szCs w:val="22"/>
        </w:rPr>
      </w:pPr>
      <w:r w:rsidRPr="00A42FC2">
        <w:rPr>
          <w:sz w:val="22"/>
          <w:szCs w:val="22"/>
        </w:rPr>
        <w:t xml:space="preserve">W związku z powyższym Zamawiający </w:t>
      </w:r>
      <w:r w:rsidR="009C79B6">
        <w:rPr>
          <w:sz w:val="22"/>
          <w:szCs w:val="22"/>
        </w:rPr>
        <w:t>udostępnia</w:t>
      </w:r>
      <w:r w:rsidRPr="00A42FC2">
        <w:rPr>
          <w:sz w:val="22"/>
          <w:szCs w:val="22"/>
        </w:rPr>
        <w:t xml:space="preserve"> nowe załączniki do SWZ</w:t>
      </w:r>
      <w:r w:rsidR="009C79B6">
        <w:rPr>
          <w:sz w:val="22"/>
          <w:szCs w:val="22"/>
        </w:rPr>
        <w:t xml:space="preserve">: </w:t>
      </w:r>
    </w:p>
    <w:p w:rsidR="009C79B6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>-nowy wzór formularza oferty,</w:t>
      </w:r>
    </w:p>
    <w:p w:rsidR="009C79B6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 xml:space="preserve">- nowe oświadczenie o spełnianiu warunków, </w:t>
      </w:r>
    </w:p>
    <w:p w:rsidR="009C79B6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>- nowe oświadczenie o niepodleganiu wykluczeniu z postępowania</w:t>
      </w:r>
      <w:bookmarkStart w:id="0" w:name="_GoBack"/>
      <w:bookmarkEnd w:id="0"/>
    </w:p>
    <w:p w:rsidR="009C79B6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>- nowe oświadczenie podmiotu trzeciego,</w:t>
      </w:r>
    </w:p>
    <w:p w:rsidR="009C79B6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 xml:space="preserve">- nowy wykaz zrealizowanych dostaw, </w:t>
      </w:r>
    </w:p>
    <w:p w:rsidR="00A42FC2" w:rsidRPr="00A42FC2" w:rsidRDefault="009C79B6" w:rsidP="00A42FC2">
      <w:pPr>
        <w:rPr>
          <w:sz w:val="22"/>
          <w:szCs w:val="22"/>
        </w:rPr>
      </w:pPr>
      <w:r>
        <w:rPr>
          <w:sz w:val="22"/>
          <w:szCs w:val="22"/>
        </w:rPr>
        <w:t>- nowe zobowiązanie podmiotu udostępniającego zasoby</w:t>
      </w:r>
      <w:r w:rsidR="00A42FC2" w:rsidRPr="00A42FC2">
        <w:rPr>
          <w:sz w:val="22"/>
          <w:szCs w:val="22"/>
        </w:rPr>
        <w:t>.</w:t>
      </w:r>
    </w:p>
    <w:p w:rsidR="000D77ED" w:rsidRPr="00A42FC2" w:rsidRDefault="000D77E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D77ED" w:rsidRPr="00A42FC2" w:rsidRDefault="000D77E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rPr>
          <w:sz w:val="24"/>
        </w:rPr>
      </w:pPr>
    </w:p>
    <w:sectPr w:rsidR="000D7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EC7" w:rsidRDefault="007D2EC7">
      <w:r>
        <w:separator/>
      </w:r>
    </w:p>
  </w:endnote>
  <w:endnote w:type="continuationSeparator" w:id="0">
    <w:p w:rsidR="007D2EC7" w:rsidRDefault="007D2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7ED" w:rsidRDefault="009C79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4B57A3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F30E4" w:rsidRPr="007F30E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EC7" w:rsidRDefault="007D2EC7">
      <w:r>
        <w:separator/>
      </w:r>
    </w:p>
  </w:footnote>
  <w:footnote w:type="continuationSeparator" w:id="0">
    <w:p w:rsidR="007D2EC7" w:rsidRDefault="007D2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89F" w:rsidRDefault="007718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89F" w:rsidRDefault="0080319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89F" w:rsidRDefault="007718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EC7"/>
    <w:rsid w:val="000D77ED"/>
    <w:rsid w:val="00297599"/>
    <w:rsid w:val="0036769D"/>
    <w:rsid w:val="004B57A3"/>
    <w:rsid w:val="0077189F"/>
    <w:rsid w:val="007D2EC7"/>
    <w:rsid w:val="007F30E4"/>
    <w:rsid w:val="00803193"/>
    <w:rsid w:val="009C79B6"/>
    <w:rsid w:val="00A42FC2"/>
    <w:rsid w:val="00DB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9222B0"/>
  <w15:chartTrackingRefBased/>
  <w15:docId w15:val="{2BB7FEB4-4F1A-43EA-B07A-007EC0696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B3AA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DB3AA4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1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152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2001-01-15T19:25:00Z</cp:lastPrinted>
  <dcterms:created xsi:type="dcterms:W3CDTF">2022-08-11T07:56:00Z</dcterms:created>
  <dcterms:modified xsi:type="dcterms:W3CDTF">2022-08-11T09:03:00Z</dcterms:modified>
</cp:coreProperties>
</file>