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C1F7D" w14:textId="77777777" w:rsidR="00D665F5" w:rsidRDefault="00FF4369" w:rsidP="00D665F5">
      <w:pPr>
        <w:spacing w:after="240"/>
        <w:jc w:val="right"/>
        <w:rPr>
          <w:sz w:val="22"/>
          <w:szCs w:val="22"/>
        </w:rPr>
      </w:pPr>
      <w:r w:rsidRPr="00FF43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4369">
        <w:rPr>
          <w:sz w:val="22"/>
          <w:szCs w:val="22"/>
        </w:rPr>
        <w:t>2022-08-11</w:t>
      </w:r>
    </w:p>
    <w:p w14:paraId="0E70DB7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A07B5D" w14:textId="77777777" w:rsidR="00FF4369" w:rsidRPr="00FF4369" w:rsidRDefault="00FF4369" w:rsidP="00577BC6">
      <w:pPr>
        <w:spacing w:after="40"/>
        <w:rPr>
          <w:b/>
          <w:bCs/>
          <w:sz w:val="22"/>
          <w:szCs w:val="22"/>
        </w:rPr>
      </w:pPr>
      <w:r w:rsidRPr="00FF4369">
        <w:rPr>
          <w:b/>
          <w:bCs/>
          <w:sz w:val="22"/>
          <w:szCs w:val="22"/>
        </w:rPr>
        <w:t>Akademia Górniczo - Hutnicza</w:t>
      </w:r>
    </w:p>
    <w:p w14:paraId="19A9606D" w14:textId="77777777" w:rsidR="00FF4369" w:rsidRPr="00FF4369" w:rsidRDefault="00FF4369" w:rsidP="00577BC6">
      <w:pPr>
        <w:spacing w:after="40"/>
        <w:rPr>
          <w:b/>
          <w:bCs/>
          <w:sz w:val="22"/>
          <w:szCs w:val="22"/>
        </w:rPr>
      </w:pPr>
      <w:r w:rsidRPr="00FF4369">
        <w:rPr>
          <w:b/>
          <w:bCs/>
          <w:sz w:val="22"/>
          <w:szCs w:val="22"/>
        </w:rPr>
        <w:t>im. Stanisława Staszica w Krakowie</w:t>
      </w:r>
    </w:p>
    <w:p w14:paraId="11E4ED92" w14:textId="77777777" w:rsidR="00D665F5" w:rsidRPr="00D91931" w:rsidRDefault="00FF4369" w:rsidP="00577BC6">
      <w:pPr>
        <w:spacing w:after="40"/>
        <w:rPr>
          <w:b/>
          <w:bCs/>
          <w:sz w:val="22"/>
          <w:szCs w:val="22"/>
        </w:rPr>
      </w:pPr>
      <w:r w:rsidRPr="00FF4369">
        <w:rPr>
          <w:b/>
          <w:bCs/>
          <w:sz w:val="22"/>
          <w:szCs w:val="22"/>
        </w:rPr>
        <w:t>Dział Zamówień Publicznych</w:t>
      </w:r>
    </w:p>
    <w:p w14:paraId="167AC7D1" w14:textId="77777777" w:rsidR="00D665F5" w:rsidRPr="00BD5546" w:rsidRDefault="00FF4369" w:rsidP="00D665F5">
      <w:pPr>
        <w:rPr>
          <w:sz w:val="22"/>
          <w:szCs w:val="22"/>
        </w:rPr>
      </w:pPr>
      <w:r w:rsidRPr="00FF43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4369">
        <w:rPr>
          <w:sz w:val="22"/>
          <w:szCs w:val="22"/>
        </w:rPr>
        <w:t>30</w:t>
      </w:r>
    </w:p>
    <w:p w14:paraId="7F50653A" w14:textId="77777777" w:rsidR="00D665F5" w:rsidRPr="00BD5546" w:rsidRDefault="00FF4369" w:rsidP="00D665F5">
      <w:pPr>
        <w:rPr>
          <w:sz w:val="22"/>
          <w:szCs w:val="22"/>
        </w:rPr>
      </w:pPr>
      <w:r w:rsidRPr="00FF43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4369">
        <w:rPr>
          <w:sz w:val="22"/>
          <w:szCs w:val="22"/>
        </w:rPr>
        <w:t>Kraków</w:t>
      </w:r>
    </w:p>
    <w:p w14:paraId="4A486D2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4369" w:rsidRPr="00FF4369">
        <w:rPr>
          <w:b/>
          <w:sz w:val="22"/>
          <w:szCs w:val="22"/>
        </w:rPr>
        <w:t>KC-zp.272-480/22</w:t>
      </w:r>
      <w:r w:rsidR="00A80738">
        <w:rPr>
          <w:sz w:val="24"/>
        </w:rPr>
        <w:tab/>
        <w:t xml:space="preserve"> </w:t>
      </w:r>
    </w:p>
    <w:p w14:paraId="578FB6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535D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4944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D0B05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0A3D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DC577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4369" w:rsidRPr="00FF4369">
        <w:rPr>
          <w:sz w:val="22"/>
          <w:szCs w:val="22"/>
        </w:rPr>
        <w:t xml:space="preserve">Tryb podstawowy bez negocjacji - art. 275 pkt. 1 ustawy </w:t>
      </w:r>
      <w:proofErr w:type="spellStart"/>
      <w:r w:rsidR="00FF4369" w:rsidRPr="00FF43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514C900" w14:textId="3B0F5011" w:rsidR="00A80738" w:rsidRPr="00577BC6" w:rsidRDefault="00020E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FF4369" w:rsidRPr="00FF4369">
        <w:rPr>
          <w:b/>
          <w:sz w:val="22"/>
          <w:szCs w:val="22"/>
        </w:rPr>
        <w:t xml:space="preserve">ostawa </w:t>
      </w:r>
      <w:proofErr w:type="spellStart"/>
      <w:r w:rsidR="00FF4369" w:rsidRPr="00FF4369">
        <w:rPr>
          <w:b/>
          <w:sz w:val="22"/>
          <w:szCs w:val="22"/>
        </w:rPr>
        <w:t>elektrodrążarki</w:t>
      </w:r>
      <w:proofErr w:type="spellEnd"/>
      <w:r w:rsidR="00FF4369" w:rsidRPr="00FF4369">
        <w:rPr>
          <w:b/>
          <w:sz w:val="22"/>
          <w:szCs w:val="22"/>
        </w:rPr>
        <w:t xml:space="preserve"> drutowej CNC dla </w:t>
      </w:r>
      <w:proofErr w:type="spellStart"/>
      <w:r w:rsidR="00FF4369" w:rsidRPr="00FF4369">
        <w:rPr>
          <w:b/>
          <w:sz w:val="22"/>
          <w:szCs w:val="22"/>
        </w:rPr>
        <w:t>WIMiR</w:t>
      </w:r>
      <w:proofErr w:type="spellEnd"/>
      <w:r w:rsidR="00FF4369" w:rsidRPr="00FF4369">
        <w:rPr>
          <w:b/>
          <w:sz w:val="22"/>
          <w:szCs w:val="22"/>
        </w:rPr>
        <w:t>- 1 szt. - KC-zp.272-480/22</w:t>
      </w:r>
    </w:p>
    <w:p w14:paraId="296FCB2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F4369" w:rsidRPr="00FF4369">
        <w:rPr>
          <w:sz w:val="22"/>
          <w:szCs w:val="22"/>
        </w:rPr>
        <w:t>(</w:t>
      </w:r>
      <w:proofErr w:type="spellStart"/>
      <w:r w:rsidR="00FF4369" w:rsidRPr="00FF4369">
        <w:rPr>
          <w:sz w:val="22"/>
          <w:szCs w:val="22"/>
        </w:rPr>
        <w:t>t.j</w:t>
      </w:r>
      <w:proofErr w:type="spellEnd"/>
      <w:r w:rsidR="00FF4369" w:rsidRPr="00FF436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D0B1C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4369" w:rsidRPr="00FF4369">
        <w:rPr>
          <w:sz w:val="22"/>
          <w:szCs w:val="22"/>
        </w:rPr>
        <w:t>11/08/2022</w:t>
      </w:r>
      <w:r w:rsidR="00FF4AB1" w:rsidRPr="00577BC6">
        <w:rPr>
          <w:sz w:val="22"/>
          <w:szCs w:val="22"/>
        </w:rPr>
        <w:t xml:space="preserve"> o godz. </w:t>
      </w:r>
      <w:r w:rsidR="00FF4369" w:rsidRPr="00FF43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A669A8" w14:textId="77777777" w:rsidTr="003F57CD">
        <w:tc>
          <w:tcPr>
            <w:tcW w:w="993" w:type="dxa"/>
            <w:shd w:val="clear" w:color="auto" w:fill="auto"/>
            <w:vAlign w:val="center"/>
          </w:tcPr>
          <w:p w14:paraId="214175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4328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747B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4369" w:rsidRPr="00493F8C" w14:paraId="0392BB49" w14:textId="77777777" w:rsidTr="00610A63">
        <w:tc>
          <w:tcPr>
            <w:tcW w:w="993" w:type="dxa"/>
            <w:shd w:val="clear" w:color="auto" w:fill="auto"/>
            <w:vAlign w:val="center"/>
          </w:tcPr>
          <w:p w14:paraId="4430129F" w14:textId="77777777" w:rsidR="00FF4369" w:rsidRPr="00490DC0" w:rsidRDefault="00FF4369" w:rsidP="00610A63">
            <w:pPr>
              <w:spacing w:before="120" w:after="120"/>
              <w:jc w:val="center"/>
            </w:pPr>
            <w:r w:rsidRPr="00FF4369">
              <w:t>1</w:t>
            </w:r>
          </w:p>
        </w:tc>
        <w:tc>
          <w:tcPr>
            <w:tcW w:w="5244" w:type="dxa"/>
            <w:shd w:val="clear" w:color="auto" w:fill="auto"/>
          </w:tcPr>
          <w:p w14:paraId="03472745" w14:textId="72315F28" w:rsidR="00FF4369" w:rsidRPr="00490DC0" w:rsidRDefault="00FF4369" w:rsidP="00610A63">
            <w:pPr>
              <w:spacing w:before="40"/>
            </w:pPr>
            <w:proofErr w:type="spellStart"/>
            <w:r w:rsidRPr="00FF4369">
              <w:t>Dormet</w:t>
            </w:r>
            <w:proofErr w:type="spellEnd"/>
            <w:r w:rsidRPr="00FF4369">
              <w:t>-Tech</w:t>
            </w:r>
            <w:r w:rsidR="00020E1C">
              <w:t xml:space="preserve"> </w:t>
            </w:r>
            <w:r w:rsidRPr="00FF4369">
              <w:t>Zbigniew Sierant</w:t>
            </w:r>
          </w:p>
          <w:p w14:paraId="5BBA3CCF" w14:textId="0AC875B3" w:rsidR="00FF4369" w:rsidRPr="00490DC0" w:rsidRDefault="00FF4369" w:rsidP="00610A63">
            <w:r w:rsidRPr="00FF4369">
              <w:t xml:space="preserve">ul. </w:t>
            </w:r>
            <w:r w:rsidR="00020E1C">
              <w:t>Drwin</w:t>
            </w:r>
            <w:r w:rsidR="006051A5">
              <w:t>i</w:t>
            </w:r>
            <w:r w:rsidR="00020E1C">
              <w:t>a 209</w:t>
            </w:r>
          </w:p>
          <w:p w14:paraId="12BBBAA1" w14:textId="4757FB24" w:rsidR="00FF4369" w:rsidRPr="00490DC0" w:rsidRDefault="00FF4369" w:rsidP="00610A63">
            <w:pPr>
              <w:spacing w:after="40"/>
              <w:jc w:val="both"/>
            </w:pPr>
            <w:r w:rsidRPr="00FF4369">
              <w:t>32-</w:t>
            </w:r>
            <w:r w:rsidR="00020E1C">
              <w:t>709 Drwin</w:t>
            </w:r>
            <w:r w:rsidR="006051A5">
              <w:t>i</w:t>
            </w:r>
            <w:r w:rsidR="00020E1C">
              <w:t>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F36C68" w14:textId="77777777" w:rsidR="00FF4369" w:rsidRPr="00490DC0" w:rsidRDefault="00FF4369" w:rsidP="00610A63">
            <w:pPr>
              <w:spacing w:before="120" w:after="120"/>
              <w:jc w:val="both"/>
            </w:pPr>
            <w:r w:rsidRPr="00FF4369">
              <w:t>304 548.00 zł</w:t>
            </w:r>
          </w:p>
        </w:tc>
      </w:tr>
      <w:tr w:rsidR="00FF4369" w:rsidRPr="00493F8C" w14:paraId="0A22DB0F" w14:textId="77777777" w:rsidTr="00610A63">
        <w:tc>
          <w:tcPr>
            <w:tcW w:w="993" w:type="dxa"/>
            <w:shd w:val="clear" w:color="auto" w:fill="auto"/>
            <w:vAlign w:val="center"/>
          </w:tcPr>
          <w:p w14:paraId="2F278968" w14:textId="77777777" w:rsidR="00FF4369" w:rsidRPr="00490DC0" w:rsidRDefault="00FF4369" w:rsidP="00610A63">
            <w:pPr>
              <w:spacing w:before="120" w:after="120"/>
              <w:jc w:val="center"/>
            </w:pPr>
            <w:r w:rsidRPr="00FF4369">
              <w:t>2</w:t>
            </w:r>
          </w:p>
        </w:tc>
        <w:tc>
          <w:tcPr>
            <w:tcW w:w="5244" w:type="dxa"/>
            <w:shd w:val="clear" w:color="auto" w:fill="auto"/>
          </w:tcPr>
          <w:p w14:paraId="1ACF22DD" w14:textId="77777777" w:rsidR="00FF4369" w:rsidRPr="00490DC0" w:rsidRDefault="00FF4369" w:rsidP="00610A63">
            <w:pPr>
              <w:spacing w:before="40"/>
            </w:pPr>
            <w:r w:rsidRPr="00FF4369">
              <w:t xml:space="preserve">Metal </w:t>
            </w:r>
            <w:proofErr w:type="spellStart"/>
            <w:r w:rsidRPr="00FF4369">
              <w:t>Technics</w:t>
            </w:r>
            <w:proofErr w:type="spellEnd"/>
            <w:r w:rsidRPr="00FF4369">
              <w:t xml:space="preserve"> Polska Sp. z o. o. Sp. k.</w:t>
            </w:r>
          </w:p>
          <w:p w14:paraId="17794816" w14:textId="77777777" w:rsidR="00FF4369" w:rsidRPr="00490DC0" w:rsidRDefault="00FF4369" w:rsidP="00610A63">
            <w:r w:rsidRPr="00FF4369">
              <w:t>ul. Ryżowa</w:t>
            </w:r>
            <w:r w:rsidRPr="00490DC0">
              <w:t xml:space="preserve"> </w:t>
            </w:r>
            <w:r w:rsidRPr="00FF4369">
              <w:t>43D/1</w:t>
            </w:r>
            <w:r w:rsidRPr="00490DC0">
              <w:t xml:space="preserve"> </w:t>
            </w:r>
          </w:p>
          <w:p w14:paraId="22CF38A1" w14:textId="77777777" w:rsidR="00FF4369" w:rsidRPr="00490DC0" w:rsidRDefault="00FF4369" w:rsidP="00610A63">
            <w:pPr>
              <w:spacing w:after="40"/>
              <w:jc w:val="both"/>
            </w:pPr>
            <w:r w:rsidRPr="00FF4369">
              <w:t>02-495</w:t>
            </w:r>
            <w:r w:rsidRPr="00490DC0">
              <w:t xml:space="preserve"> </w:t>
            </w:r>
            <w:r w:rsidRPr="00FF436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C3AA7" w14:textId="77777777" w:rsidR="00FF4369" w:rsidRPr="00490DC0" w:rsidRDefault="00FF4369" w:rsidP="00610A63">
            <w:pPr>
              <w:spacing w:before="120" w:after="120"/>
              <w:jc w:val="both"/>
            </w:pPr>
            <w:r w:rsidRPr="00FF4369">
              <w:t>418 200.00 zł</w:t>
            </w:r>
          </w:p>
        </w:tc>
      </w:tr>
    </w:tbl>
    <w:p w14:paraId="763A7F6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A5158" w14:textId="77777777" w:rsidR="000C5A6A" w:rsidRDefault="000C5A6A">
      <w:r>
        <w:separator/>
      </w:r>
    </w:p>
  </w:endnote>
  <w:endnote w:type="continuationSeparator" w:id="0">
    <w:p w14:paraId="50F4C37A" w14:textId="77777777" w:rsidR="000C5A6A" w:rsidRDefault="000C5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029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66F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1A06F" w14:textId="77777777" w:rsidR="009F189D" w:rsidRDefault="006051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14B447">
        <v:line id="_x0000_s1025" style="position:absolute;left:0;text-align:left;z-index:251657728" from="-3.85pt,8.7pt" to="455.15pt,8.7pt"/>
      </w:pict>
    </w:r>
  </w:p>
  <w:p w14:paraId="7F8498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686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7BD620" w14:textId="77777777" w:rsidR="009F189D" w:rsidRDefault="009F189D">
    <w:pPr>
      <w:pStyle w:val="Stopka"/>
      <w:tabs>
        <w:tab w:val="clear" w:pos="4536"/>
      </w:tabs>
      <w:jc w:val="center"/>
    </w:pPr>
  </w:p>
  <w:p w14:paraId="03D257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89A8F" w14:textId="77777777" w:rsidR="000C5A6A" w:rsidRDefault="000C5A6A">
      <w:r>
        <w:separator/>
      </w:r>
    </w:p>
  </w:footnote>
  <w:footnote w:type="continuationSeparator" w:id="0">
    <w:p w14:paraId="0CC2590C" w14:textId="77777777" w:rsidR="000C5A6A" w:rsidRDefault="000C5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B7701" w14:textId="77777777" w:rsidR="00FF4369" w:rsidRDefault="00FF43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1F1A4" w14:textId="77777777" w:rsidR="00FF4369" w:rsidRDefault="00FF43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03FB8" w14:textId="77777777" w:rsidR="00FF4369" w:rsidRDefault="00FF43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A6A"/>
    <w:rsid w:val="00007727"/>
    <w:rsid w:val="00017720"/>
    <w:rsid w:val="00020E1C"/>
    <w:rsid w:val="00035488"/>
    <w:rsid w:val="000C5A6A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051A5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36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F5A3D"/>
  <w15:chartTrackingRefBased/>
  <w15:docId w15:val="{56E4C969-3BB0-4D0B-BFBE-71064C63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2022-08-11T09:19:00Z</cp:lastPrinted>
  <dcterms:created xsi:type="dcterms:W3CDTF">2022-08-11T10:26:00Z</dcterms:created>
  <dcterms:modified xsi:type="dcterms:W3CDTF">2022-08-11T10:26:00Z</dcterms:modified>
</cp:coreProperties>
</file>