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59" w:rsidRPr="00175066" w:rsidRDefault="00CE12B6" w:rsidP="00EB1359">
      <w:pPr>
        <w:spacing w:after="240"/>
        <w:jc w:val="right"/>
      </w:pPr>
      <w:r w:rsidRPr="00175066">
        <w:t>Niepołomice</w:t>
      </w:r>
      <w:r w:rsidR="00EB1359" w:rsidRPr="00175066">
        <w:t xml:space="preserve"> dnia: </w:t>
      </w:r>
      <w:r w:rsidRPr="00175066">
        <w:t>2022-08-10</w:t>
      </w:r>
    </w:p>
    <w:p w:rsidR="00EB1359" w:rsidRPr="00175066" w:rsidRDefault="00EB1359" w:rsidP="00EB1359">
      <w:pPr>
        <w:spacing w:after="240"/>
      </w:pPr>
    </w:p>
    <w:p w:rsidR="00EB1359" w:rsidRPr="00175066" w:rsidRDefault="00CE12B6" w:rsidP="00EB1359">
      <w:pPr>
        <w:spacing w:after="40"/>
        <w:rPr>
          <w:b/>
          <w:bCs/>
        </w:rPr>
      </w:pPr>
      <w:r w:rsidRPr="00175066">
        <w:rPr>
          <w:b/>
          <w:bCs/>
        </w:rPr>
        <w:t>GMINA NIEPOŁOMICE</w:t>
      </w:r>
    </w:p>
    <w:p w:rsidR="00EB1359" w:rsidRPr="00175066" w:rsidRDefault="00CE12B6" w:rsidP="00EB1359">
      <w:r w:rsidRPr="00175066">
        <w:t>Pl. Zwycięstwa</w:t>
      </w:r>
      <w:r w:rsidR="00EB1359" w:rsidRPr="00175066">
        <w:t xml:space="preserve"> </w:t>
      </w:r>
      <w:r w:rsidRPr="00175066">
        <w:t>13</w:t>
      </w:r>
    </w:p>
    <w:p w:rsidR="00EB1359" w:rsidRDefault="00CE12B6" w:rsidP="00EB1359">
      <w:r w:rsidRPr="00175066">
        <w:t>32-005</w:t>
      </w:r>
      <w:r w:rsidR="00EB1359" w:rsidRPr="00175066">
        <w:t xml:space="preserve"> </w:t>
      </w:r>
      <w:r w:rsidRPr="00175066">
        <w:t>Niepołomice</w:t>
      </w:r>
    </w:p>
    <w:p w:rsidR="00175066" w:rsidRDefault="00175066" w:rsidP="00EB1359">
      <w:r>
        <w:t xml:space="preserve"> </w:t>
      </w:r>
    </w:p>
    <w:p w:rsidR="00175066" w:rsidRPr="00175066" w:rsidRDefault="00175066" w:rsidP="00EB1359">
      <w:r>
        <w:t>Pismo: ZP.271.19.2022.5</w:t>
      </w:r>
    </w:p>
    <w:p w:rsidR="00EB1359" w:rsidRPr="00175066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175066">
        <w:rPr>
          <w:b/>
        </w:rPr>
        <w:t>WYKONAWCY</w:t>
      </w:r>
    </w:p>
    <w:p w:rsidR="00EB1359" w:rsidRPr="00175066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175066">
        <w:t>ubiegający się o zamówienie</w:t>
      </w:r>
    </w:p>
    <w:p w:rsidR="00EB1359" w:rsidRPr="00175066" w:rsidRDefault="00EB1359" w:rsidP="00EB1359">
      <w:pPr>
        <w:keepNext/>
        <w:spacing w:before="600" w:after="60"/>
        <w:jc w:val="center"/>
        <w:outlineLvl w:val="0"/>
        <w:rPr>
          <w:b/>
          <w:kern w:val="28"/>
        </w:rPr>
      </w:pPr>
      <w:r w:rsidRPr="00175066">
        <w:rPr>
          <w:b/>
          <w:kern w:val="28"/>
        </w:rPr>
        <w:t>ZAWIADOMIENIE</w:t>
      </w:r>
    </w:p>
    <w:p w:rsidR="00EB1359" w:rsidRPr="00175066" w:rsidRDefault="00EB1359" w:rsidP="00EB1359">
      <w:pPr>
        <w:spacing w:after="480"/>
        <w:jc w:val="center"/>
        <w:rPr>
          <w:b/>
        </w:rPr>
      </w:pPr>
      <w:r w:rsidRPr="00175066">
        <w:rPr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330"/>
      </w:tblGrid>
      <w:tr w:rsidR="00CE12B6" w:rsidRPr="00175066" w:rsidTr="00A03311">
        <w:trPr>
          <w:trHeight w:val="638"/>
        </w:trPr>
        <w:tc>
          <w:tcPr>
            <w:tcW w:w="959" w:type="dxa"/>
            <w:shd w:val="clear" w:color="auto" w:fill="auto"/>
          </w:tcPr>
          <w:p w:rsidR="00CE12B6" w:rsidRPr="00175066" w:rsidRDefault="00CE12B6" w:rsidP="00A03311">
            <w:pPr>
              <w:spacing w:after="60" w:line="276" w:lineRule="auto"/>
              <w:jc w:val="both"/>
            </w:pPr>
            <w:r w:rsidRPr="00175066">
              <w:t>Dotyczy:</w:t>
            </w:r>
          </w:p>
        </w:tc>
        <w:tc>
          <w:tcPr>
            <w:tcW w:w="9261" w:type="dxa"/>
            <w:shd w:val="clear" w:color="auto" w:fill="auto"/>
          </w:tcPr>
          <w:p w:rsidR="00CE12B6" w:rsidRPr="00175066" w:rsidRDefault="00CE12B6" w:rsidP="00A03311">
            <w:pPr>
              <w:spacing w:after="60" w:line="276" w:lineRule="auto"/>
              <w:jc w:val="both"/>
            </w:pPr>
            <w:r w:rsidRPr="00175066">
              <w:t xml:space="preserve">postępowania o udzielenie zamówienia publicznego, prowadzonego w trybie </w:t>
            </w:r>
            <w:r w:rsidRPr="00175066">
              <w:t xml:space="preserve">Tryb podstawowy bez negocjacji - art. 275 pkt. 1 ustawy </w:t>
            </w:r>
            <w:proofErr w:type="spellStart"/>
            <w:r w:rsidRPr="00175066">
              <w:t>Pzp</w:t>
            </w:r>
            <w:proofErr w:type="spellEnd"/>
            <w:r w:rsidRPr="00175066">
              <w:rPr>
                <w:b/>
              </w:rPr>
              <w:t xml:space="preserve"> </w:t>
            </w:r>
            <w:r w:rsidRPr="00175066">
              <w:rPr>
                <w:bCs/>
              </w:rPr>
              <w:t>na</w:t>
            </w:r>
            <w:r w:rsidRPr="00175066">
              <w:rPr>
                <w:b/>
              </w:rPr>
              <w:t xml:space="preserve"> </w:t>
            </w:r>
            <w:r w:rsidRPr="00175066">
              <w:rPr>
                <w:bCs/>
              </w:rPr>
              <w:t>”</w:t>
            </w:r>
            <w:r w:rsidRPr="00175066">
              <w:rPr>
                <w:b/>
                <w:bCs/>
              </w:rPr>
              <w:t>Budowa obiektów małej architektury w miejscach publicznych zlokalizowanych w gminie Niepołomice</w:t>
            </w:r>
            <w:r w:rsidRPr="00175066">
              <w:rPr>
                <w:bCs/>
              </w:rPr>
              <w:t>”</w:t>
            </w:r>
            <w:r w:rsidRPr="00175066">
              <w:rPr>
                <w:b/>
              </w:rPr>
              <w:t xml:space="preserve"> </w:t>
            </w:r>
            <w:r w:rsidRPr="00175066">
              <w:rPr>
                <w:bCs/>
              </w:rPr>
              <w:t>– znak sprawy</w:t>
            </w:r>
            <w:r w:rsidRPr="00175066">
              <w:rPr>
                <w:b/>
              </w:rPr>
              <w:t xml:space="preserve"> </w:t>
            </w:r>
            <w:r w:rsidRPr="00175066">
              <w:rPr>
                <w:b/>
              </w:rPr>
              <w:t>ZP.271.19.2022</w:t>
            </w:r>
            <w:r w:rsidRPr="00175066">
              <w:rPr>
                <w:bCs/>
              </w:rPr>
              <w:t>.</w:t>
            </w:r>
          </w:p>
        </w:tc>
      </w:tr>
    </w:tbl>
    <w:p w:rsidR="00010B31" w:rsidRPr="00175066" w:rsidRDefault="00010B31" w:rsidP="00010B31">
      <w:pPr>
        <w:pStyle w:val="Nagwek"/>
        <w:tabs>
          <w:tab w:val="left" w:pos="708"/>
        </w:tabs>
        <w:jc w:val="center"/>
        <w:rPr>
          <w:b/>
        </w:rPr>
      </w:pPr>
    </w:p>
    <w:p w:rsidR="00010B31" w:rsidRPr="00175066" w:rsidRDefault="00010B31" w:rsidP="00010B31">
      <w:pPr>
        <w:pStyle w:val="Nagwek"/>
        <w:tabs>
          <w:tab w:val="left" w:pos="708"/>
        </w:tabs>
      </w:pPr>
    </w:p>
    <w:p w:rsidR="00010B31" w:rsidRPr="00175066" w:rsidRDefault="00EB1359" w:rsidP="00010B31">
      <w:pPr>
        <w:spacing w:line="360" w:lineRule="auto"/>
        <w:jc w:val="both"/>
      </w:pPr>
      <w:r w:rsidRPr="00175066">
        <w:t xml:space="preserve">Zamawiający, </w:t>
      </w:r>
      <w:r w:rsidR="00CE12B6" w:rsidRPr="00175066">
        <w:rPr>
          <w:b/>
        </w:rPr>
        <w:t>GMINA NIEPOŁOMICE</w:t>
      </w:r>
      <w:r w:rsidRPr="00175066">
        <w:t xml:space="preserve">, działając na podstawie art. 260 ustawy z dnia 11 września 2019r. Prawo zamówień publicznych </w:t>
      </w:r>
      <w:r w:rsidR="00CE12B6" w:rsidRPr="00175066">
        <w:t>(</w:t>
      </w:r>
      <w:proofErr w:type="spellStart"/>
      <w:r w:rsidR="00CE12B6" w:rsidRPr="00175066">
        <w:t>t.j</w:t>
      </w:r>
      <w:proofErr w:type="spellEnd"/>
      <w:r w:rsidR="00CE12B6" w:rsidRPr="00175066">
        <w:t xml:space="preserve">. </w:t>
      </w:r>
      <w:proofErr w:type="spellStart"/>
      <w:r w:rsidR="00CE12B6" w:rsidRPr="00175066">
        <w:t>Dz.U</w:t>
      </w:r>
      <w:proofErr w:type="spellEnd"/>
      <w:r w:rsidR="00CE12B6" w:rsidRPr="00175066">
        <w:t>. z 2021r. poz. 1129 z późn. zm.)</w:t>
      </w:r>
      <w:r w:rsidRPr="00175066">
        <w:t xml:space="preserve">, zwanej dalej „ustawą Pzp”, zawiadamia, że unieważnia postępowanie o udzielenie zamówienia publicznego </w:t>
      </w:r>
      <w:r w:rsidR="00010B31" w:rsidRPr="00175066">
        <w:t>na</w:t>
      </w:r>
      <w:r w:rsidRPr="00175066">
        <w:t xml:space="preserve"> </w:t>
      </w:r>
      <w:r w:rsidR="00010B31" w:rsidRPr="00175066"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8187"/>
      </w:tblGrid>
      <w:tr w:rsidR="00D44D12" w:rsidRPr="00175066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75066" w:rsidRDefault="00D44D12" w:rsidP="00AC1A4B">
            <w:pPr>
              <w:jc w:val="both"/>
            </w:pPr>
            <w:r w:rsidRPr="00175066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75066" w:rsidRDefault="00D44D12" w:rsidP="00AC1A4B">
            <w:pPr>
              <w:spacing w:before="60"/>
              <w:jc w:val="both"/>
              <w:rPr>
                <w:b/>
              </w:rPr>
            </w:pPr>
            <w:r w:rsidRPr="00175066">
              <w:rPr>
                <w:b/>
              </w:rPr>
              <w:t>Temat</w:t>
            </w:r>
          </w:p>
          <w:p w:rsidR="00D44D12" w:rsidRPr="00175066" w:rsidRDefault="00D44D12" w:rsidP="00AC1A4B">
            <w:pPr>
              <w:spacing w:after="60"/>
              <w:jc w:val="both"/>
            </w:pPr>
            <w:r w:rsidRPr="00175066">
              <w:t>Uzasadnienie prawne i faktyczne</w:t>
            </w:r>
          </w:p>
        </w:tc>
      </w:tr>
      <w:tr w:rsidR="00CE12B6" w:rsidRPr="00175066" w:rsidTr="00A033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2B6" w:rsidRPr="00175066" w:rsidRDefault="00CE12B6" w:rsidP="00A03311">
            <w:pPr>
              <w:spacing w:before="60" w:line="360" w:lineRule="auto"/>
              <w:jc w:val="center"/>
              <w:rPr>
                <w:b/>
                <w:bCs/>
              </w:rPr>
            </w:pPr>
            <w:r w:rsidRPr="00175066">
              <w:rPr>
                <w:b/>
                <w:bCs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2B6" w:rsidRPr="00175066" w:rsidRDefault="00CE12B6" w:rsidP="00A03311">
            <w:pPr>
              <w:spacing w:before="60" w:after="40" w:line="276" w:lineRule="auto"/>
              <w:jc w:val="both"/>
              <w:rPr>
                <w:b/>
              </w:rPr>
            </w:pPr>
            <w:r w:rsidRPr="00175066">
              <w:rPr>
                <w:b/>
              </w:rPr>
              <w:t xml:space="preserve">Budowa obiektów małej architektury w miejscu publicznym. Ogólnodostępna strefa sportowo -rekreacyjna dla każdego - od malucha po seniora na stadionie sportowym w Staniątkach na działce nr 854/1 </w:t>
            </w:r>
            <w:proofErr w:type="spellStart"/>
            <w:r w:rsidRPr="00175066">
              <w:rPr>
                <w:b/>
              </w:rPr>
              <w:t>obr</w:t>
            </w:r>
            <w:proofErr w:type="spellEnd"/>
            <w:r w:rsidRPr="00175066">
              <w:rPr>
                <w:b/>
              </w:rPr>
              <w:t>. 6 Staniątki</w:t>
            </w:r>
          </w:p>
          <w:p w:rsidR="00CE12B6" w:rsidRPr="00175066" w:rsidRDefault="00CE12B6" w:rsidP="00A03311">
            <w:pPr>
              <w:spacing w:line="276" w:lineRule="auto"/>
              <w:jc w:val="both"/>
            </w:pPr>
            <w:r w:rsidRPr="00175066">
              <w:t>Uzasadnienie prawne:</w:t>
            </w:r>
          </w:p>
          <w:p w:rsidR="00CE12B6" w:rsidRPr="00175066" w:rsidRDefault="00175066" w:rsidP="00A03311">
            <w:pPr>
              <w:spacing w:after="40" w:line="276" w:lineRule="auto"/>
              <w:jc w:val="both"/>
              <w:rPr>
                <w:i/>
              </w:rPr>
            </w:pPr>
            <w:r w:rsidRPr="00175066">
              <w:rPr>
                <w:i/>
              </w:rPr>
              <w:t xml:space="preserve">Art. 255 pkt 7 - </w:t>
            </w:r>
            <w:r w:rsidR="00CE12B6" w:rsidRPr="00175066">
              <w:rPr>
                <w:i/>
              </w:rPr>
              <w:t>wykonawca nie wniósł wymaganego zabezpieczenia należytego wykonania umowy lub uchylił się od zawarcia umowy w sprawie zamówienia publicznego</w:t>
            </w:r>
          </w:p>
          <w:p w:rsidR="00CE12B6" w:rsidRPr="00175066" w:rsidRDefault="00CE12B6" w:rsidP="00A03311">
            <w:pPr>
              <w:spacing w:line="276" w:lineRule="auto"/>
              <w:jc w:val="both"/>
            </w:pPr>
            <w:r w:rsidRPr="00175066">
              <w:t>Uzasadnienie faktyczne:</w:t>
            </w:r>
          </w:p>
          <w:p w:rsidR="00CE12B6" w:rsidRPr="00175066" w:rsidRDefault="00CE12B6" w:rsidP="00A03311">
            <w:pPr>
              <w:spacing w:after="40" w:line="276" w:lineRule="auto"/>
              <w:jc w:val="both"/>
            </w:pPr>
            <w:r w:rsidRPr="00175066">
              <w:t xml:space="preserve">W dniu 09.08. 2022 r. do zamawiającego wpłynęło pismo informujące o odstąpieniu od </w:t>
            </w:r>
            <w:r w:rsidRPr="00175066">
              <w:rPr>
                <w:i/>
              </w:rPr>
              <w:t xml:space="preserve">podpisania umowy przez wybranego w postępowaniu  Wykonawcą. na zadanie </w:t>
            </w:r>
            <w:r w:rsidR="00175066" w:rsidRPr="00175066">
              <w:rPr>
                <w:i/>
              </w:rPr>
              <w:t>częściowe</w:t>
            </w:r>
            <w:r w:rsidRPr="00175066">
              <w:rPr>
                <w:i/>
              </w:rPr>
              <w:t xml:space="preserve"> nr 2 </w:t>
            </w:r>
            <w:proofErr w:type="spellStart"/>
            <w:r w:rsidRPr="00175066">
              <w:rPr>
                <w:i/>
              </w:rPr>
              <w:t>tj</w:t>
            </w:r>
            <w:proofErr w:type="spellEnd"/>
            <w:r w:rsidRPr="00175066">
              <w:rPr>
                <w:i/>
              </w:rPr>
              <w:t xml:space="preserve">: Budowa obiektów małej architektury w miejscu publicznym. Ogólnodostępna strefa sportowo -rekreacyjna dla każdego - od malucha po seniora na stadionie sportowym w Staniątkach na działce nr 854/1 </w:t>
            </w:r>
            <w:proofErr w:type="spellStart"/>
            <w:r w:rsidRPr="00175066">
              <w:rPr>
                <w:i/>
              </w:rPr>
              <w:t>obr</w:t>
            </w:r>
            <w:proofErr w:type="spellEnd"/>
            <w:r w:rsidRPr="00175066">
              <w:rPr>
                <w:i/>
              </w:rPr>
              <w:t>. 6 Staniątki.</w:t>
            </w:r>
          </w:p>
          <w:p w:rsidR="00CE12B6" w:rsidRPr="00175066" w:rsidRDefault="00CE12B6" w:rsidP="00A03311">
            <w:pPr>
              <w:spacing w:after="40" w:line="276" w:lineRule="auto"/>
              <w:jc w:val="both"/>
            </w:pPr>
            <w:r w:rsidRPr="00175066">
              <w:t xml:space="preserve">W związku z tym, że kolejna oferta w znaczny sposób </w:t>
            </w:r>
            <w:r w:rsidR="00175066" w:rsidRPr="00175066">
              <w:t>przekracza</w:t>
            </w:r>
            <w:r w:rsidRPr="00175066">
              <w:t xml:space="preserve"> kwotę jaką </w:t>
            </w:r>
            <w:r w:rsidR="00175066" w:rsidRPr="00175066">
              <w:t>Zamawiający</w:t>
            </w:r>
            <w:r w:rsidRPr="00175066">
              <w:t xml:space="preserve"> może przeznaczyć na realizację zamówienia  - postępowanie w tej części unieważnia się.</w:t>
            </w:r>
          </w:p>
        </w:tc>
      </w:tr>
    </w:tbl>
    <w:p w:rsidR="00175066" w:rsidRDefault="00175066"/>
    <w:p w:rsidR="00175066" w:rsidRDefault="00175066"/>
    <w:p w:rsidR="00175066" w:rsidRDefault="00175066"/>
    <w:p w:rsidR="00175066" w:rsidRDefault="00175066"/>
    <w:p w:rsidR="00175066" w:rsidRDefault="00175066"/>
    <w:p w:rsidR="00175066" w:rsidRDefault="00175066"/>
    <w:p w:rsidR="00175066" w:rsidRDefault="00175066"/>
    <w:p w:rsidR="00175066" w:rsidRDefault="00175066"/>
    <w:p w:rsidR="00010B31" w:rsidRPr="00175066" w:rsidRDefault="00175066" w:rsidP="00175066">
      <w:pPr>
        <w:jc w:val="right"/>
      </w:pPr>
      <w:r>
        <w:t>..............................................</w:t>
      </w:r>
    </w:p>
    <w:p w:rsidR="00175066" w:rsidRPr="00175066" w:rsidRDefault="00175066"/>
    <w:sectPr w:rsidR="00175066" w:rsidRPr="001750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2B6" w:rsidRDefault="00CE12B6" w:rsidP="00CE12B6">
      <w:r>
        <w:separator/>
      </w:r>
    </w:p>
  </w:endnote>
  <w:endnote w:type="continuationSeparator" w:id="0">
    <w:p w:rsidR="00CE12B6" w:rsidRDefault="00CE12B6" w:rsidP="00CE12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2B6" w:rsidRDefault="00CE12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2B6" w:rsidRDefault="00CE12B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2B6" w:rsidRDefault="00CE12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2B6" w:rsidRDefault="00CE12B6" w:rsidP="00CE12B6">
      <w:r>
        <w:separator/>
      </w:r>
    </w:p>
  </w:footnote>
  <w:footnote w:type="continuationSeparator" w:id="0">
    <w:p w:rsidR="00CE12B6" w:rsidRDefault="00CE12B6" w:rsidP="00CE12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2B6" w:rsidRDefault="00CE12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2B6" w:rsidRDefault="00CE12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2B6" w:rsidRDefault="00CE12B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233D"/>
    <w:rsid w:val="00010B31"/>
    <w:rsid w:val="00104963"/>
    <w:rsid w:val="00150F65"/>
    <w:rsid w:val="00175066"/>
    <w:rsid w:val="00823326"/>
    <w:rsid w:val="00856A3E"/>
    <w:rsid w:val="00894412"/>
    <w:rsid w:val="009462DF"/>
    <w:rsid w:val="009500EB"/>
    <w:rsid w:val="00993EFC"/>
    <w:rsid w:val="00AB3E72"/>
    <w:rsid w:val="00AC1A4B"/>
    <w:rsid w:val="00AC233D"/>
    <w:rsid w:val="00CE12B6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CE12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12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2022-08-10T06:01:00Z</cp:lastPrinted>
  <dcterms:created xsi:type="dcterms:W3CDTF">2022-08-10T06:01:00Z</dcterms:created>
  <dcterms:modified xsi:type="dcterms:W3CDTF">2022-08-10T06:01:00Z</dcterms:modified>
</cp:coreProperties>
</file>