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C113EC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B47E76" w:rsidRPr="00B47E76">
        <w:rPr>
          <w:rFonts w:ascii="Arial" w:hAnsi="Arial" w:cs="Arial"/>
          <w:b/>
          <w:sz w:val="24"/>
          <w:szCs w:val="24"/>
        </w:rPr>
        <w:t>SZW/DZP/52/2022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7E76" w:rsidRPr="004B1027" w:rsidTr="002D2E9F">
        <w:tc>
          <w:tcPr>
            <w:tcW w:w="9104" w:type="dxa"/>
            <w:shd w:val="clear" w:color="auto" w:fill="D9D9D9"/>
          </w:tcPr>
          <w:p w:rsidR="00B47E76" w:rsidRPr="004B1027" w:rsidRDefault="00B47E76" w:rsidP="002D2E9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B47E76" w:rsidRPr="004B1027" w:rsidRDefault="00B47E76" w:rsidP="002D2E9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47E76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B47E76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B47E76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B47E76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B47E76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B47E76" w:rsidRPr="004B1027" w:rsidRDefault="00B47E76" w:rsidP="002D2E9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B47E76" w:rsidRPr="004B1027" w:rsidRDefault="00B47E76" w:rsidP="002D2E9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B47E7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B47E76">
        <w:rPr>
          <w:rFonts w:ascii="Arial" w:hAnsi="Arial" w:cs="Arial"/>
          <w:b/>
          <w:sz w:val="24"/>
          <w:szCs w:val="24"/>
        </w:rPr>
        <w:t xml:space="preserve">Ograniczenie interakcji z personelem medycznym poprzez budowę zintegrowanego systemu łączności współpracującego z narzędziami informatycznymi wykorzystywanymi w </w:t>
      </w:r>
      <w:proofErr w:type="spellStart"/>
      <w:r w:rsidRPr="00B47E76">
        <w:rPr>
          <w:rFonts w:ascii="Arial" w:hAnsi="Arial" w:cs="Arial"/>
          <w:b/>
          <w:sz w:val="24"/>
          <w:szCs w:val="24"/>
        </w:rPr>
        <w:t>Szptalu</w:t>
      </w:r>
      <w:proofErr w:type="spellEnd"/>
      <w:r w:rsidRPr="00B47E76">
        <w:rPr>
          <w:rFonts w:ascii="Arial" w:hAnsi="Arial" w:cs="Arial"/>
          <w:b/>
          <w:sz w:val="24"/>
          <w:szCs w:val="24"/>
        </w:rPr>
        <w:t xml:space="preserve"> (HIS) w związku z COVID-19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38F" w:rsidRDefault="0055638F">
      <w:r>
        <w:separator/>
      </w:r>
    </w:p>
  </w:endnote>
  <w:endnote w:type="continuationSeparator" w:id="0">
    <w:p w:rsidR="0055638F" w:rsidRDefault="0055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1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E76" w:rsidRDefault="00B47E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38F" w:rsidRDefault="0055638F">
      <w:r>
        <w:separator/>
      </w:r>
    </w:p>
  </w:footnote>
  <w:footnote w:type="continuationSeparator" w:id="0">
    <w:p w:rsidR="0055638F" w:rsidRDefault="0055638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E76" w:rsidRDefault="00B47E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E76" w:rsidRDefault="00B47E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E76" w:rsidRDefault="00B47E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38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638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47E76"/>
    <w:rsid w:val="00B54FB4"/>
    <w:rsid w:val="00BE6092"/>
    <w:rsid w:val="00C113EC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E6C85F-E789-4BAB-BE58-F40C1B556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8768F-0977-4BE8-A58F-BB1446281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2022-07-31T14:34:00Z</dcterms:created>
  <dcterms:modified xsi:type="dcterms:W3CDTF">2022-07-31T14:34:00Z</dcterms:modified>
</cp:coreProperties>
</file>