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A4F2F">
        <w:rPr>
          <w:rFonts w:ascii="Arial" w:hAnsi="Arial" w:cs="Arial"/>
          <w:bCs/>
          <w:i w:val="0"/>
          <w:szCs w:val="24"/>
        </w:rPr>
        <w:t>8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C449A" w:rsidRPr="003C449A">
        <w:rPr>
          <w:rFonts w:ascii="Arial" w:hAnsi="Arial" w:cs="Arial"/>
          <w:b/>
          <w:sz w:val="24"/>
          <w:szCs w:val="24"/>
        </w:rPr>
        <w:t>SZW/DZP/52/2022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C449A" w:rsidRPr="003C449A">
        <w:rPr>
          <w:rFonts w:ascii="Arial" w:hAnsi="Arial" w:cs="Arial"/>
        </w:rPr>
        <w:t>SZPITAL WOJEWÓDZKI W POZNANIU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C449A" w:rsidRPr="003C449A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3C449A" w:rsidRPr="003C449A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C449A" w:rsidRPr="003C449A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3C449A" w:rsidRPr="003C449A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C449A" w:rsidRPr="0012157F" w:rsidTr="002D2E9F">
        <w:tc>
          <w:tcPr>
            <w:tcW w:w="9104" w:type="dxa"/>
            <w:shd w:val="clear" w:color="auto" w:fill="D9D9D9"/>
          </w:tcPr>
          <w:p w:rsidR="003C449A" w:rsidRPr="0012157F" w:rsidRDefault="003C449A" w:rsidP="002D2E9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C449A" w:rsidRDefault="003C449A" w:rsidP="002D2E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C44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C44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C449A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3C449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C449A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3C449A" w:rsidRPr="00C86421" w:rsidRDefault="003C449A" w:rsidP="002D2E9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C449A" w:rsidRDefault="003C449A" w:rsidP="002D2E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C449A" w:rsidRPr="00C86421" w:rsidRDefault="003C449A" w:rsidP="002D2E9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C449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C449A">
        <w:rPr>
          <w:rFonts w:ascii="Arial" w:hAnsi="Arial" w:cs="Arial"/>
          <w:b/>
          <w:sz w:val="24"/>
          <w:szCs w:val="24"/>
        </w:rPr>
        <w:t xml:space="preserve">Ograniczenie interakcji z personelem medycznym poprzez budowę zintegrowanego systemu łączności współpracującego z narzędziami informatycznymi wykorzystywanymi w </w:t>
      </w:r>
      <w:proofErr w:type="spellStart"/>
      <w:r w:rsidRPr="003C449A">
        <w:rPr>
          <w:rFonts w:ascii="Arial" w:hAnsi="Arial" w:cs="Arial"/>
          <w:b/>
          <w:sz w:val="24"/>
          <w:szCs w:val="24"/>
        </w:rPr>
        <w:t>Szptalu</w:t>
      </w:r>
      <w:proofErr w:type="spellEnd"/>
      <w:r w:rsidRPr="003C449A">
        <w:rPr>
          <w:rFonts w:ascii="Arial" w:hAnsi="Arial" w:cs="Arial"/>
          <w:b/>
          <w:sz w:val="24"/>
          <w:szCs w:val="24"/>
        </w:rPr>
        <w:t xml:space="preserve"> (HIS) w związku z COVID-19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C449A" w:rsidRPr="003C449A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C449A" w:rsidRPr="0012157F" w:rsidTr="002D2E9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9A" w:rsidRPr="0012157F" w:rsidRDefault="003C449A" w:rsidP="002D2E9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449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9A" w:rsidRPr="0012157F" w:rsidRDefault="003C449A" w:rsidP="002D2E9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449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C449A" w:rsidRPr="0012157F" w:rsidRDefault="003C449A" w:rsidP="002D2E9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449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</w:t>
            </w:r>
            <w:r w:rsidRPr="003C449A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</w:tc>
      </w:tr>
      <w:tr w:rsidR="003C449A" w:rsidRPr="0012157F" w:rsidTr="002D2E9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9A" w:rsidRPr="0012157F" w:rsidRDefault="003C449A" w:rsidP="002D2E9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449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9A" w:rsidRPr="0012157F" w:rsidRDefault="003C449A" w:rsidP="002D2E9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449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C449A" w:rsidRPr="0012157F" w:rsidRDefault="003C449A" w:rsidP="002D2E9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449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3C449A" w:rsidRPr="0012157F" w:rsidTr="002D2E9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9A" w:rsidRPr="0012157F" w:rsidRDefault="003C449A" w:rsidP="002D2E9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449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9A" w:rsidRPr="0012157F" w:rsidRDefault="003C449A" w:rsidP="002D2E9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449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C449A" w:rsidRPr="0012157F" w:rsidRDefault="003C449A" w:rsidP="002D2E9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449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3C449A" w:rsidRPr="0012157F" w:rsidTr="002D2E9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9A" w:rsidRPr="0012157F" w:rsidRDefault="003C449A" w:rsidP="002D2E9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449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9A" w:rsidRPr="0012157F" w:rsidRDefault="003C449A" w:rsidP="002D2E9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449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C449A" w:rsidRPr="0012157F" w:rsidRDefault="003C449A" w:rsidP="002D2E9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449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B27" w:rsidRDefault="00424B27" w:rsidP="0038231F">
      <w:pPr>
        <w:spacing w:after="0" w:line="240" w:lineRule="auto"/>
      </w:pPr>
      <w:r>
        <w:separator/>
      </w:r>
    </w:p>
  </w:endnote>
  <w:endnote w:type="continuationSeparator" w:id="0">
    <w:p w:rsidR="00424B27" w:rsidRDefault="00424B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49A" w:rsidRDefault="003C44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4F2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4F2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49A" w:rsidRDefault="003C44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B27" w:rsidRDefault="00424B27" w:rsidP="0038231F">
      <w:pPr>
        <w:spacing w:after="0" w:line="240" w:lineRule="auto"/>
      </w:pPr>
      <w:r>
        <w:separator/>
      </w:r>
    </w:p>
  </w:footnote>
  <w:footnote w:type="continuationSeparator" w:id="0">
    <w:p w:rsidR="00424B27" w:rsidRDefault="00424B2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49A" w:rsidRDefault="003C44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49A" w:rsidRDefault="003C44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49A" w:rsidRDefault="003C44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4B2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449A"/>
    <w:rsid w:val="003F024C"/>
    <w:rsid w:val="004175AB"/>
    <w:rsid w:val="00420146"/>
    <w:rsid w:val="00424B27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A4F2F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B4C07BD-B248-4E30-95AB-DB64592C2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63E32-9BC1-41E0-A51A-F0FB79145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1045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2022-07-31T14:08:00Z</dcterms:created>
  <dcterms:modified xsi:type="dcterms:W3CDTF">2022-07-31T14:08:00Z</dcterms:modified>
</cp:coreProperties>
</file>