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809D4" w14:textId="77777777" w:rsidR="00EB1359" w:rsidRPr="003261E7" w:rsidRDefault="00624967" w:rsidP="00EB1359">
      <w:pPr>
        <w:spacing w:after="240"/>
        <w:jc w:val="right"/>
        <w:rPr>
          <w:sz w:val="22"/>
          <w:szCs w:val="22"/>
        </w:rPr>
      </w:pPr>
      <w:r w:rsidRPr="00624967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624967">
        <w:rPr>
          <w:sz w:val="22"/>
          <w:szCs w:val="22"/>
        </w:rPr>
        <w:t>2022-08-09</w:t>
      </w:r>
    </w:p>
    <w:p w14:paraId="76221E42" w14:textId="77777777" w:rsidR="006441AA" w:rsidRDefault="00624967" w:rsidP="00EB1359">
      <w:pPr>
        <w:spacing w:after="40"/>
        <w:rPr>
          <w:b/>
          <w:bCs/>
          <w:sz w:val="22"/>
          <w:szCs w:val="22"/>
        </w:rPr>
      </w:pPr>
      <w:r w:rsidRPr="00624967">
        <w:rPr>
          <w:b/>
          <w:bCs/>
          <w:sz w:val="22"/>
          <w:szCs w:val="22"/>
        </w:rPr>
        <w:t xml:space="preserve">Szpital Specjalistyczny im. Stefana Żeromskiego </w:t>
      </w:r>
    </w:p>
    <w:p w14:paraId="2C31ACC4" w14:textId="77777777" w:rsidR="006441AA" w:rsidRDefault="00624967" w:rsidP="00EB1359">
      <w:pPr>
        <w:spacing w:after="40"/>
        <w:rPr>
          <w:b/>
          <w:bCs/>
          <w:sz w:val="22"/>
          <w:szCs w:val="22"/>
        </w:rPr>
      </w:pPr>
      <w:r w:rsidRPr="00624967">
        <w:rPr>
          <w:b/>
          <w:bCs/>
          <w:sz w:val="22"/>
          <w:szCs w:val="22"/>
        </w:rPr>
        <w:t xml:space="preserve">SP ZOZ w Krakowie </w:t>
      </w:r>
    </w:p>
    <w:p w14:paraId="0BA6CB61" w14:textId="15EFD100" w:rsidR="00EB1359" w:rsidRPr="003261E7" w:rsidRDefault="00624967" w:rsidP="00EB1359">
      <w:pPr>
        <w:spacing w:after="40"/>
        <w:rPr>
          <w:b/>
          <w:bCs/>
          <w:sz w:val="22"/>
          <w:szCs w:val="22"/>
        </w:rPr>
      </w:pPr>
      <w:r w:rsidRPr="00624967">
        <w:rPr>
          <w:b/>
          <w:bCs/>
          <w:sz w:val="22"/>
          <w:szCs w:val="22"/>
        </w:rPr>
        <w:t>Sekcja Zamówień Publicznych</w:t>
      </w:r>
    </w:p>
    <w:p w14:paraId="18D4F460" w14:textId="77777777" w:rsidR="00EB1359" w:rsidRPr="003261E7" w:rsidRDefault="00624967" w:rsidP="00EB1359">
      <w:pPr>
        <w:rPr>
          <w:sz w:val="22"/>
          <w:szCs w:val="22"/>
        </w:rPr>
      </w:pPr>
      <w:r w:rsidRPr="00624967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624967">
        <w:rPr>
          <w:sz w:val="22"/>
          <w:szCs w:val="22"/>
        </w:rPr>
        <w:t>66</w:t>
      </w:r>
    </w:p>
    <w:p w14:paraId="3CAFB9D4" w14:textId="77777777" w:rsidR="00EB1359" w:rsidRPr="003261E7" w:rsidRDefault="00624967" w:rsidP="00EB1359">
      <w:pPr>
        <w:rPr>
          <w:sz w:val="22"/>
          <w:szCs w:val="22"/>
        </w:rPr>
      </w:pPr>
      <w:r w:rsidRPr="00624967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624967">
        <w:rPr>
          <w:sz w:val="22"/>
          <w:szCs w:val="22"/>
        </w:rPr>
        <w:t>Kraków</w:t>
      </w:r>
    </w:p>
    <w:p w14:paraId="7F9B6A4D" w14:textId="5E2B2A34" w:rsidR="00EB1359" w:rsidRPr="003261E7" w:rsidRDefault="006441AA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</w:t>
      </w:r>
      <w:r w:rsidR="00D15E36">
        <w:rPr>
          <w:bCs/>
          <w:sz w:val="18"/>
          <w:szCs w:val="18"/>
        </w:rPr>
        <w:t>460</w:t>
      </w:r>
      <w:r>
        <w:rPr>
          <w:bCs/>
          <w:sz w:val="18"/>
          <w:szCs w:val="18"/>
        </w:rPr>
        <w:t>/10/2022</w:t>
      </w:r>
    </w:p>
    <w:p w14:paraId="21489DDA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9DC83D7" w14:textId="4137C2A5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6441AA">
        <w:rPr>
          <w:b/>
          <w:sz w:val="28"/>
          <w:szCs w:val="24"/>
        </w:rPr>
        <w:t xml:space="preserve"> w zadaniu nr </w:t>
      </w:r>
      <w:r w:rsidR="00DD301C">
        <w:rPr>
          <w:b/>
          <w:sz w:val="28"/>
          <w:szCs w:val="24"/>
        </w:rPr>
        <w:t>5</w:t>
      </w:r>
      <w:r w:rsidR="006441AA">
        <w:rPr>
          <w:b/>
          <w:sz w:val="28"/>
          <w:szCs w:val="24"/>
        </w:rPr>
        <w:t xml:space="preserve"> i </w:t>
      </w:r>
      <w:r w:rsidR="00DD301C">
        <w:rPr>
          <w:b/>
          <w:sz w:val="28"/>
          <w:szCs w:val="24"/>
        </w:rPr>
        <w:t>6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24967" w:rsidRPr="003261E7" w14:paraId="43592DF1" w14:textId="77777777" w:rsidTr="00634581">
        <w:trPr>
          <w:trHeight w:val="638"/>
        </w:trPr>
        <w:tc>
          <w:tcPr>
            <w:tcW w:w="959" w:type="dxa"/>
            <w:shd w:val="clear" w:color="auto" w:fill="auto"/>
          </w:tcPr>
          <w:p w14:paraId="1BBAD288" w14:textId="77777777" w:rsidR="00624967" w:rsidRPr="003261E7" w:rsidRDefault="00624967" w:rsidP="006345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92B75F5" w14:textId="77777777" w:rsidR="00624967" w:rsidRPr="003261E7" w:rsidRDefault="00624967" w:rsidP="006345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24967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24967">
              <w:rPr>
                <w:b/>
                <w:bCs/>
                <w:sz w:val="22"/>
                <w:szCs w:val="22"/>
              </w:rPr>
              <w:t>Zakup</w:t>
            </w:r>
            <w:proofErr w:type="gramEnd"/>
            <w:r w:rsidRPr="00624967">
              <w:rPr>
                <w:b/>
                <w:bCs/>
                <w:sz w:val="22"/>
                <w:szCs w:val="22"/>
              </w:rPr>
              <w:t xml:space="preserve"> i dostawa wraz z uruchomieniem sprzętu medycznego oraz przeszkoleniem pracowników Zamawiającego, zgodnie z opisem przedmiotu zamówienia w zał. nr 1 do SWZ.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24967">
              <w:rPr>
                <w:b/>
                <w:sz w:val="22"/>
                <w:szCs w:val="22"/>
              </w:rPr>
              <w:t>ZP/10/2022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F444CA5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0A3D2478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6ACD0DB" w14:textId="5980A818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624967" w:rsidRPr="00624967">
        <w:rPr>
          <w:b/>
          <w:sz w:val="22"/>
          <w:szCs w:val="22"/>
        </w:rPr>
        <w:t>Szpital Specjalistyczny im. Stefana Żeromskiego SP ZOZ w Krakowie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624967" w:rsidRPr="00624967">
        <w:rPr>
          <w:sz w:val="22"/>
          <w:szCs w:val="22"/>
        </w:rPr>
        <w:t>(</w:t>
      </w:r>
      <w:proofErr w:type="spellStart"/>
      <w:r w:rsidR="00624967" w:rsidRPr="00624967">
        <w:rPr>
          <w:sz w:val="22"/>
          <w:szCs w:val="22"/>
        </w:rPr>
        <w:t>t.j</w:t>
      </w:r>
      <w:proofErr w:type="spellEnd"/>
      <w:r w:rsidR="00624967" w:rsidRPr="00624967">
        <w:rPr>
          <w:sz w:val="22"/>
          <w:szCs w:val="22"/>
        </w:rPr>
        <w:t xml:space="preserve">. Dz.U. z 2021r. poz. 1129 z </w:t>
      </w:r>
      <w:proofErr w:type="spellStart"/>
      <w:r w:rsidR="00624967" w:rsidRPr="00624967">
        <w:rPr>
          <w:sz w:val="22"/>
          <w:szCs w:val="22"/>
        </w:rPr>
        <w:t>późn</w:t>
      </w:r>
      <w:proofErr w:type="spellEnd"/>
      <w:r w:rsidR="00624967" w:rsidRPr="00624967">
        <w:rPr>
          <w:sz w:val="22"/>
          <w:szCs w:val="22"/>
        </w:rPr>
        <w:t>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4B69A4A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5436B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81BE4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EA2C043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624967" w:rsidRPr="00EB1359" w14:paraId="712184B2" w14:textId="77777777" w:rsidTr="0063458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9DB73" w14:textId="734EF161" w:rsidR="00624967" w:rsidRPr="00710915" w:rsidRDefault="00905136" w:rsidP="0063458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4D16D" w14:textId="77777777" w:rsidR="00624967" w:rsidRPr="00EB1359" w:rsidRDefault="00624967" w:rsidP="0063458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24967">
              <w:rPr>
                <w:b/>
                <w:sz w:val="22"/>
                <w:szCs w:val="22"/>
              </w:rPr>
              <w:t xml:space="preserve">Zakup i dostawa wraz z uruchomieniem 2 </w:t>
            </w:r>
            <w:proofErr w:type="spellStart"/>
            <w:r w:rsidRPr="00624967">
              <w:rPr>
                <w:b/>
                <w:sz w:val="22"/>
                <w:szCs w:val="22"/>
              </w:rPr>
              <w:t>szt</w:t>
            </w:r>
            <w:proofErr w:type="spellEnd"/>
            <w:r w:rsidRPr="00624967">
              <w:rPr>
                <w:b/>
                <w:sz w:val="22"/>
                <w:szCs w:val="22"/>
              </w:rPr>
              <w:t xml:space="preserve"> wózków medycznych wraz przeszkoleniem pracowników Zamawiającego zgodnie z zestawieniem warunków i parametrów </w:t>
            </w:r>
            <w:proofErr w:type="gramStart"/>
            <w:r w:rsidRPr="00624967">
              <w:rPr>
                <w:b/>
                <w:sz w:val="22"/>
                <w:szCs w:val="22"/>
              </w:rPr>
              <w:t>wymaganych  stanowiącym</w:t>
            </w:r>
            <w:proofErr w:type="gramEnd"/>
            <w:r w:rsidRPr="00624967">
              <w:rPr>
                <w:b/>
                <w:sz w:val="22"/>
                <w:szCs w:val="22"/>
              </w:rPr>
              <w:t xml:space="preserve"> załącznik nr 1 do specyfikacji.</w:t>
            </w:r>
          </w:p>
          <w:p w14:paraId="749305CE" w14:textId="77777777" w:rsidR="00624967" w:rsidRDefault="00624967" w:rsidP="0063458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752AD6A" w14:textId="4140AFA9" w:rsidR="00624967" w:rsidRDefault="00B74E46" w:rsidP="0063458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1 - </w:t>
            </w:r>
            <w:r w:rsidR="00624967" w:rsidRPr="00624967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9D3A5D5" w14:textId="77777777" w:rsidR="00624967" w:rsidRDefault="00624967" w:rsidP="0063458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78DAC8D" w14:textId="26B7D7F2" w:rsidR="00624967" w:rsidRPr="00EB1359" w:rsidRDefault="006441AA" w:rsidP="0063458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wyznaczonym terminie nie złożono żadnej oferty.</w:t>
            </w:r>
          </w:p>
        </w:tc>
      </w:tr>
      <w:tr w:rsidR="00624967" w:rsidRPr="00EB1359" w14:paraId="58D83B9D" w14:textId="77777777" w:rsidTr="0063458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C9AF3" w14:textId="2B06573E" w:rsidR="00624967" w:rsidRPr="00710915" w:rsidRDefault="00905136" w:rsidP="0063458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12089" w14:textId="77777777" w:rsidR="00624967" w:rsidRPr="00EB1359" w:rsidRDefault="00624967" w:rsidP="0063458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24967">
              <w:rPr>
                <w:b/>
                <w:sz w:val="22"/>
                <w:szCs w:val="22"/>
              </w:rPr>
              <w:t xml:space="preserve">Zakup i dostawa wraz z uruchomieniem 1 szt. wózka akumulatorowego do przewozu pacjentów wraz przeszkoleniem pracowników Zamawiającego zgodnie z zestawieniem warunków i parametrów </w:t>
            </w:r>
            <w:proofErr w:type="gramStart"/>
            <w:r w:rsidRPr="00624967">
              <w:rPr>
                <w:b/>
                <w:sz w:val="22"/>
                <w:szCs w:val="22"/>
              </w:rPr>
              <w:t>wymaganych  stanowiącym</w:t>
            </w:r>
            <w:proofErr w:type="gramEnd"/>
            <w:r w:rsidRPr="00624967">
              <w:rPr>
                <w:b/>
                <w:sz w:val="22"/>
                <w:szCs w:val="22"/>
              </w:rPr>
              <w:t xml:space="preserve"> załącznik nr 1 do specyfikacji.</w:t>
            </w:r>
          </w:p>
          <w:p w14:paraId="6B4A13D0" w14:textId="77777777" w:rsidR="00624967" w:rsidRDefault="00624967" w:rsidP="0063458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3E70FEC" w14:textId="22EFD160" w:rsidR="00624967" w:rsidRDefault="00B74E46" w:rsidP="0063458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1 - </w:t>
            </w:r>
            <w:r w:rsidR="00624967" w:rsidRPr="00624967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25A7FDE" w14:textId="77777777" w:rsidR="00624967" w:rsidRDefault="00624967" w:rsidP="0063458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4E824CB" w14:textId="71B6466A" w:rsidR="00624967" w:rsidRPr="00EB1359" w:rsidRDefault="006441AA" w:rsidP="0063458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wyznaczonym terminie nie złożono żadnej oferty.</w:t>
            </w:r>
          </w:p>
        </w:tc>
      </w:tr>
    </w:tbl>
    <w:p w14:paraId="576F6CBC" w14:textId="77777777" w:rsidR="00D15E36" w:rsidRDefault="00D15E36" w:rsidP="00D15E36">
      <w:pPr>
        <w:pStyle w:val="Tekstpodstawowy"/>
        <w:spacing w:line="240" w:lineRule="auto"/>
        <w:ind w:left="3119" w:firstLine="425"/>
        <w:jc w:val="right"/>
        <w:rPr>
          <w:i/>
        </w:rPr>
      </w:pPr>
    </w:p>
    <w:p w14:paraId="48BB2D62" w14:textId="00B819CB" w:rsidR="00010B31" w:rsidRDefault="00010B31" w:rsidP="00D15E36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002F7958" w14:textId="77777777" w:rsidR="00905136" w:rsidRDefault="00905136" w:rsidP="00905136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 xml:space="preserve">Z-ca Dyrektora ds. Finansowych </w:t>
      </w:r>
    </w:p>
    <w:p w14:paraId="31C225C3" w14:textId="55985445" w:rsidR="00905136" w:rsidRDefault="00905136" w:rsidP="00D15E36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mgr Dorota Gołąb-</w:t>
      </w:r>
      <w:proofErr w:type="spellStart"/>
      <w:r>
        <w:rPr>
          <w:i/>
        </w:rPr>
        <w:t>Bełtowicz</w:t>
      </w:r>
      <w:proofErr w:type="spellEnd"/>
    </w:p>
    <w:sectPr w:rsidR="00905136" w:rsidSect="00D15E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7773E" w14:textId="77777777" w:rsidR="00624967" w:rsidRDefault="00624967" w:rsidP="00624967">
      <w:r>
        <w:separator/>
      </w:r>
    </w:p>
  </w:endnote>
  <w:endnote w:type="continuationSeparator" w:id="0">
    <w:p w14:paraId="67598F0F" w14:textId="77777777" w:rsidR="00624967" w:rsidRDefault="00624967" w:rsidP="00624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6EFC0" w14:textId="77777777" w:rsidR="00624967" w:rsidRDefault="006249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E23EB" w14:textId="77777777" w:rsidR="00624967" w:rsidRDefault="0062496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6AA85" w14:textId="77777777" w:rsidR="00624967" w:rsidRDefault="006249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545E6" w14:textId="77777777" w:rsidR="00624967" w:rsidRDefault="00624967" w:rsidP="00624967">
      <w:r>
        <w:separator/>
      </w:r>
    </w:p>
  </w:footnote>
  <w:footnote w:type="continuationSeparator" w:id="0">
    <w:p w14:paraId="789146BF" w14:textId="77777777" w:rsidR="00624967" w:rsidRDefault="00624967" w:rsidP="00624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30FCB" w14:textId="77777777" w:rsidR="00624967" w:rsidRDefault="006249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4DB85" w14:textId="77777777" w:rsidR="00624967" w:rsidRDefault="006249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5809F" w14:textId="77777777" w:rsidR="00624967" w:rsidRDefault="006249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37FE"/>
    <w:rsid w:val="00010B31"/>
    <w:rsid w:val="00104963"/>
    <w:rsid w:val="00150F65"/>
    <w:rsid w:val="003A37FE"/>
    <w:rsid w:val="00624967"/>
    <w:rsid w:val="006441AA"/>
    <w:rsid w:val="00823326"/>
    <w:rsid w:val="00856A3E"/>
    <w:rsid w:val="00894412"/>
    <w:rsid w:val="00905136"/>
    <w:rsid w:val="009462DF"/>
    <w:rsid w:val="009500EB"/>
    <w:rsid w:val="00993EFC"/>
    <w:rsid w:val="00AB3E72"/>
    <w:rsid w:val="00AC1A4B"/>
    <w:rsid w:val="00B74E46"/>
    <w:rsid w:val="00D15E36"/>
    <w:rsid w:val="00D41670"/>
    <w:rsid w:val="00D44D12"/>
    <w:rsid w:val="00DD301C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84E159"/>
  <w15:chartTrackingRefBased/>
  <w15:docId w15:val="{470A1CB5-25D8-4713-B4F1-8B206A649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6249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24967"/>
  </w:style>
  <w:style w:type="character" w:customStyle="1" w:styleId="TekstpodstawowyZnak">
    <w:name w:val="Tekst podstawowy Znak"/>
    <w:link w:val="Tekstpodstawowy"/>
    <w:rsid w:val="0090513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250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2022-08-09T10:11:00Z</cp:lastPrinted>
  <dcterms:created xsi:type="dcterms:W3CDTF">2022-08-09T10:11:00Z</dcterms:created>
  <dcterms:modified xsi:type="dcterms:W3CDTF">2022-08-09T10:11:00Z</dcterms:modified>
</cp:coreProperties>
</file>