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277B8" w14:textId="5ED9FDB8" w:rsidR="00FB7F50" w:rsidRPr="002245BE" w:rsidRDefault="008630F9" w:rsidP="003A112F">
      <w:pPr>
        <w:spacing w:after="240"/>
        <w:jc w:val="right"/>
        <w:rPr>
          <w:sz w:val="22"/>
          <w:szCs w:val="22"/>
        </w:rPr>
      </w:pPr>
      <w:bookmarkStart w:id="0" w:name="_Hlk53520193"/>
      <w:r w:rsidRPr="008630F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923D4">
        <w:rPr>
          <w:sz w:val="22"/>
          <w:szCs w:val="22"/>
        </w:rPr>
        <w:t>09.08.2022 r.</w:t>
      </w:r>
    </w:p>
    <w:p w14:paraId="44577315" w14:textId="77777777" w:rsidR="008630F9" w:rsidRPr="008630F9" w:rsidRDefault="008630F9" w:rsidP="00FB7F50">
      <w:pPr>
        <w:spacing w:after="40"/>
        <w:rPr>
          <w:b/>
          <w:bCs/>
          <w:sz w:val="22"/>
          <w:szCs w:val="22"/>
        </w:rPr>
      </w:pPr>
      <w:r w:rsidRPr="008630F9">
        <w:rPr>
          <w:b/>
          <w:bCs/>
          <w:sz w:val="22"/>
          <w:szCs w:val="22"/>
        </w:rPr>
        <w:t>Szpital Miejski Specjalistyczny</w:t>
      </w:r>
    </w:p>
    <w:p w14:paraId="69E6D108" w14:textId="77777777" w:rsidR="008630F9" w:rsidRPr="008630F9" w:rsidRDefault="008630F9" w:rsidP="00FB7F50">
      <w:pPr>
        <w:spacing w:after="40"/>
        <w:rPr>
          <w:b/>
          <w:bCs/>
          <w:sz w:val="22"/>
          <w:szCs w:val="22"/>
        </w:rPr>
      </w:pPr>
      <w:r w:rsidRPr="008630F9">
        <w:rPr>
          <w:b/>
          <w:bCs/>
          <w:sz w:val="22"/>
          <w:szCs w:val="22"/>
        </w:rPr>
        <w:t>im. Gabriela Narutowicza w Krakowie</w:t>
      </w:r>
    </w:p>
    <w:p w14:paraId="04DD4BAE" w14:textId="77777777" w:rsidR="00FB7F50" w:rsidRPr="002245BE" w:rsidRDefault="008630F9" w:rsidP="00FB7F50">
      <w:pPr>
        <w:rPr>
          <w:sz w:val="22"/>
          <w:szCs w:val="22"/>
        </w:rPr>
      </w:pPr>
      <w:r w:rsidRPr="008630F9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630F9">
        <w:rPr>
          <w:sz w:val="22"/>
          <w:szCs w:val="22"/>
        </w:rPr>
        <w:t>35-37</w:t>
      </w:r>
    </w:p>
    <w:p w14:paraId="38AD0889" w14:textId="77777777" w:rsidR="00FB7F50" w:rsidRPr="002245BE" w:rsidRDefault="008630F9" w:rsidP="00FB7F50">
      <w:pPr>
        <w:rPr>
          <w:sz w:val="22"/>
          <w:szCs w:val="22"/>
        </w:rPr>
      </w:pPr>
      <w:r w:rsidRPr="008630F9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630F9">
        <w:rPr>
          <w:sz w:val="22"/>
          <w:szCs w:val="22"/>
        </w:rPr>
        <w:t>Kraków</w:t>
      </w:r>
    </w:p>
    <w:p w14:paraId="0B63BFBF" w14:textId="77777777" w:rsidR="008642B3" w:rsidRDefault="00836DAF" w:rsidP="00B379F9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13B3CF1D" w14:textId="043B74CB" w:rsidR="003A112F" w:rsidRDefault="008642B3" w:rsidP="00B379F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A62DE9">
        <w:rPr>
          <w:b/>
          <w:sz w:val="28"/>
        </w:rPr>
        <w:t xml:space="preserve"> w Pakietach:</w:t>
      </w:r>
      <w:r w:rsidR="00A62DE9">
        <w:rPr>
          <w:b/>
          <w:sz w:val="28"/>
        </w:rPr>
        <w:br/>
        <w:t>1,2,11,12,17,19,20,29,31-33</w:t>
      </w:r>
    </w:p>
    <w:p w14:paraId="5835F2A5" w14:textId="77777777" w:rsidR="00B379F9" w:rsidRDefault="00B379F9" w:rsidP="00B379F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A112F" w:rsidRPr="00607F9B" w14:paraId="285702FC" w14:textId="77777777" w:rsidTr="006438A3">
        <w:trPr>
          <w:trHeight w:val="638"/>
        </w:trPr>
        <w:tc>
          <w:tcPr>
            <w:tcW w:w="959" w:type="dxa"/>
            <w:shd w:val="clear" w:color="auto" w:fill="auto"/>
          </w:tcPr>
          <w:p w14:paraId="06396858" w14:textId="77777777" w:rsidR="003A112F" w:rsidRPr="00607F9B" w:rsidRDefault="003A112F" w:rsidP="00B379F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5174AE" w14:textId="77777777" w:rsidR="003A112F" w:rsidRDefault="003A112F" w:rsidP="00B379F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30F9">
              <w:rPr>
                <w:sz w:val="22"/>
                <w:szCs w:val="22"/>
              </w:rPr>
              <w:t>przetarg</w:t>
            </w:r>
            <w:r>
              <w:rPr>
                <w:sz w:val="22"/>
                <w:szCs w:val="22"/>
              </w:rPr>
              <w:t>u</w:t>
            </w:r>
            <w:r w:rsidRPr="008630F9">
              <w:rPr>
                <w:sz w:val="22"/>
                <w:szCs w:val="22"/>
              </w:rPr>
              <w:t xml:space="preserve"> nieograniczon</w:t>
            </w:r>
            <w:r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30F9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30F9">
              <w:rPr>
                <w:b/>
                <w:sz w:val="22"/>
                <w:szCs w:val="22"/>
              </w:rPr>
              <w:t>ZP/27/2022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364AD3E" w14:textId="28AA8F8A" w:rsidR="00B379F9" w:rsidRPr="00607F9B" w:rsidRDefault="00B379F9" w:rsidP="00B379F9">
            <w:pPr>
              <w:jc w:val="both"/>
              <w:rPr>
                <w:sz w:val="22"/>
                <w:szCs w:val="22"/>
              </w:rPr>
            </w:pPr>
          </w:p>
        </w:tc>
      </w:tr>
    </w:tbl>
    <w:p w14:paraId="5A1FE642" w14:textId="5E523B24" w:rsidR="008642B3" w:rsidRPr="003A112F" w:rsidRDefault="00C65E53" w:rsidP="00B379F9">
      <w:pPr>
        <w:rPr>
          <w:b/>
          <w:sz w:val="28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630F9" w:rsidRPr="008630F9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30F9" w14:paraId="3626778C" w14:textId="77777777" w:rsidTr="006438A3">
        <w:trPr>
          <w:cantSplit/>
        </w:trPr>
        <w:tc>
          <w:tcPr>
            <w:tcW w:w="9498" w:type="dxa"/>
          </w:tcPr>
          <w:p w14:paraId="14D147D9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Sanofi-Aventis Sp. z o.o.</w:t>
            </w:r>
          </w:p>
          <w:p w14:paraId="3BBE0974" w14:textId="77777777" w:rsidR="008630F9" w:rsidRPr="001D1EEC" w:rsidRDefault="008630F9" w:rsidP="006438A3">
            <w:pPr>
              <w:spacing w:line="276" w:lineRule="auto"/>
              <w:rPr>
                <w:bCs/>
                <w:sz w:val="22"/>
                <w:szCs w:val="22"/>
              </w:rPr>
            </w:pPr>
            <w:r w:rsidRPr="008630F9">
              <w:rPr>
                <w:bCs/>
                <w:sz w:val="22"/>
                <w:szCs w:val="22"/>
              </w:rPr>
              <w:t>Bonifraterska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630F9">
              <w:rPr>
                <w:bCs/>
                <w:sz w:val="22"/>
                <w:szCs w:val="22"/>
              </w:rPr>
              <w:t>00-203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Warszawa</w:t>
            </w:r>
          </w:p>
          <w:p w14:paraId="5BF563EF" w14:textId="2392351E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1 –  Teriflunomide 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007B4C4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2AEC773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73B84EFD" w14:textId="77777777" w:rsidTr="006438A3">
        <w:trPr>
          <w:cantSplit/>
        </w:trPr>
        <w:tc>
          <w:tcPr>
            <w:tcW w:w="9498" w:type="dxa"/>
          </w:tcPr>
          <w:p w14:paraId="7CC4F791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Farmacol Logistyka Sp. z o.o.</w:t>
            </w:r>
          </w:p>
          <w:p w14:paraId="2B5A8158" w14:textId="652DCCE6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Szopienicka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77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40-431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Katowice</w:t>
            </w:r>
          </w:p>
          <w:p w14:paraId="68D680CE" w14:textId="0A6D679A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2 – Interferon beta 1-b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8184006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55CC9D9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361DD19F" w14:textId="77777777" w:rsidTr="006438A3">
        <w:trPr>
          <w:cantSplit/>
        </w:trPr>
        <w:tc>
          <w:tcPr>
            <w:tcW w:w="9498" w:type="dxa"/>
          </w:tcPr>
          <w:p w14:paraId="00BB32DB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Sanofi-Aventis Sp. z o.o.</w:t>
            </w:r>
          </w:p>
          <w:p w14:paraId="289AA140" w14:textId="0C44A585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Bonifraterska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17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00-203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Warszawa</w:t>
            </w:r>
          </w:p>
          <w:p w14:paraId="6C9C8F8F" w14:textId="4F458EA0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11 – Enoxaparin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D3C45A7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C48F64E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0F1BCA3F" w14:textId="77777777" w:rsidTr="006438A3">
        <w:trPr>
          <w:cantSplit/>
        </w:trPr>
        <w:tc>
          <w:tcPr>
            <w:tcW w:w="9498" w:type="dxa"/>
          </w:tcPr>
          <w:p w14:paraId="30FF9EF3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Farmacol Logistyka Sp. z o.o.</w:t>
            </w:r>
          </w:p>
          <w:p w14:paraId="5981901D" w14:textId="32E719D0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Szopienicka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77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40-431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Katowice</w:t>
            </w:r>
          </w:p>
          <w:p w14:paraId="602BBC5E" w14:textId="1E37AB83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12  – Leki 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8E647D4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55E5627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426F0A67" w14:textId="77777777" w:rsidTr="006438A3">
        <w:trPr>
          <w:cantSplit/>
        </w:trPr>
        <w:tc>
          <w:tcPr>
            <w:tcW w:w="9498" w:type="dxa"/>
          </w:tcPr>
          <w:p w14:paraId="382A8F94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NOBIPHARM Sp. z o.o.</w:t>
            </w:r>
          </w:p>
          <w:p w14:paraId="53D2FF8D" w14:textId="334062B4" w:rsidR="008630F9" w:rsidRPr="001D1EEC" w:rsidRDefault="008630F9" w:rsidP="006438A3">
            <w:pPr>
              <w:spacing w:line="276" w:lineRule="auto"/>
              <w:rPr>
                <w:bCs/>
                <w:sz w:val="22"/>
                <w:szCs w:val="22"/>
              </w:rPr>
            </w:pPr>
            <w:r w:rsidRPr="008630F9">
              <w:rPr>
                <w:bCs/>
                <w:sz w:val="22"/>
                <w:szCs w:val="22"/>
              </w:rPr>
              <w:t>L. Rydygiera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630F9">
              <w:rPr>
                <w:bCs/>
                <w:sz w:val="22"/>
                <w:szCs w:val="22"/>
              </w:rPr>
              <w:t>01-793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Warszawa</w:t>
            </w:r>
          </w:p>
          <w:p w14:paraId="584C0C5B" w14:textId="2A158E1E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17 – Immunoglobuliny 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882E602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0BECA98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397D412D" w14:textId="77777777" w:rsidTr="006438A3">
        <w:trPr>
          <w:cantSplit/>
        </w:trPr>
        <w:tc>
          <w:tcPr>
            <w:tcW w:w="9498" w:type="dxa"/>
          </w:tcPr>
          <w:p w14:paraId="38EEDB73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lastRenderedPageBreak/>
              <w:t>Asclepios S.A.</w:t>
            </w:r>
          </w:p>
          <w:p w14:paraId="3E658FF0" w14:textId="27D464C7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Hubska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44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50-502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Wrocław</w:t>
            </w:r>
          </w:p>
          <w:p w14:paraId="6223491B" w14:textId="47238DA6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19 - Leki VI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EB86AB8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3E313DA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040A7122" w14:textId="77777777" w:rsidTr="006438A3">
        <w:trPr>
          <w:cantSplit/>
        </w:trPr>
        <w:tc>
          <w:tcPr>
            <w:tcW w:w="9498" w:type="dxa"/>
          </w:tcPr>
          <w:p w14:paraId="153A30EB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Fresenius Kabi Polska Sp.  z o.o.</w:t>
            </w:r>
          </w:p>
          <w:p w14:paraId="74736B7A" w14:textId="77777777" w:rsidR="008630F9" w:rsidRPr="001D1EEC" w:rsidRDefault="008630F9" w:rsidP="006438A3">
            <w:pPr>
              <w:spacing w:line="276" w:lineRule="auto"/>
              <w:rPr>
                <w:bCs/>
                <w:sz w:val="22"/>
                <w:szCs w:val="22"/>
              </w:rPr>
            </w:pPr>
            <w:r w:rsidRPr="008630F9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630F9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Warszawa</w:t>
            </w:r>
          </w:p>
          <w:p w14:paraId="146FE9FC" w14:textId="72491105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20 - Żywienie pozajelitowe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47016DB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B298CC6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6E0656AC" w14:textId="77777777" w:rsidTr="006438A3">
        <w:trPr>
          <w:cantSplit/>
        </w:trPr>
        <w:tc>
          <w:tcPr>
            <w:tcW w:w="9498" w:type="dxa"/>
          </w:tcPr>
          <w:p w14:paraId="1FA2D9BB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Farmacol Logistyka Sp. z o.o.</w:t>
            </w:r>
          </w:p>
          <w:p w14:paraId="45878D23" w14:textId="77777777" w:rsidR="008630F9" w:rsidRPr="001D1EEC" w:rsidRDefault="008630F9" w:rsidP="006438A3">
            <w:pPr>
              <w:spacing w:line="276" w:lineRule="auto"/>
              <w:rPr>
                <w:bCs/>
                <w:sz w:val="22"/>
                <w:szCs w:val="22"/>
              </w:rPr>
            </w:pPr>
            <w:r w:rsidRPr="008630F9">
              <w:rPr>
                <w:bCs/>
                <w:sz w:val="22"/>
                <w:szCs w:val="22"/>
              </w:rPr>
              <w:t>Szopienicka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77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630F9">
              <w:rPr>
                <w:bCs/>
                <w:sz w:val="22"/>
                <w:szCs w:val="22"/>
              </w:rPr>
              <w:t>40-431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Katowice</w:t>
            </w:r>
          </w:p>
          <w:p w14:paraId="7C10DA2C" w14:textId="6A86CEEC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29– Leki IX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2D8EB835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73D8439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7BA704B7" w14:textId="77777777" w:rsidTr="006438A3">
        <w:trPr>
          <w:cantSplit/>
        </w:trPr>
        <w:tc>
          <w:tcPr>
            <w:tcW w:w="9498" w:type="dxa"/>
          </w:tcPr>
          <w:p w14:paraId="0437E7C5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Fresenius Kabi Polska Sp.  z o.o.</w:t>
            </w:r>
          </w:p>
          <w:p w14:paraId="6FC3179A" w14:textId="77777777" w:rsidR="008630F9" w:rsidRPr="001D1EEC" w:rsidRDefault="008630F9" w:rsidP="006438A3">
            <w:pPr>
              <w:spacing w:line="276" w:lineRule="auto"/>
              <w:rPr>
                <w:bCs/>
                <w:sz w:val="22"/>
                <w:szCs w:val="22"/>
              </w:rPr>
            </w:pPr>
            <w:r w:rsidRPr="008630F9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630F9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630F9">
              <w:rPr>
                <w:bCs/>
                <w:sz w:val="22"/>
                <w:szCs w:val="22"/>
              </w:rPr>
              <w:t>Warszawa</w:t>
            </w:r>
          </w:p>
          <w:p w14:paraId="41344EA9" w14:textId="7799D737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31- Paracetamol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EBA8629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B9816D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36D8DC50" w14:textId="77777777" w:rsidTr="006438A3">
        <w:trPr>
          <w:cantSplit/>
        </w:trPr>
        <w:tc>
          <w:tcPr>
            <w:tcW w:w="9498" w:type="dxa"/>
          </w:tcPr>
          <w:p w14:paraId="516CE3AE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Farmacol Logistyka Sp. z o.o.</w:t>
            </w:r>
          </w:p>
          <w:p w14:paraId="59676626" w14:textId="478C14FF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Szopienicka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77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40-431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Katowice</w:t>
            </w:r>
          </w:p>
          <w:p w14:paraId="53464905" w14:textId="31302B72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32- Dimethyl fumarate*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4A6C1D9B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0B8A684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  <w:tr w:rsidR="008630F9" w14:paraId="784FDE20" w14:textId="77777777" w:rsidTr="006438A3">
        <w:trPr>
          <w:cantSplit/>
        </w:trPr>
        <w:tc>
          <w:tcPr>
            <w:tcW w:w="9498" w:type="dxa"/>
          </w:tcPr>
          <w:p w14:paraId="3888B20B" w14:textId="77777777" w:rsidR="008630F9" w:rsidRPr="001D1EEC" w:rsidRDefault="008630F9" w:rsidP="006438A3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630F9">
              <w:rPr>
                <w:b/>
                <w:sz w:val="22"/>
                <w:szCs w:val="22"/>
              </w:rPr>
              <w:t>Asclepios S.A.</w:t>
            </w:r>
          </w:p>
          <w:p w14:paraId="6F2326B0" w14:textId="4E094A01" w:rsidR="008630F9" w:rsidRPr="001D1EEC" w:rsidRDefault="003A112F" w:rsidP="006438A3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630F9" w:rsidRPr="008630F9">
              <w:rPr>
                <w:bCs/>
                <w:sz w:val="22"/>
                <w:szCs w:val="22"/>
              </w:rPr>
              <w:t>Hubska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44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>
              <w:rPr>
                <w:bCs/>
                <w:sz w:val="22"/>
                <w:szCs w:val="22"/>
              </w:rPr>
              <w:t xml:space="preserve">, </w:t>
            </w:r>
            <w:r w:rsidR="008630F9" w:rsidRPr="008630F9">
              <w:rPr>
                <w:bCs/>
                <w:sz w:val="22"/>
                <w:szCs w:val="22"/>
              </w:rPr>
              <w:t>50-502</w:t>
            </w:r>
            <w:r w:rsidR="008630F9" w:rsidRPr="001D1EEC">
              <w:rPr>
                <w:bCs/>
                <w:sz w:val="22"/>
                <w:szCs w:val="22"/>
              </w:rPr>
              <w:t xml:space="preserve"> </w:t>
            </w:r>
            <w:r w:rsidR="008630F9" w:rsidRPr="008630F9">
              <w:rPr>
                <w:bCs/>
                <w:sz w:val="22"/>
                <w:szCs w:val="22"/>
              </w:rPr>
              <w:t>Wrocław</w:t>
            </w:r>
          </w:p>
          <w:p w14:paraId="5B70047D" w14:textId="28613A6B" w:rsidR="008630F9" w:rsidRPr="00211A34" w:rsidRDefault="008630F9" w:rsidP="006438A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3A112F">
              <w:rPr>
                <w:sz w:val="22"/>
                <w:szCs w:val="22"/>
              </w:rPr>
              <w:t xml:space="preserve"> </w:t>
            </w:r>
            <w:r w:rsidRPr="008630F9">
              <w:rPr>
                <w:color w:val="000000"/>
                <w:sz w:val="22"/>
                <w:szCs w:val="22"/>
              </w:rPr>
              <w:t>Pakiet 33- Szczepionka BCG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3691443" w14:textId="77777777" w:rsidR="008630F9" w:rsidRPr="00D168A0" w:rsidRDefault="008630F9" w:rsidP="006438A3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13B3AEA" w14:textId="77777777" w:rsidR="008630F9" w:rsidRDefault="008630F9" w:rsidP="006438A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630F9">
              <w:t>Najkorzystniejsza oferta spełniająca wymagania Zamawiającego</w:t>
            </w:r>
          </w:p>
        </w:tc>
      </w:tr>
    </w:tbl>
    <w:p w14:paraId="2B095787" w14:textId="0E5912B3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3260"/>
        <w:gridCol w:w="1985"/>
        <w:gridCol w:w="1134"/>
      </w:tblGrid>
      <w:tr w:rsidR="00211A34" w:rsidRPr="00834EF4" w14:paraId="129729FC" w14:textId="77777777" w:rsidTr="00B379F9">
        <w:tc>
          <w:tcPr>
            <w:tcW w:w="3119" w:type="dxa"/>
            <w:shd w:val="clear" w:color="auto" w:fill="F3F3F3"/>
          </w:tcPr>
          <w:p w14:paraId="206FB11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77E940B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4A641D9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7DCF3E5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630F9" w:rsidRPr="00834EF4" w14:paraId="3C08DFE4" w14:textId="77777777" w:rsidTr="00B379F9">
        <w:tc>
          <w:tcPr>
            <w:tcW w:w="3119" w:type="dxa"/>
            <w:shd w:val="clear" w:color="auto" w:fill="auto"/>
          </w:tcPr>
          <w:p w14:paraId="4C3259A0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 –  Teriflunomide *</w:t>
            </w:r>
          </w:p>
        </w:tc>
        <w:tc>
          <w:tcPr>
            <w:tcW w:w="3260" w:type="dxa"/>
            <w:shd w:val="clear" w:color="auto" w:fill="auto"/>
          </w:tcPr>
          <w:p w14:paraId="42A527FD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54FBFF15" w14:textId="5D8139B0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Bonifraterska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17</w:t>
            </w:r>
          </w:p>
          <w:p w14:paraId="6275B13A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581CEDCA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DB318D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51DE5444" w14:textId="77777777" w:rsidTr="00B379F9">
        <w:tc>
          <w:tcPr>
            <w:tcW w:w="3119" w:type="dxa"/>
            <w:shd w:val="clear" w:color="auto" w:fill="auto"/>
          </w:tcPr>
          <w:p w14:paraId="3B81F65C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 – Interferon beta 1-b</w:t>
            </w:r>
          </w:p>
        </w:tc>
        <w:tc>
          <w:tcPr>
            <w:tcW w:w="3260" w:type="dxa"/>
            <w:shd w:val="clear" w:color="auto" w:fill="auto"/>
          </w:tcPr>
          <w:p w14:paraId="03D4FAAC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A14465" w14:textId="290718AE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Szopienicka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77</w:t>
            </w:r>
          </w:p>
          <w:p w14:paraId="71C99B19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5E500810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5242ED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3B9CAB11" w14:textId="77777777" w:rsidTr="00B379F9">
        <w:tc>
          <w:tcPr>
            <w:tcW w:w="3119" w:type="dxa"/>
            <w:shd w:val="clear" w:color="auto" w:fill="auto"/>
          </w:tcPr>
          <w:p w14:paraId="59538A32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 – Interferon beta 1-b</w:t>
            </w:r>
          </w:p>
        </w:tc>
        <w:tc>
          <w:tcPr>
            <w:tcW w:w="3260" w:type="dxa"/>
            <w:shd w:val="clear" w:color="auto" w:fill="auto"/>
          </w:tcPr>
          <w:p w14:paraId="74E983AA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Urtica Sp. z o.o.</w:t>
            </w:r>
          </w:p>
          <w:p w14:paraId="3D6D195A" w14:textId="0CE40D5B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Krzemieniecka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120</w:t>
            </w:r>
          </w:p>
          <w:p w14:paraId="1D7270A2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4A57AFA6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- 493.25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A4102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493,25</w:t>
            </w:r>
          </w:p>
        </w:tc>
      </w:tr>
      <w:tr w:rsidR="008630F9" w:rsidRPr="00834EF4" w14:paraId="67BE75CF" w14:textId="77777777" w:rsidTr="00B379F9">
        <w:tc>
          <w:tcPr>
            <w:tcW w:w="3119" w:type="dxa"/>
            <w:shd w:val="clear" w:color="auto" w:fill="auto"/>
          </w:tcPr>
          <w:p w14:paraId="0E48E521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lastRenderedPageBreak/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11 – Enoxaparin</w:t>
            </w:r>
          </w:p>
        </w:tc>
        <w:tc>
          <w:tcPr>
            <w:tcW w:w="3260" w:type="dxa"/>
            <w:shd w:val="clear" w:color="auto" w:fill="auto"/>
          </w:tcPr>
          <w:p w14:paraId="1D8AE9DF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753AE367" w14:textId="3AA793B1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Bonifraterska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17</w:t>
            </w:r>
          </w:p>
          <w:p w14:paraId="6F32ECFD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0FBA8872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112B80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4FE07EA6" w14:textId="77777777" w:rsidTr="00B379F9">
        <w:tc>
          <w:tcPr>
            <w:tcW w:w="3119" w:type="dxa"/>
            <w:shd w:val="clear" w:color="auto" w:fill="auto"/>
          </w:tcPr>
          <w:p w14:paraId="10BA7BC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12  – Leki II</w:t>
            </w:r>
          </w:p>
        </w:tc>
        <w:tc>
          <w:tcPr>
            <w:tcW w:w="3260" w:type="dxa"/>
            <w:shd w:val="clear" w:color="auto" w:fill="auto"/>
          </w:tcPr>
          <w:p w14:paraId="5D2AD875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FBEDA91" w14:textId="4F9778CC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Szopienicka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77</w:t>
            </w:r>
          </w:p>
          <w:p w14:paraId="67D3D340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445C31A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E92FEE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16F7D1AD" w14:textId="77777777" w:rsidTr="00B379F9">
        <w:tc>
          <w:tcPr>
            <w:tcW w:w="3119" w:type="dxa"/>
            <w:shd w:val="clear" w:color="auto" w:fill="auto"/>
          </w:tcPr>
          <w:p w14:paraId="72678131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12  – Leki II</w:t>
            </w:r>
          </w:p>
        </w:tc>
        <w:tc>
          <w:tcPr>
            <w:tcW w:w="3260" w:type="dxa"/>
            <w:shd w:val="clear" w:color="auto" w:fill="auto"/>
          </w:tcPr>
          <w:p w14:paraId="07D41B4E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284564" w14:textId="6775B05B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Pułaskiego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9</w:t>
            </w:r>
          </w:p>
          <w:p w14:paraId="76FB0729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174E9739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- 495.15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0C2BC4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495,15</w:t>
            </w:r>
          </w:p>
        </w:tc>
      </w:tr>
      <w:tr w:rsidR="008630F9" w:rsidRPr="00834EF4" w14:paraId="143EC0B8" w14:textId="77777777" w:rsidTr="00B379F9">
        <w:tc>
          <w:tcPr>
            <w:tcW w:w="3119" w:type="dxa"/>
            <w:shd w:val="clear" w:color="auto" w:fill="auto"/>
          </w:tcPr>
          <w:p w14:paraId="3C339AA9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12  – Leki II</w:t>
            </w:r>
          </w:p>
        </w:tc>
        <w:tc>
          <w:tcPr>
            <w:tcW w:w="3260" w:type="dxa"/>
            <w:shd w:val="clear" w:color="auto" w:fill="auto"/>
          </w:tcPr>
          <w:p w14:paraId="22C123CE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Asclepios S.A.</w:t>
            </w:r>
          </w:p>
          <w:p w14:paraId="66876A94" w14:textId="3A60BCCB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Hubska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44</w:t>
            </w:r>
          </w:p>
          <w:p w14:paraId="74109A50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3BFCD42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- 480.85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34443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480,85</w:t>
            </w:r>
          </w:p>
        </w:tc>
      </w:tr>
      <w:tr w:rsidR="008630F9" w:rsidRPr="00834EF4" w14:paraId="6C759AC7" w14:textId="77777777" w:rsidTr="00B379F9">
        <w:tc>
          <w:tcPr>
            <w:tcW w:w="3119" w:type="dxa"/>
            <w:shd w:val="clear" w:color="auto" w:fill="auto"/>
          </w:tcPr>
          <w:p w14:paraId="4674086B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12  – Leki II</w:t>
            </w:r>
          </w:p>
        </w:tc>
        <w:tc>
          <w:tcPr>
            <w:tcW w:w="3260" w:type="dxa"/>
            <w:shd w:val="clear" w:color="auto" w:fill="auto"/>
          </w:tcPr>
          <w:p w14:paraId="6C73C5D6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Urtica Sp. z o.o.</w:t>
            </w:r>
          </w:p>
          <w:p w14:paraId="3079A232" w14:textId="4889EDBE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Krzemieniecka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120</w:t>
            </w:r>
          </w:p>
          <w:p w14:paraId="455030F4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3072E3D9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- 476.30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9BC231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476,30</w:t>
            </w:r>
          </w:p>
        </w:tc>
      </w:tr>
      <w:tr w:rsidR="008630F9" w:rsidRPr="00834EF4" w14:paraId="56111CB2" w14:textId="77777777" w:rsidTr="00B379F9">
        <w:tc>
          <w:tcPr>
            <w:tcW w:w="3119" w:type="dxa"/>
            <w:shd w:val="clear" w:color="auto" w:fill="auto"/>
          </w:tcPr>
          <w:p w14:paraId="3C5CF31E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17 – Immunoglobuliny I</w:t>
            </w:r>
          </w:p>
        </w:tc>
        <w:tc>
          <w:tcPr>
            <w:tcW w:w="3260" w:type="dxa"/>
            <w:shd w:val="clear" w:color="auto" w:fill="auto"/>
          </w:tcPr>
          <w:p w14:paraId="54E7ACC6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NOBIPHARM Sp. z o.o.</w:t>
            </w:r>
          </w:p>
          <w:p w14:paraId="56DC10D4" w14:textId="77777777" w:rsidR="008630F9" w:rsidRPr="00211A34" w:rsidRDefault="008630F9" w:rsidP="006438A3">
            <w:pPr>
              <w:rPr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L.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8/-</w:t>
            </w:r>
          </w:p>
          <w:p w14:paraId="537E7A3E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36248593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52534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4789CCCC" w14:textId="77777777" w:rsidTr="00B379F9">
        <w:tc>
          <w:tcPr>
            <w:tcW w:w="3119" w:type="dxa"/>
            <w:shd w:val="clear" w:color="auto" w:fill="auto"/>
          </w:tcPr>
          <w:p w14:paraId="6986CC93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19 - Leki VI</w:t>
            </w:r>
          </w:p>
        </w:tc>
        <w:tc>
          <w:tcPr>
            <w:tcW w:w="3260" w:type="dxa"/>
            <w:shd w:val="clear" w:color="auto" w:fill="auto"/>
          </w:tcPr>
          <w:p w14:paraId="73632387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Asclepios S.A.</w:t>
            </w:r>
          </w:p>
          <w:p w14:paraId="3D56E31C" w14:textId="37EB6016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Hubska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44</w:t>
            </w:r>
          </w:p>
          <w:p w14:paraId="495386C2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2465954C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D4FC3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4C0F4260" w14:textId="77777777" w:rsidTr="00B379F9">
        <w:tc>
          <w:tcPr>
            <w:tcW w:w="3119" w:type="dxa"/>
            <w:shd w:val="clear" w:color="auto" w:fill="auto"/>
          </w:tcPr>
          <w:p w14:paraId="0C82899A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19 - Leki VI</w:t>
            </w:r>
          </w:p>
        </w:tc>
        <w:tc>
          <w:tcPr>
            <w:tcW w:w="3260" w:type="dxa"/>
            <w:shd w:val="clear" w:color="auto" w:fill="auto"/>
          </w:tcPr>
          <w:p w14:paraId="06E5841C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09CB43" w14:textId="5BD1F7E5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Pułaskiego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9</w:t>
            </w:r>
          </w:p>
          <w:p w14:paraId="48C79FCF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2D4A933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- 433.75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E04EA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433,75</w:t>
            </w:r>
          </w:p>
        </w:tc>
      </w:tr>
      <w:tr w:rsidR="008630F9" w:rsidRPr="00834EF4" w14:paraId="104F2C74" w14:textId="77777777" w:rsidTr="00B379F9">
        <w:tc>
          <w:tcPr>
            <w:tcW w:w="3119" w:type="dxa"/>
            <w:shd w:val="clear" w:color="auto" w:fill="auto"/>
          </w:tcPr>
          <w:p w14:paraId="00722DA7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20 - Żywienie pozajelitowe</w:t>
            </w:r>
          </w:p>
        </w:tc>
        <w:tc>
          <w:tcPr>
            <w:tcW w:w="3260" w:type="dxa"/>
            <w:shd w:val="clear" w:color="auto" w:fill="auto"/>
          </w:tcPr>
          <w:p w14:paraId="374E0BCD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82790CA" w14:textId="77777777" w:rsidR="008630F9" w:rsidRPr="00211A34" w:rsidRDefault="008630F9" w:rsidP="006438A3">
            <w:pPr>
              <w:rPr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134</w:t>
            </w:r>
          </w:p>
          <w:p w14:paraId="30EA681B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2BA89BAB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8AA03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366F7FF0" w14:textId="77777777" w:rsidTr="00B379F9">
        <w:tc>
          <w:tcPr>
            <w:tcW w:w="3119" w:type="dxa"/>
            <w:shd w:val="clear" w:color="auto" w:fill="auto"/>
          </w:tcPr>
          <w:p w14:paraId="7F642BD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29– Leki IX</w:t>
            </w:r>
          </w:p>
        </w:tc>
        <w:tc>
          <w:tcPr>
            <w:tcW w:w="3260" w:type="dxa"/>
            <w:shd w:val="clear" w:color="auto" w:fill="auto"/>
          </w:tcPr>
          <w:p w14:paraId="40F2662B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E4646BB" w14:textId="138F71D7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Szopienicka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77</w:t>
            </w:r>
          </w:p>
          <w:p w14:paraId="591435DF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77637FDA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CD837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271E6B4E" w14:textId="77777777" w:rsidTr="00B379F9">
        <w:tc>
          <w:tcPr>
            <w:tcW w:w="3119" w:type="dxa"/>
            <w:shd w:val="clear" w:color="auto" w:fill="auto"/>
          </w:tcPr>
          <w:p w14:paraId="6E8BD860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29– Leki IX</w:t>
            </w:r>
          </w:p>
        </w:tc>
        <w:tc>
          <w:tcPr>
            <w:tcW w:w="3260" w:type="dxa"/>
            <w:shd w:val="clear" w:color="auto" w:fill="auto"/>
          </w:tcPr>
          <w:p w14:paraId="05F8D1F1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9AAFCB" w14:textId="010EEF98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Pułaskiego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9</w:t>
            </w:r>
          </w:p>
          <w:p w14:paraId="0A56BCCA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3C955425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- 499.35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9E336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499,35</w:t>
            </w:r>
          </w:p>
        </w:tc>
      </w:tr>
      <w:tr w:rsidR="008630F9" w:rsidRPr="00834EF4" w14:paraId="7BC4EEF8" w14:textId="77777777" w:rsidTr="00B379F9">
        <w:tc>
          <w:tcPr>
            <w:tcW w:w="3119" w:type="dxa"/>
            <w:shd w:val="clear" w:color="auto" w:fill="auto"/>
          </w:tcPr>
          <w:p w14:paraId="55075D43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29– Leki IX</w:t>
            </w:r>
          </w:p>
        </w:tc>
        <w:tc>
          <w:tcPr>
            <w:tcW w:w="3260" w:type="dxa"/>
            <w:shd w:val="clear" w:color="auto" w:fill="auto"/>
          </w:tcPr>
          <w:p w14:paraId="1691A996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Urtica Sp. z o.o.</w:t>
            </w:r>
          </w:p>
          <w:p w14:paraId="6D239597" w14:textId="350A4D52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Krzemieniecka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120</w:t>
            </w:r>
          </w:p>
          <w:p w14:paraId="092EA13E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5CEC83D7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AB169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0,00</w:t>
            </w:r>
          </w:p>
        </w:tc>
      </w:tr>
      <w:tr w:rsidR="008630F9" w:rsidRPr="00834EF4" w14:paraId="5F2093CA" w14:textId="77777777" w:rsidTr="00B379F9">
        <w:tc>
          <w:tcPr>
            <w:tcW w:w="3119" w:type="dxa"/>
            <w:shd w:val="clear" w:color="auto" w:fill="auto"/>
          </w:tcPr>
          <w:p w14:paraId="43C4EBBB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31- Paracetamol</w:t>
            </w:r>
          </w:p>
        </w:tc>
        <w:tc>
          <w:tcPr>
            <w:tcW w:w="3260" w:type="dxa"/>
            <w:shd w:val="clear" w:color="auto" w:fill="auto"/>
          </w:tcPr>
          <w:p w14:paraId="74945014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8D105B9" w14:textId="77777777" w:rsidR="008630F9" w:rsidRPr="00211A34" w:rsidRDefault="008630F9" w:rsidP="006438A3">
            <w:pPr>
              <w:rPr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134</w:t>
            </w:r>
          </w:p>
          <w:p w14:paraId="05D59128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6D2E6440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8D859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237CA94D" w14:textId="77777777" w:rsidTr="00B379F9">
        <w:tc>
          <w:tcPr>
            <w:tcW w:w="3119" w:type="dxa"/>
            <w:shd w:val="clear" w:color="auto" w:fill="auto"/>
          </w:tcPr>
          <w:p w14:paraId="7FD294D4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31- Paracetamol</w:t>
            </w:r>
          </w:p>
        </w:tc>
        <w:tc>
          <w:tcPr>
            <w:tcW w:w="3260" w:type="dxa"/>
            <w:shd w:val="clear" w:color="auto" w:fill="auto"/>
          </w:tcPr>
          <w:p w14:paraId="4CA49129" w14:textId="65CD06AD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 xml:space="preserve">Aesculap Chifa </w:t>
            </w:r>
            <w:r w:rsidR="00B379F9">
              <w:rPr>
                <w:b/>
                <w:bCs/>
                <w:sz w:val="20"/>
                <w:szCs w:val="20"/>
              </w:rPr>
              <w:t>Sp. z o.o.</w:t>
            </w:r>
          </w:p>
          <w:p w14:paraId="6061AD61" w14:textId="05860314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Tysiąclecia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14</w:t>
            </w:r>
          </w:p>
          <w:p w14:paraId="1E455A20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Nowy Tomyśl</w:t>
            </w:r>
          </w:p>
        </w:tc>
        <w:tc>
          <w:tcPr>
            <w:tcW w:w="1985" w:type="dxa"/>
            <w:shd w:val="clear" w:color="auto" w:fill="auto"/>
          </w:tcPr>
          <w:p w14:paraId="659F4913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35ABC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0,00</w:t>
            </w:r>
          </w:p>
        </w:tc>
      </w:tr>
      <w:tr w:rsidR="008630F9" w:rsidRPr="00834EF4" w14:paraId="4FC3A292" w14:textId="77777777" w:rsidTr="00B379F9">
        <w:tc>
          <w:tcPr>
            <w:tcW w:w="3119" w:type="dxa"/>
            <w:shd w:val="clear" w:color="auto" w:fill="auto"/>
          </w:tcPr>
          <w:p w14:paraId="0077C1FF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32- Dimethyl fumarate*</w:t>
            </w:r>
          </w:p>
        </w:tc>
        <w:tc>
          <w:tcPr>
            <w:tcW w:w="3260" w:type="dxa"/>
            <w:shd w:val="clear" w:color="auto" w:fill="auto"/>
          </w:tcPr>
          <w:p w14:paraId="0D5A1102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34B2423" w14:textId="0130BCC8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Szopienicka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77</w:t>
            </w:r>
          </w:p>
          <w:p w14:paraId="04B630B7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Katowice</w:t>
            </w:r>
          </w:p>
        </w:tc>
        <w:tc>
          <w:tcPr>
            <w:tcW w:w="1985" w:type="dxa"/>
            <w:shd w:val="clear" w:color="auto" w:fill="auto"/>
          </w:tcPr>
          <w:p w14:paraId="5C779E1E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9C33B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tr w:rsidR="008630F9" w:rsidRPr="00834EF4" w14:paraId="75AF8D77" w14:textId="77777777" w:rsidTr="00B379F9">
        <w:tc>
          <w:tcPr>
            <w:tcW w:w="3119" w:type="dxa"/>
            <w:shd w:val="clear" w:color="auto" w:fill="auto"/>
          </w:tcPr>
          <w:p w14:paraId="1F40A9DC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630F9">
              <w:rPr>
                <w:sz w:val="20"/>
                <w:szCs w:val="20"/>
              </w:rPr>
              <w:t>Pakiet 33- Szczepionka BCG</w:t>
            </w:r>
          </w:p>
        </w:tc>
        <w:tc>
          <w:tcPr>
            <w:tcW w:w="3260" w:type="dxa"/>
            <w:shd w:val="clear" w:color="auto" w:fill="auto"/>
          </w:tcPr>
          <w:p w14:paraId="0EC12934" w14:textId="77777777" w:rsidR="008630F9" w:rsidRPr="00211A34" w:rsidRDefault="008630F9" w:rsidP="006438A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630F9">
              <w:rPr>
                <w:b/>
                <w:bCs/>
                <w:sz w:val="20"/>
                <w:szCs w:val="20"/>
              </w:rPr>
              <w:t>Asclepios S.A.</w:t>
            </w:r>
          </w:p>
          <w:p w14:paraId="23565FEC" w14:textId="45C70612" w:rsidR="008630F9" w:rsidRPr="00211A34" w:rsidRDefault="00B379F9" w:rsidP="006438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630F9" w:rsidRPr="008630F9">
              <w:rPr>
                <w:sz w:val="20"/>
                <w:szCs w:val="20"/>
              </w:rPr>
              <w:t>Hubska</w:t>
            </w:r>
            <w:r w:rsidR="008630F9" w:rsidRPr="00211A34">
              <w:rPr>
                <w:sz w:val="20"/>
                <w:szCs w:val="20"/>
              </w:rPr>
              <w:t xml:space="preserve"> </w:t>
            </w:r>
            <w:r w:rsidR="008630F9" w:rsidRPr="008630F9">
              <w:rPr>
                <w:sz w:val="20"/>
                <w:szCs w:val="20"/>
              </w:rPr>
              <w:t>44</w:t>
            </w:r>
          </w:p>
          <w:p w14:paraId="43AAA4C5" w14:textId="77777777" w:rsidR="008630F9" w:rsidRPr="00211A34" w:rsidRDefault="008630F9" w:rsidP="006438A3">
            <w:pPr>
              <w:spacing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630F9">
              <w:rPr>
                <w:sz w:val="20"/>
                <w:szCs w:val="20"/>
              </w:rPr>
              <w:t>Wrocław</w:t>
            </w:r>
          </w:p>
        </w:tc>
        <w:tc>
          <w:tcPr>
            <w:tcW w:w="1985" w:type="dxa"/>
            <w:shd w:val="clear" w:color="auto" w:fill="auto"/>
          </w:tcPr>
          <w:p w14:paraId="047FF0B6" w14:textId="77777777" w:rsidR="008630F9" w:rsidRPr="00211A34" w:rsidRDefault="008630F9" w:rsidP="006438A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42331C" w14:textId="77777777" w:rsidR="008630F9" w:rsidRPr="00211A34" w:rsidRDefault="008630F9" w:rsidP="006438A3">
            <w:pPr>
              <w:jc w:val="center"/>
              <w:rPr>
                <w:color w:val="000000"/>
                <w:sz w:val="20"/>
                <w:szCs w:val="20"/>
              </w:rPr>
            </w:pPr>
            <w:r w:rsidRPr="008630F9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A1A9552" w14:textId="350AE893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10875" w14:textId="77777777" w:rsidR="00CA5AFB" w:rsidRDefault="00CA5AFB">
      <w:r>
        <w:separator/>
      </w:r>
    </w:p>
  </w:endnote>
  <w:endnote w:type="continuationSeparator" w:id="0">
    <w:p w14:paraId="57FA75CD" w14:textId="77777777" w:rsidR="00CA5AFB" w:rsidRDefault="00CA5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F8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3058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D88D61" w14:textId="0AB0E10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FA4A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FD470" w14:textId="77777777" w:rsidR="00CA5AFB" w:rsidRDefault="00CA5AFB">
      <w:r>
        <w:separator/>
      </w:r>
    </w:p>
  </w:footnote>
  <w:footnote w:type="continuationSeparator" w:id="0">
    <w:p w14:paraId="6C588C6E" w14:textId="77777777" w:rsidR="00CA5AFB" w:rsidRDefault="00CA5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9D4E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9AF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73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5AF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A112F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30F9"/>
    <w:rsid w:val="008642B3"/>
    <w:rsid w:val="008923D4"/>
    <w:rsid w:val="008A6C10"/>
    <w:rsid w:val="008E5102"/>
    <w:rsid w:val="00915B9E"/>
    <w:rsid w:val="00952256"/>
    <w:rsid w:val="0097748A"/>
    <w:rsid w:val="009F0E5C"/>
    <w:rsid w:val="00A029B8"/>
    <w:rsid w:val="00A62DE9"/>
    <w:rsid w:val="00A91321"/>
    <w:rsid w:val="00AA02AC"/>
    <w:rsid w:val="00B32D12"/>
    <w:rsid w:val="00B379F9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AFB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A839AD"/>
  <w15:chartTrackingRefBased/>
  <w15:docId w15:val="{B8D4E9BB-7AAC-4865-BDD6-9277CE11F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773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1899-12-31T23:00:00Z</cp:lastPrinted>
  <dcterms:created xsi:type="dcterms:W3CDTF">2022-08-02T08:51:00Z</dcterms:created>
  <dcterms:modified xsi:type="dcterms:W3CDTF">2022-08-09T09:48:00Z</dcterms:modified>
</cp:coreProperties>
</file>