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20F8B" w:rsidRDefault="00657A47" w:rsidP="00EC10EE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120F8B">
        <w:rPr>
          <w:bCs/>
          <w:i w:val="0"/>
          <w:sz w:val="20"/>
        </w:rPr>
        <w:t xml:space="preserve">Załącznik nr </w:t>
      </w:r>
      <w:r w:rsidR="00120F8B" w:rsidRPr="00120F8B">
        <w:rPr>
          <w:bCs/>
          <w:i w:val="0"/>
          <w:sz w:val="20"/>
        </w:rPr>
        <w:t>3</w:t>
      </w:r>
      <w:r w:rsidR="007666D6" w:rsidRPr="00120F8B">
        <w:rPr>
          <w:bCs/>
          <w:i w:val="0"/>
          <w:sz w:val="20"/>
        </w:rPr>
        <w:t xml:space="preserve"> do SWZ</w:t>
      </w:r>
    </w:p>
    <w:p w:rsidR="00B62AD0" w:rsidRPr="00120F8B" w:rsidRDefault="00B62AD0" w:rsidP="00120F8B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120F8B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120F8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120F8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20F8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120F8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20F8B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120F8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20F8B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120F8B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120F8B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20F8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120F8B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120F8B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120F8B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120F8B">
        <w:rPr>
          <w:rFonts w:ascii="Times New Roman" w:hAnsi="Times New Roman"/>
          <w:sz w:val="20"/>
          <w:szCs w:val="20"/>
        </w:rPr>
        <w:t>…</w:t>
      </w:r>
    </w:p>
    <w:p w:rsidR="00B62AD0" w:rsidRPr="00120F8B" w:rsidRDefault="00B62AD0" w:rsidP="00120F8B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120F8B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120F8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120F8B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20F8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20F8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0F8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120F8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0F8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20F8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20F8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20F8B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120F8B">
        <w:rPr>
          <w:rFonts w:ascii="Times New Roman" w:hAnsi="Times New Roman"/>
          <w:sz w:val="20"/>
          <w:szCs w:val="20"/>
        </w:rPr>
        <w:t xml:space="preserve"> ustawy </w:t>
      </w:r>
      <w:r w:rsidR="00EF3368" w:rsidRPr="00120F8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E644A" w:rsidRPr="00120F8B">
        <w:rPr>
          <w:rFonts w:ascii="Times New Roman" w:hAnsi="Times New Roman"/>
          <w:sz w:val="20"/>
          <w:szCs w:val="20"/>
        </w:rPr>
        <w:t>(</w:t>
      </w:r>
      <w:proofErr w:type="spellStart"/>
      <w:r w:rsidR="008E644A" w:rsidRPr="00120F8B">
        <w:rPr>
          <w:rFonts w:ascii="Times New Roman" w:hAnsi="Times New Roman"/>
          <w:sz w:val="20"/>
          <w:szCs w:val="20"/>
        </w:rPr>
        <w:t>t.j</w:t>
      </w:r>
      <w:proofErr w:type="spellEnd"/>
      <w:r w:rsidR="008E644A" w:rsidRPr="00120F8B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8E644A" w:rsidRPr="00120F8B">
        <w:rPr>
          <w:rFonts w:ascii="Times New Roman" w:hAnsi="Times New Roman"/>
          <w:sz w:val="20"/>
          <w:szCs w:val="20"/>
        </w:rPr>
        <w:t>Dz.U</w:t>
      </w:r>
      <w:proofErr w:type="spellEnd"/>
      <w:r w:rsidR="008E644A" w:rsidRPr="00120F8B">
        <w:rPr>
          <w:rFonts w:ascii="Times New Roman" w:hAnsi="Times New Roman"/>
          <w:sz w:val="20"/>
          <w:szCs w:val="20"/>
        </w:rPr>
        <w:t>. z 2021r. poz. 1129 z późn. zm.)</w:t>
      </w:r>
      <w:r w:rsidR="00E27ABB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120F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120F8B" w:rsidRDefault="008E644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b/>
          <w:sz w:val="20"/>
          <w:szCs w:val="20"/>
          <w:lang w:eastAsia="pl-PL"/>
        </w:rPr>
        <w:t>Budowa budynku remizy Ochotniczej Straży Pożarnej Zakrzów wraz z niezbędną infrastrukturą techniczną oraz zagospodarowaniem terenu w miejscowości Zakrzów, gmina Niepołomice dz. nr 525.</w:t>
      </w:r>
    </w:p>
    <w:p w:rsidR="0071340C" w:rsidRPr="00120F8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E644A" w:rsidRPr="00120F8B">
        <w:rPr>
          <w:rFonts w:ascii="Times New Roman" w:eastAsia="Times New Roman" w:hAnsi="Times New Roman"/>
          <w:b/>
          <w:sz w:val="20"/>
          <w:szCs w:val="20"/>
          <w:lang w:eastAsia="pl-PL"/>
        </w:rPr>
        <w:t>ZP.271.20.2022</w:t>
      </w:r>
    </w:p>
    <w:p w:rsidR="00DC652A" w:rsidRPr="00120F8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120F8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20F8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120F8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120F8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120F8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20F8B" w:rsidRDefault="0071340C" w:rsidP="00120F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120F8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120F8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120F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120F8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120F8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120F8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120F8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120F8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120F8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120F8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20F8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120F8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120F8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120F8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120F8B" w:rsidRDefault="00830970" w:rsidP="00120F8B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0F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120F8B" w:rsidRPr="00120F8B" w:rsidRDefault="00120F8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20F8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/ podpis zaufany / podpis osobisty osoby uprawnionej do reprezentacji podmiotu udostępniającego zasoby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120F8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20F8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120F8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120F8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120F8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120F8B" w:rsidRDefault="00053927" w:rsidP="00120F8B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E27ABB" w:rsidRPr="00120F8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120F8B" w:rsidSect="00120F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0B0" w:rsidRDefault="005A20B0" w:rsidP="00025386">
      <w:pPr>
        <w:spacing w:after="0" w:line="240" w:lineRule="auto"/>
      </w:pPr>
      <w:r>
        <w:separator/>
      </w:r>
    </w:p>
  </w:endnote>
  <w:endnote w:type="continuationSeparator" w:id="0">
    <w:p w:rsidR="005A20B0" w:rsidRDefault="005A20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44A" w:rsidRDefault="008E64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44A" w:rsidRDefault="008E64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0B0" w:rsidRDefault="005A20B0" w:rsidP="00025386">
      <w:pPr>
        <w:spacing w:after="0" w:line="240" w:lineRule="auto"/>
      </w:pPr>
      <w:r>
        <w:separator/>
      </w:r>
    </w:p>
  </w:footnote>
  <w:footnote w:type="continuationSeparator" w:id="0">
    <w:p w:rsidR="005A20B0" w:rsidRDefault="005A20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44A" w:rsidRDefault="008E64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44A" w:rsidRDefault="008E64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44A" w:rsidRDefault="008E64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44A"/>
    <w:rsid w:val="00025386"/>
    <w:rsid w:val="000423B9"/>
    <w:rsid w:val="00053927"/>
    <w:rsid w:val="00066C44"/>
    <w:rsid w:val="00071D4C"/>
    <w:rsid w:val="00084786"/>
    <w:rsid w:val="00120F8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20B0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E644A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2022-08-08T11:50:00Z</dcterms:created>
  <dcterms:modified xsi:type="dcterms:W3CDTF">2022-08-08T11:50:00Z</dcterms:modified>
</cp:coreProperties>
</file>