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062D2" w14:textId="07DD9B08" w:rsidR="00395684" w:rsidRPr="007D2D1D" w:rsidRDefault="00395684" w:rsidP="00395684">
      <w:pPr>
        <w:pStyle w:val="Nagwek"/>
        <w:rPr>
          <w:color w:val="4472C4" w:themeColor="accent1"/>
          <w:sz w:val="22"/>
          <w:szCs w:val="22"/>
        </w:rPr>
      </w:pPr>
      <w:r w:rsidRPr="007D2D1D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CF743DB" wp14:editId="0B43E636">
            <wp:simplePos x="0" y="0"/>
            <wp:positionH relativeFrom="margin">
              <wp:posOffset>4171950</wp:posOffset>
            </wp:positionH>
            <wp:positionV relativeFrom="paragraph">
              <wp:posOffset>0</wp:posOffset>
            </wp:positionV>
            <wp:extent cx="1402080" cy="490855"/>
            <wp:effectExtent l="0" t="0" r="7620" b="4445"/>
            <wp:wrapSquare wrapText="bothSides"/>
            <wp:docPr id="21" name="Obraz 21" descr="https://www.bgk.pl/files/public/Pliki/Fundusze_i_programy/Polski_Lad/logotypy/pl_lad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https://www.bgk.pl/files/public/Pliki/Fundusze_i_programy/Polski_Lad/logotypy/pl_lad_.pn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49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2D1D">
        <w:rPr>
          <w:color w:val="4472C4" w:themeColor="accent1"/>
          <w:sz w:val="22"/>
          <w:szCs w:val="22"/>
        </w:rPr>
        <w:t xml:space="preserve">Zadanie dofinansowywane z Programu Rządowy Fundusz Polski Ład – </w:t>
      </w:r>
      <w:r w:rsidRPr="007D2D1D">
        <w:rPr>
          <w:color w:val="4472C4" w:themeColor="accent1"/>
          <w:sz w:val="22"/>
          <w:szCs w:val="22"/>
        </w:rPr>
        <w:br/>
        <w:t xml:space="preserve">Program Inwestycji Strategicznych      </w:t>
      </w:r>
    </w:p>
    <w:p w14:paraId="2BA55964" w14:textId="77777777" w:rsidR="00016DBC" w:rsidRPr="00395684" w:rsidRDefault="00016DBC" w:rsidP="00395684">
      <w:pPr>
        <w:pStyle w:val="Nagwek4"/>
        <w:spacing w:before="0" w:after="360"/>
        <w:rPr>
          <w:rFonts w:ascii="Times New Roman" w:hAnsi="Times New Roman"/>
          <w:b w:val="0"/>
          <w:iCs/>
          <w:sz w:val="22"/>
          <w:szCs w:val="22"/>
        </w:rPr>
      </w:pPr>
    </w:p>
    <w:p w14:paraId="7555E073" w14:textId="435CFEA3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016DBC">
        <w:rPr>
          <w:rFonts w:ascii="Times New Roman" w:hAnsi="Times New Roman"/>
          <w:b w:val="0"/>
          <w:i/>
          <w:iCs/>
          <w:sz w:val="22"/>
          <w:szCs w:val="22"/>
        </w:rPr>
        <w:t>B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250DC496" w:rsidR="00272917" w:rsidRDefault="00272917" w:rsidP="00272917">
      <w:pPr>
        <w:rPr>
          <w:b/>
          <w:bCs/>
        </w:rPr>
      </w:pPr>
      <w:r w:rsidRPr="00016DBC">
        <w:rPr>
          <w:bCs/>
        </w:rPr>
        <w:t xml:space="preserve">Znak sprawy </w:t>
      </w:r>
      <w:r w:rsidRPr="00272917">
        <w:rPr>
          <w:b/>
          <w:bCs/>
        </w:rPr>
        <w:t>PCUW.261.3.</w:t>
      </w:r>
      <w:r w:rsidR="00016DBC">
        <w:rPr>
          <w:b/>
          <w:bCs/>
        </w:rPr>
        <w:t>8.2022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3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2BF2047E" w14:textId="77777777" w:rsidR="00395684" w:rsidRDefault="00395684" w:rsidP="00395684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Pr="00B62A71">
        <w:rPr>
          <w:sz w:val="22"/>
          <w:szCs w:val="22"/>
        </w:rPr>
        <w:t>podstawowy</w:t>
      </w:r>
      <w:r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z możliwością negocjacji, na podstawie art. 275 pkt 2 ustawy Prawo zamówień publicznych (t.j. Dz.U. z 2021 r. poz. 1129 ze zm.), na zadanie pn.:</w:t>
      </w:r>
      <w:r w:rsidRPr="00525EFF">
        <w:rPr>
          <w:sz w:val="22"/>
          <w:szCs w:val="22"/>
        </w:rPr>
        <w:t xml:space="preserve"> </w:t>
      </w:r>
    </w:p>
    <w:p w14:paraId="7EA30F04" w14:textId="77777777" w:rsidR="00395684" w:rsidRDefault="00395684" w:rsidP="00395684">
      <w:pPr>
        <w:spacing w:after="240" w:line="276" w:lineRule="auto"/>
        <w:jc w:val="center"/>
        <w:rPr>
          <w:b/>
        </w:rPr>
      </w:pPr>
      <w:r w:rsidRPr="00263AB3">
        <w:rPr>
          <w:b/>
        </w:rPr>
        <w:t>„Przebudowa i modernizacja dróg powiatowych na terenie Powiatu Rawickiego”</w:t>
      </w:r>
      <w:r w:rsidRPr="00263AB3">
        <w:rPr>
          <w:b/>
        </w:rPr>
        <w:br/>
      </w:r>
      <w:r>
        <w:rPr>
          <w:b/>
        </w:rPr>
        <w:t xml:space="preserve"> wraz z nadzorem inwestorskim</w:t>
      </w:r>
    </w:p>
    <w:p w14:paraId="44EDA8CD" w14:textId="40CF9AC7" w:rsidR="00532CC3" w:rsidRPr="00395684" w:rsidRDefault="00395684" w:rsidP="00395684">
      <w:pPr>
        <w:spacing w:after="240" w:line="276" w:lineRule="auto"/>
        <w:jc w:val="center"/>
        <w:rPr>
          <w:sz w:val="22"/>
          <w:szCs w:val="22"/>
          <w:u w:val="single"/>
        </w:rPr>
      </w:pPr>
      <w:r w:rsidRPr="00263AB3">
        <w:rPr>
          <w:b/>
          <w:sz w:val="22"/>
          <w:szCs w:val="22"/>
          <w:u w:val="single"/>
        </w:rPr>
        <w:t>dla</w:t>
      </w:r>
      <w:r>
        <w:rPr>
          <w:b/>
          <w:sz w:val="22"/>
          <w:szCs w:val="22"/>
          <w:u w:val="single"/>
        </w:rPr>
        <w:t xml:space="preserve"> Części III</w:t>
      </w:r>
    </w:p>
    <w:p w14:paraId="06EA70F6" w14:textId="77777777" w:rsidR="00395684" w:rsidRPr="00272917" w:rsidRDefault="00395684" w:rsidP="00395684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 xml:space="preserve">Ja/ </w:t>
      </w:r>
      <w:r w:rsidRPr="00525EFF">
        <w:rPr>
          <w:sz w:val="22"/>
          <w:szCs w:val="22"/>
        </w:rPr>
        <w:t>my niżej podpisani:</w:t>
      </w:r>
    </w:p>
    <w:p w14:paraId="6AFC45F0" w14:textId="4899FBCA" w:rsidR="00395684" w:rsidRPr="00525EFF" w:rsidRDefault="00395684" w:rsidP="0039568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B13E758" w14:textId="77777777" w:rsidR="00395684" w:rsidRPr="00525EFF" w:rsidRDefault="00395684" w:rsidP="00395684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759F0F2E" w14:textId="77777777" w:rsidR="00395684" w:rsidRPr="007677F8" w:rsidRDefault="00395684" w:rsidP="00395684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395684" w:rsidRPr="007677F8" w14:paraId="435E4CDA" w14:textId="77777777" w:rsidTr="00D451A5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2164D6C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5CA50FDC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01A7C150" w14:textId="77777777" w:rsidTr="00D451A5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3B7308C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5CE2D2B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61F64B78" w14:textId="77777777" w:rsidTr="00D451A5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BAFC2C0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0CF0B6E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0FBA3F4F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0BA2E49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18E6B61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14E48E7E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71B6FB8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7299E49F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735E605F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F3B2C73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3C2505DA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592D3A88" w14:textId="77777777" w:rsidTr="00D451A5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6A41719" w14:textId="77777777" w:rsidR="00395684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6016D3DA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66CA2DC1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754A43F7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D1E486D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4DCD5470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395684" w:rsidRPr="007677F8" w14:paraId="0750E4AC" w14:textId="77777777" w:rsidTr="00D451A5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72B5830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Ustanowionym pełnomocnikiem do reprezentowania w niniejszym postępowaniu o udzielenie zamówienia i/ lub zawarcia </w:t>
            </w:r>
            <w:r>
              <w:rPr>
                <w:rFonts w:eastAsia="Calibri"/>
                <w:sz w:val="22"/>
                <w:szCs w:val="22"/>
              </w:rPr>
              <w:lastRenderedPageBreak/>
              <w:t>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14E2E8AE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lastRenderedPageBreak/>
              <w:t>Imię i nazwisko: ………………………………….</w:t>
            </w:r>
          </w:p>
          <w:p w14:paraId="60051A60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3ED1B36F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0DDD8C02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DE918D8" w14:textId="6DFBCCAA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56865BA6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67E932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AB231A">
              <w:rPr>
                <w:b/>
              </w:rPr>
              <w:t>d</w:t>
            </w:r>
            <w:r w:rsidR="00395684" w:rsidRPr="00617995">
              <w:rPr>
                <w:b/>
              </w:rPr>
              <w:t>oświadczenie Wykonawcy/ osoby wyznaczonej do realizacji zamówienia</w:t>
            </w:r>
          </w:p>
        </w:tc>
      </w:tr>
      <w:tr w:rsidR="00E6330F" w:rsidRPr="007F3E87" w14:paraId="56978DEE" w14:textId="77777777" w:rsidTr="00F971A2">
        <w:trPr>
          <w:trHeight w:val="6187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20DFC1CB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31A49EF" w14:textId="3706FDCE" w:rsidR="00AB231A" w:rsidRDefault="00AB231A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 w14:paraId="257BD672" w14:textId="537A69BA" w:rsidR="00AB231A" w:rsidRDefault="00AB231A" w:rsidP="00AB231A">
            <w:pPr>
              <w:pStyle w:val="Standard"/>
              <w:numPr>
                <w:ilvl w:val="0"/>
                <w:numId w:val="13"/>
              </w:numPr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modernizacji dróg powiatowych:</w:t>
            </w:r>
          </w:p>
          <w:p w14:paraId="1ADE93B5" w14:textId="77777777" w:rsidR="00AB231A" w:rsidRDefault="00AB231A" w:rsidP="00AB231A">
            <w:pPr>
              <w:pStyle w:val="Akapitzlist"/>
              <w:numPr>
                <w:ilvl w:val="0"/>
                <w:numId w:val="11"/>
              </w:numPr>
              <w:suppressAutoHyphens/>
              <w:autoSpaceDN w:val="0"/>
              <w:contextualSpacing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5484P Rawicz - Dubin:</w:t>
            </w:r>
          </w:p>
          <w:p w14:paraId="79478531" w14:textId="30C26AAD" w:rsidR="00AB231A" w:rsidRDefault="00AB231A" w:rsidP="00AB231A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odc. Pakosław – Golejewko: ………………………….. zł netto,</w:t>
            </w:r>
          </w:p>
          <w:p w14:paraId="34360703" w14:textId="0BDADC0A" w:rsidR="00AB231A" w:rsidRDefault="00AB231A" w:rsidP="00AB231A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odc. Rawicz – Szymanowo ( w tym ul. Kamińskiego) ………………………….. zł netto</w:t>
            </w:r>
          </w:p>
          <w:p w14:paraId="02BE38D1" w14:textId="4FD556C5" w:rsidR="00AB231A" w:rsidRDefault="00AB231A" w:rsidP="00AB231A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odc. Pakosław – Osiek …………………………. zł netto,</w:t>
            </w:r>
          </w:p>
          <w:p w14:paraId="56966C29" w14:textId="77777777" w:rsidR="00AB231A" w:rsidRDefault="00AB231A" w:rsidP="00AB231A">
            <w:pPr>
              <w:numPr>
                <w:ilvl w:val="0"/>
                <w:numId w:val="11"/>
              </w:numPr>
              <w:suppressAutoHyphens/>
              <w:autoSpaceDN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nr 5503P Zakrzewo - Sarnówka: </w:t>
            </w:r>
          </w:p>
          <w:p w14:paraId="63E18135" w14:textId="633F7C63" w:rsidR="00AB231A" w:rsidRDefault="00AB231A" w:rsidP="00AB231A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odc. Zakrzewo – Żołędnica …………………………. zł netto,</w:t>
            </w:r>
          </w:p>
          <w:p w14:paraId="3141B8EA" w14:textId="001186FB" w:rsidR="00AB231A" w:rsidRDefault="00AB231A" w:rsidP="00AB231A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odc. Żołędnica – Sarnówka …………………………. zł netto,</w:t>
            </w:r>
          </w:p>
          <w:p w14:paraId="415FBC2E" w14:textId="77777777" w:rsidR="00AB231A" w:rsidRDefault="00AB231A" w:rsidP="00AB231A">
            <w:pPr>
              <w:numPr>
                <w:ilvl w:val="0"/>
                <w:numId w:val="11"/>
              </w:numPr>
              <w:suppressAutoHyphens/>
              <w:autoSpaceDN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5494P  Dłoń - Poradów:</w:t>
            </w:r>
          </w:p>
          <w:p w14:paraId="234AEDFC" w14:textId="688CCE40" w:rsidR="00AB231A" w:rsidRDefault="00AB231A" w:rsidP="00AB231A">
            <w:pPr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odc. Dubin – Szkaradowo: …………………………. zł netto,</w:t>
            </w:r>
          </w:p>
          <w:p w14:paraId="0C98AFCC" w14:textId="77777777" w:rsidR="00AB231A" w:rsidRDefault="00AB231A" w:rsidP="00AB231A">
            <w:pPr>
              <w:ind w:left="720"/>
              <w:rPr>
                <w:sz w:val="22"/>
                <w:szCs w:val="22"/>
              </w:rPr>
            </w:pPr>
          </w:p>
          <w:p w14:paraId="589CD104" w14:textId="78B697EC" w:rsidR="00AB231A" w:rsidRDefault="00AB231A" w:rsidP="00AB231A">
            <w:pPr>
              <w:pStyle w:val="Akapitzlist"/>
              <w:numPr>
                <w:ilvl w:val="0"/>
                <w:numId w:val="13"/>
              </w:numPr>
              <w:suppressAutoHyphens/>
              <w:autoSpaceDN w:val="0"/>
              <w:jc w:val="both"/>
              <w:textAlignment w:val="baseline"/>
            </w:pPr>
            <w:r>
              <w:t>przebudowy drogi – ścieżki pieszo-rowerowej wraz z kanalizacją deszczową na                   ul. Rolniczej w Pakosławiu, w pasie drogi powiatowej nr 5504P:</w:t>
            </w:r>
          </w:p>
          <w:p w14:paraId="22439ED4" w14:textId="72A690E2" w:rsidR="00AB231A" w:rsidRPr="006F38E1" w:rsidRDefault="00AB231A" w:rsidP="006F38E1">
            <w:pPr>
              <w:pStyle w:val="Akapitzlist"/>
              <w:numPr>
                <w:ilvl w:val="0"/>
                <w:numId w:val="12"/>
              </w:numPr>
              <w:suppressAutoHyphens/>
              <w:autoSpaceDN w:val="0"/>
              <w:contextualSpacing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miejscowości Pakosław ul. Rolnicza …………………………. zł netto.</w:t>
            </w:r>
          </w:p>
          <w:p w14:paraId="5889DECA" w14:textId="26E123A4" w:rsidR="00BD0342" w:rsidRDefault="005A44FC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5A44FC">
              <w:t>Doświadczenie Wykonawcy/ osoby wyznaczonej do realizacji zamówienia</w:t>
            </w:r>
            <w:r w:rsidR="0087114F" w:rsidRPr="005A44FC">
              <w:rPr>
                <w:sz w:val="22"/>
                <w:szCs w:val="22"/>
              </w:rPr>
              <w:t>:</w:t>
            </w:r>
          </w:p>
          <w:p w14:paraId="26210DA4" w14:textId="07348D28" w:rsidR="00521979" w:rsidRDefault="00521979" w:rsidP="00521979">
            <w:pPr>
              <w:pStyle w:val="Akapitzlist"/>
              <w:spacing w:after="60" w:line="276" w:lineRule="auto"/>
              <w:jc w:val="both"/>
            </w:pPr>
            <w:r>
              <w:rPr>
                <w:sz w:val="22"/>
                <w:szCs w:val="22"/>
              </w:rPr>
              <w:t xml:space="preserve">Ilość zrealizowanych usług </w:t>
            </w:r>
            <w:r>
              <w:t xml:space="preserve">– pełnienie funkcji inspektora nadzoru inwestorskiego nad realizacją robót budowlanych, w zakresie </w:t>
            </w:r>
            <w:r w:rsidRPr="006B5EC5">
              <w:t>budowy</w:t>
            </w:r>
            <w:r>
              <w:t xml:space="preserve">, przebudowy lub rozbudowy </w:t>
            </w:r>
            <w:r w:rsidRPr="006B5EC5">
              <w:t>drogi lub ścieżki</w:t>
            </w:r>
            <w:r>
              <w:t xml:space="preserve"> </w:t>
            </w:r>
            <w:r w:rsidRPr="006B5EC5">
              <w:t>rowerowej, lub ciągu pieszo-rowerowego o wartości nadzorowanych robót, nie</w:t>
            </w:r>
            <w:r>
              <w:t xml:space="preserve"> mniej</w:t>
            </w:r>
            <w:r w:rsidR="005E080A">
              <w:t>szej</w:t>
            </w:r>
            <w:r>
              <w:t xml:space="preserve"> niż 100 000</w:t>
            </w:r>
            <w:r w:rsidRPr="006B5EC5">
              <w:t>,00 zł brutto</w:t>
            </w:r>
            <w:r w:rsidR="005E080A">
              <w:t>**</w:t>
            </w:r>
            <w:r>
              <w:t>:</w:t>
            </w:r>
          </w:p>
          <w:p w14:paraId="03A4EEE8" w14:textId="00EA7F97" w:rsidR="00521979" w:rsidRDefault="00521979" w:rsidP="00521979">
            <w:pPr>
              <w:pStyle w:val="Akapitzlist"/>
              <w:spacing w:after="60" w:line="276" w:lineRule="auto"/>
              <w:jc w:val="both"/>
            </w:pPr>
            <w:r>
              <w:t xml:space="preserve">1 usługa – </w:t>
            </w:r>
            <w:r w:rsidR="00F266A8">
              <w:t>󠅘󠅘</w:t>
            </w:r>
          </w:p>
          <w:p w14:paraId="13D63EFF" w14:textId="1E7EEA5E" w:rsidR="00521979" w:rsidRDefault="00521979" w:rsidP="00521979">
            <w:pPr>
              <w:pStyle w:val="Akapitzlist"/>
              <w:spacing w:after="60" w:line="276" w:lineRule="auto"/>
              <w:jc w:val="both"/>
            </w:pPr>
            <w:r>
              <w:t>2 usługi –</w:t>
            </w:r>
            <w:r w:rsidR="00F266A8">
              <w:t xml:space="preserve"> 󠅘󠅩</w:t>
            </w:r>
          </w:p>
          <w:p w14:paraId="4D997746" w14:textId="05F1EC5F" w:rsidR="00F266A8" w:rsidRDefault="00F266A8" w:rsidP="00521979">
            <w:pPr>
              <w:pStyle w:val="Akapitzlist"/>
              <w:spacing w:after="60" w:line="276" w:lineRule="auto"/>
              <w:jc w:val="both"/>
            </w:pPr>
            <w:r>
              <w:t>3 usługi – 󠅘󠅴</w:t>
            </w:r>
          </w:p>
          <w:p w14:paraId="633837BA" w14:textId="4E954FB8" w:rsidR="00F266A8" w:rsidRDefault="00F266A8" w:rsidP="00521979">
            <w:pPr>
              <w:pStyle w:val="Akapitzlist"/>
              <w:spacing w:after="60" w:line="276" w:lineRule="auto"/>
              <w:jc w:val="both"/>
            </w:pPr>
            <w:r>
              <w:t>4 usługi – 󠅹󠅹</w:t>
            </w:r>
          </w:p>
          <w:p w14:paraId="7AFD7FA4" w14:textId="3BEFD79A" w:rsidR="00F266A8" w:rsidRDefault="00F266A8" w:rsidP="00521979">
            <w:pPr>
              <w:pStyle w:val="Akapitzlist"/>
              <w:spacing w:after="60" w:line="276" w:lineRule="auto"/>
              <w:jc w:val="both"/>
            </w:pPr>
            <w:r>
              <w:t>5 usług - 󠅹󠅹</w:t>
            </w:r>
          </w:p>
          <w:p w14:paraId="4BF023BB" w14:textId="4F709930" w:rsidR="005B6F01" w:rsidRPr="005E080A" w:rsidRDefault="00F266A8" w:rsidP="005E080A">
            <w:pPr>
              <w:pStyle w:val="Akapitzlist"/>
              <w:spacing w:after="60"/>
              <w:jc w:val="both"/>
              <w:rPr>
                <w:sz w:val="20"/>
                <w:szCs w:val="20"/>
              </w:rPr>
            </w:pPr>
            <w:r w:rsidRPr="005E080A">
              <w:rPr>
                <w:b/>
                <w:i/>
                <w:sz w:val="20"/>
                <w:szCs w:val="20"/>
                <w:u w:val="single"/>
              </w:rPr>
              <w:t>Uwaga !</w:t>
            </w:r>
            <w:r w:rsidRPr="00F266A8">
              <w:rPr>
                <w:i/>
                <w:sz w:val="20"/>
                <w:szCs w:val="20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Pzp, Wykonawca nie udokumentuje na podstawie złożonych dokumentów zadeklarowanego w Formularzu ofertowym doświadczenia, Zamawiający wykluczy takiego Wykonawcę z postępowania na podstawie art. 109 ust. 1 pkt 8 ustawy Pzp. Odrzuceniu podlega oferta Wykonawcy wykluczonego </w:t>
            </w:r>
            <w:r w:rsidRPr="00F266A8">
              <w:rPr>
                <w:i/>
                <w:sz w:val="20"/>
                <w:szCs w:val="20"/>
              </w:rPr>
              <w:br/>
              <w:t>z postępowania na podstawie art. 226 ust. 1 pkt 2 lit. a ustawy Pzp</w:t>
            </w:r>
            <w:r w:rsidRPr="00F266A8">
              <w:rPr>
                <w:sz w:val="20"/>
                <w:szCs w:val="20"/>
              </w:rPr>
              <w:t>.</w:t>
            </w:r>
          </w:p>
        </w:tc>
      </w:tr>
    </w:tbl>
    <w:p w14:paraId="3F42B592" w14:textId="3977B006" w:rsidR="005B6F01" w:rsidRDefault="005B6F01" w:rsidP="00D13D73">
      <w:pPr>
        <w:jc w:val="both"/>
      </w:pPr>
      <w:r>
        <w:t>_____________</w:t>
      </w:r>
    </w:p>
    <w:p w14:paraId="0E457559" w14:textId="77777777" w:rsidR="005B6F01" w:rsidRDefault="005B6F01" w:rsidP="005B6F01">
      <w:pPr>
        <w:spacing w:line="276" w:lineRule="auto"/>
        <w:jc w:val="both"/>
        <w:rPr>
          <w:sz w:val="20"/>
          <w:szCs w:val="20"/>
        </w:rPr>
      </w:pPr>
    </w:p>
    <w:p w14:paraId="56CEA466" w14:textId="571A63D4" w:rsidR="005B6F01" w:rsidRPr="00C64F80" w:rsidRDefault="00C64F80" w:rsidP="00C64F8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</w:t>
      </w:r>
    </w:p>
    <w:p w14:paraId="77E80B01" w14:textId="3FFD3101" w:rsidR="00B9086B" w:rsidRPr="0097776D" w:rsidRDefault="00B9086B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E4BBC0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472B4FD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072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562"/>
        <w:gridCol w:w="3402"/>
      </w:tblGrid>
      <w:tr w:rsidR="00BC4F99" w:rsidRPr="001661BD" w14:paraId="732D5B0E" w14:textId="77777777" w:rsidTr="00C64F8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64F8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64F8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E036368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3667E2" w:rsidRPr="003667E2">
        <w:rPr>
          <w:i/>
          <w:iCs/>
          <w:sz w:val="22"/>
        </w:rPr>
        <w:t>Z</w:t>
      </w:r>
      <w:r w:rsidR="00A857E5" w:rsidRPr="003667E2">
        <w:rPr>
          <w:i/>
          <w:iCs/>
          <w:sz w:val="22"/>
        </w:rPr>
        <w:t xml:space="preserve">ałączniku Nr </w:t>
      </w:r>
      <w:r w:rsidR="00C64F80">
        <w:rPr>
          <w:i/>
          <w:iCs/>
          <w:sz w:val="22"/>
        </w:rPr>
        <w:t>7B</w:t>
      </w:r>
      <w:r w:rsidR="00A857E5" w:rsidRPr="003667E2">
        <w:rPr>
          <w:sz w:val="22"/>
        </w:rPr>
        <w:t xml:space="preserve"> </w:t>
      </w:r>
      <w:r w:rsidR="00A857E5">
        <w:rPr>
          <w:sz w:val="22"/>
        </w:rPr>
        <w:t xml:space="preserve">do </w:t>
      </w:r>
      <w:r w:rsidRPr="0097776D">
        <w:rPr>
          <w:sz w:val="22"/>
        </w:rPr>
        <w:t xml:space="preserve">Specyfikacji Warunków Zamówienia </w:t>
      </w:r>
      <w:r w:rsidR="00C64F80">
        <w:rPr>
          <w:sz w:val="22"/>
        </w:rPr>
        <w:br/>
      </w:r>
      <w:r w:rsidRPr="0097776D">
        <w:rPr>
          <w:sz w:val="22"/>
        </w:rPr>
        <w:t>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3D992559" w:rsidR="00932EAB" w:rsidRP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wymagane uprawnienia </w:t>
      </w:r>
      <w:r w:rsidR="005B6F01">
        <w:rPr>
          <w:sz w:val="22"/>
        </w:rPr>
        <w:t>do pełnienia funkcji inspektora nadz</w:t>
      </w:r>
      <w:r w:rsidR="00C64F80">
        <w:rPr>
          <w:sz w:val="22"/>
        </w:rPr>
        <w:t>oru inwestorskiego we wskazanej przez Zamawiającego branży</w:t>
      </w:r>
      <w:r w:rsidR="005B6F01">
        <w:rPr>
          <w:sz w:val="22"/>
        </w:rPr>
        <w:t>,</w:t>
      </w:r>
    </w:p>
    <w:p w14:paraId="15CBD4CC" w14:textId="2C666089" w:rsidR="004F2145" w:rsidRPr="006B72A2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776B1A2B" w14:textId="77777777" w:rsidR="006B72A2" w:rsidRDefault="006B72A2" w:rsidP="006B72A2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E922090" w14:textId="36A453F0" w:rsidR="006B72A2" w:rsidRPr="004F2145" w:rsidRDefault="006B72A2" w:rsidP="006B72A2">
      <w:pPr>
        <w:pStyle w:val="Akapitzlist"/>
        <w:spacing w:before="120" w:after="120" w:line="276" w:lineRule="auto"/>
        <w:ind w:left="641"/>
        <w:jc w:val="both"/>
      </w:pPr>
      <w:r>
        <w:rPr>
          <w:sz w:val="22"/>
        </w:rPr>
        <w:t>Wskazuję/my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AB231A">
      <w:pPr>
        <w:pStyle w:val="Akapitzlist"/>
        <w:numPr>
          <w:ilvl w:val="0"/>
          <w:numId w:val="13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2D679A1" w:rsidR="00CE3AE6" w:rsidRPr="00295615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</w:t>
      </w:r>
      <w:r w:rsidRPr="00295615">
        <w:rPr>
          <w:bCs/>
          <w:sz w:val="22"/>
          <w:szCs w:val="22"/>
        </w:rPr>
        <w:t xml:space="preserve">obowiązku podatkowego zgodnie z ustawą </w:t>
      </w:r>
      <w:r w:rsidR="00493A1E" w:rsidRPr="00295615">
        <w:rPr>
          <w:bCs/>
          <w:sz w:val="22"/>
          <w:szCs w:val="22"/>
        </w:rPr>
        <w:br/>
      </w:r>
      <w:r w:rsidRPr="00295615">
        <w:rPr>
          <w:bCs/>
          <w:sz w:val="22"/>
          <w:szCs w:val="22"/>
        </w:rPr>
        <w:t>z dnia 11 marca 2014 r. o podatku od towarów i usług (Dz.U. z 20</w:t>
      </w:r>
      <w:r w:rsidR="00CE3AE6" w:rsidRPr="00295615">
        <w:rPr>
          <w:bCs/>
          <w:sz w:val="22"/>
          <w:szCs w:val="22"/>
        </w:rPr>
        <w:t>2</w:t>
      </w:r>
      <w:r w:rsidR="00EC64DE" w:rsidRPr="00295615">
        <w:rPr>
          <w:bCs/>
          <w:sz w:val="22"/>
          <w:szCs w:val="22"/>
        </w:rPr>
        <w:t>2</w:t>
      </w:r>
      <w:r w:rsidR="00493A1E" w:rsidRPr="00295615">
        <w:rPr>
          <w:bCs/>
          <w:sz w:val="22"/>
          <w:szCs w:val="22"/>
        </w:rPr>
        <w:t xml:space="preserve"> </w:t>
      </w:r>
      <w:r w:rsidRPr="00295615">
        <w:rPr>
          <w:bCs/>
          <w:sz w:val="22"/>
          <w:szCs w:val="22"/>
        </w:rPr>
        <w:t xml:space="preserve">r. poz. </w:t>
      </w:r>
      <w:r w:rsidR="00EC64DE" w:rsidRPr="00295615">
        <w:rPr>
          <w:bCs/>
          <w:sz w:val="22"/>
          <w:szCs w:val="22"/>
        </w:rPr>
        <w:t>931 ze zm.</w:t>
      </w:r>
      <w:r w:rsidRPr="00295615">
        <w:rPr>
          <w:bCs/>
          <w:sz w:val="22"/>
          <w:szCs w:val="22"/>
        </w:rPr>
        <w:t>)</w:t>
      </w:r>
      <w:r w:rsidR="00931094" w:rsidRPr="00295615">
        <w:rPr>
          <w:bCs/>
          <w:sz w:val="22"/>
          <w:szCs w:val="22"/>
        </w:rPr>
        <w:t>,</w:t>
      </w:r>
    </w:p>
    <w:p w14:paraId="72B5E6D1" w14:textId="77777777" w:rsidR="00CE3AE6" w:rsidRPr="00295615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0BDE375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295615">
        <w:rPr>
          <w:b/>
          <w:sz w:val="22"/>
          <w:szCs w:val="22"/>
          <w:u w:val="single"/>
        </w:rPr>
        <w:t>będzie prowadzić</w:t>
      </w:r>
      <w:r w:rsidRPr="00295615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295615">
        <w:rPr>
          <w:bCs/>
          <w:sz w:val="22"/>
          <w:szCs w:val="22"/>
        </w:rPr>
        <w:br/>
      </w:r>
      <w:r w:rsidRPr="00295615">
        <w:rPr>
          <w:bCs/>
          <w:sz w:val="22"/>
          <w:szCs w:val="22"/>
        </w:rPr>
        <w:t>z dnia 11 marca 2014 r. o podatku od towarów i usług (Dz.U. z 202</w:t>
      </w:r>
      <w:r w:rsidR="00EC64DE" w:rsidRPr="00295615">
        <w:rPr>
          <w:bCs/>
          <w:sz w:val="22"/>
          <w:szCs w:val="22"/>
        </w:rPr>
        <w:t>2</w:t>
      </w:r>
      <w:r w:rsidR="00493A1E" w:rsidRPr="00295615">
        <w:rPr>
          <w:bCs/>
          <w:sz w:val="22"/>
          <w:szCs w:val="22"/>
        </w:rPr>
        <w:t xml:space="preserve"> </w:t>
      </w:r>
      <w:r w:rsidRPr="00295615">
        <w:rPr>
          <w:bCs/>
          <w:sz w:val="22"/>
          <w:szCs w:val="22"/>
        </w:rPr>
        <w:t xml:space="preserve">r. poz. </w:t>
      </w:r>
      <w:r w:rsidR="00EC64DE" w:rsidRPr="00295615">
        <w:rPr>
          <w:bCs/>
          <w:sz w:val="22"/>
          <w:szCs w:val="22"/>
        </w:rPr>
        <w:t>931</w:t>
      </w:r>
      <w:r w:rsidR="00A62BF4" w:rsidRPr="00295615">
        <w:rPr>
          <w:bCs/>
          <w:sz w:val="22"/>
          <w:szCs w:val="22"/>
        </w:rPr>
        <w:t xml:space="preserve"> ze zm.</w:t>
      </w:r>
      <w:r w:rsidRPr="00295615">
        <w:rPr>
          <w:bCs/>
          <w:sz w:val="22"/>
          <w:szCs w:val="22"/>
        </w:rPr>
        <w:t xml:space="preserve">), wobec </w:t>
      </w:r>
      <w:r>
        <w:rPr>
          <w:bCs/>
          <w:sz w:val="22"/>
          <w:szCs w:val="22"/>
        </w:rPr>
        <w:t xml:space="preserve">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CE3AE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CE3AE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92BB711" w:rsidR="00493A1E" w:rsidRPr="000140B0" w:rsidRDefault="00493A1E" w:rsidP="00AB231A">
      <w:pPr>
        <w:pStyle w:val="Akapitzlist"/>
        <w:widowControl w:val="0"/>
        <w:numPr>
          <w:ilvl w:val="0"/>
          <w:numId w:val="13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 xml:space="preserve">(Dz.U. z </w:t>
      </w:r>
      <w:r w:rsidR="00C45A25" w:rsidRPr="00295615">
        <w:rPr>
          <w:rFonts w:eastAsia="Lucida Sans Unicode"/>
          <w:kern w:val="2"/>
          <w:lang w:eastAsia="zh-CN"/>
        </w:rPr>
        <w:t>20</w:t>
      </w:r>
      <w:r w:rsidR="00BD56AA" w:rsidRPr="00295615">
        <w:rPr>
          <w:rFonts w:eastAsia="Lucida Sans Unicode"/>
          <w:kern w:val="2"/>
          <w:lang w:eastAsia="zh-CN"/>
        </w:rPr>
        <w:t>22</w:t>
      </w:r>
      <w:r w:rsidR="00C45A25" w:rsidRPr="00295615">
        <w:rPr>
          <w:rFonts w:eastAsia="Lucida Sans Unicode"/>
          <w:kern w:val="2"/>
          <w:lang w:eastAsia="zh-CN"/>
        </w:rPr>
        <w:t xml:space="preserve"> r. poz. 1</w:t>
      </w:r>
      <w:r w:rsidR="00BD56AA" w:rsidRPr="00295615">
        <w:rPr>
          <w:rFonts w:eastAsia="Lucida Sans Unicode"/>
          <w:kern w:val="2"/>
          <w:lang w:eastAsia="zh-CN"/>
        </w:rPr>
        <w:t>233</w:t>
      </w:r>
      <w:r w:rsidR="00C45A25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5D3ABE31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</w:p>
    <w:p w14:paraId="35269D5F" w14:textId="49FC4060" w:rsidR="00525EFF" w:rsidRPr="0097776D" w:rsidRDefault="00525EFF" w:rsidP="00AB231A">
      <w:pPr>
        <w:pStyle w:val="Akapitzlist"/>
        <w:numPr>
          <w:ilvl w:val="0"/>
          <w:numId w:val="13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395684">
      <w:headerReference w:type="default" r:id="rId10"/>
      <w:footerReference w:type="default" r:id="rId11"/>
      <w:pgSz w:w="11906" w:h="16838"/>
      <w:pgMar w:top="1135" w:right="1274" w:bottom="720" w:left="1276" w:header="711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EFC16" w14:textId="77777777" w:rsidR="00495075" w:rsidRDefault="00495075" w:rsidP="00FF57EE">
      <w:r>
        <w:separator/>
      </w:r>
    </w:p>
  </w:endnote>
  <w:endnote w:type="continuationSeparator" w:id="0">
    <w:p w14:paraId="34A639A5" w14:textId="77777777" w:rsidR="00495075" w:rsidRDefault="0049507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975388"/>
      <w:docPartObj>
        <w:docPartGallery w:val="Page Numbers (Bottom of Page)"/>
        <w:docPartUnique/>
      </w:docPartObj>
    </w:sdtPr>
    <w:sdtContent>
      <w:p w14:paraId="0DEE5C27" w14:textId="398BFBB0" w:rsidR="00E64763" w:rsidRDefault="00E647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6BFA838D" w14:textId="77777777" w:rsidR="00E64763" w:rsidRDefault="00E647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3D36E" w14:textId="77777777" w:rsidR="00495075" w:rsidRDefault="00495075" w:rsidP="00FF57EE">
      <w:r>
        <w:separator/>
      </w:r>
    </w:p>
  </w:footnote>
  <w:footnote w:type="continuationSeparator" w:id="0">
    <w:p w14:paraId="273BA526" w14:textId="77777777" w:rsidR="00495075" w:rsidRDefault="00495075" w:rsidP="00FF57EE">
      <w:r>
        <w:continuationSeparator/>
      </w:r>
    </w:p>
  </w:footnote>
  <w:footnote w:id="1">
    <w:p w14:paraId="0A558F88" w14:textId="77777777" w:rsidR="00395684" w:rsidRPr="00BC4F99" w:rsidRDefault="00395684" w:rsidP="00395684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F7011DA" w14:textId="77777777" w:rsidR="00395684" w:rsidRDefault="00395684" w:rsidP="00395684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2EB010F3" w:rsidR="00AE2ACB" w:rsidRPr="00272917" w:rsidRDefault="00016DBC" w:rsidP="00272917">
    <w:pPr>
      <w:pStyle w:val="Nagwek"/>
    </w:pPr>
    <w:r>
      <w:t xml:space="preserve">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A0B78"/>
    <w:multiLevelType w:val="multilevel"/>
    <w:tmpl w:val="512A3B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B2C6D"/>
    <w:multiLevelType w:val="hybridMultilevel"/>
    <w:tmpl w:val="5D0400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5233C"/>
    <w:multiLevelType w:val="multilevel"/>
    <w:tmpl w:val="F7CAC1BC"/>
    <w:lvl w:ilvl="0">
      <w:start w:val="1"/>
      <w:numFmt w:val="decimal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46EC8"/>
    <w:multiLevelType w:val="multilevel"/>
    <w:tmpl w:val="57FCC7B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01A1093"/>
    <w:multiLevelType w:val="multilevel"/>
    <w:tmpl w:val="214816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23953234">
    <w:abstractNumId w:val="11"/>
  </w:num>
  <w:num w:numId="2" w16cid:durableId="412747305">
    <w:abstractNumId w:val="8"/>
  </w:num>
  <w:num w:numId="3" w16cid:durableId="937443656">
    <w:abstractNumId w:val="10"/>
  </w:num>
  <w:num w:numId="4" w16cid:durableId="718823085">
    <w:abstractNumId w:val="12"/>
  </w:num>
  <w:num w:numId="5" w16cid:durableId="866917906">
    <w:abstractNumId w:val="6"/>
  </w:num>
  <w:num w:numId="6" w16cid:durableId="96462769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1948789">
    <w:abstractNumId w:val="0"/>
  </w:num>
  <w:num w:numId="8" w16cid:durableId="2061900793">
    <w:abstractNumId w:val="5"/>
  </w:num>
  <w:num w:numId="9" w16cid:durableId="1765615230">
    <w:abstractNumId w:val="9"/>
  </w:num>
  <w:num w:numId="10" w16cid:durableId="1343896654">
    <w:abstractNumId w:val="4"/>
  </w:num>
  <w:num w:numId="11" w16cid:durableId="1635285345">
    <w:abstractNumId w:val="2"/>
  </w:num>
  <w:num w:numId="12" w16cid:durableId="848565292">
    <w:abstractNumId w:val="7"/>
  </w:num>
  <w:num w:numId="13" w16cid:durableId="1642416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6DBC"/>
    <w:rsid w:val="000D6E50"/>
    <w:rsid w:val="000E2529"/>
    <w:rsid w:val="000E2727"/>
    <w:rsid w:val="001063D3"/>
    <w:rsid w:val="001331C4"/>
    <w:rsid w:val="00154274"/>
    <w:rsid w:val="00183F05"/>
    <w:rsid w:val="001A732E"/>
    <w:rsid w:val="001C7D84"/>
    <w:rsid w:val="002134F2"/>
    <w:rsid w:val="002214DB"/>
    <w:rsid w:val="002606B2"/>
    <w:rsid w:val="00267D1F"/>
    <w:rsid w:val="00272917"/>
    <w:rsid w:val="00277DBE"/>
    <w:rsid w:val="002837ED"/>
    <w:rsid w:val="00295615"/>
    <w:rsid w:val="002E612D"/>
    <w:rsid w:val="003667E2"/>
    <w:rsid w:val="00395684"/>
    <w:rsid w:val="003961C1"/>
    <w:rsid w:val="003B769C"/>
    <w:rsid w:val="003C00BE"/>
    <w:rsid w:val="00416884"/>
    <w:rsid w:val="00493A1E"/>
    <w:rsid w:val="00495075"/>
    <w:rsid w:val="004B0785"/>
    <w:rsid w:val="004D47E1"/>
    <w:rsid w:val="004D5A42"/>
    <w:rsid w:val="004F2145"/>
    <w:rsid w:val="00521979"/>
    <w:rsid w:val="00525EFF"/>
    <w:rsid w:val="00532CC3"/>
    <w:rsid w:val="00580D5F"/>
    <w:rsid w:val="005844F6"/>
    <w:rsid w:val="00584709"/>
    <w:rsid w:val="005A44FC"/>
    <w:rsid w:val="005B6F01"/>
    <w:rsid w:val="005D166F"/>
    <w:rsid w:val="005E080A"/>
    <w:rsid w:val="005F6F5F"/>
    <w:rsid w:val="0061011E"/>
    <w:rsid w:val="006500A6"/>
    <w:rsid w:val="0068096D"/>
    <w:rsid w:val="006B63D6"/>
    <w:rsid w:val="006B72A2"/>
    <w:rsid w:val="006C641D"/>
    <w:rsid w:val="006D09E0"/>
    <w:rsid w:val="006D120B"/>
    <w:rsid w:val="006F38E1"/>
    <w:rsid w:val="006F7D33"/>
    <w:rsid w:val="007D475B"/>
    <w:rsid w:val="007E1D2E"/>
    <w:rsid w:val="007E331F"/>
    <w:rsid w:val="007F201A"/>
    <w:rsid w:val="007F3E87"/>
    <w:rsid w:val="00804B6D"/>
    <w:rsid w:val="00844F22"/>
    <w:rsid w:val="0087114F"/>
    <w:rsid w:val="008B3666"/>
    <w:rsid w:val="00931094"/>
    <w:rsid w:val="009312B4"/>
    <w:rsid w:val="00932EAB"/>
    <w:rsid w:val="00947AD8"/>
    <w:rsid w:val="0096455B"/>
    <w:rsid w:val="00965B7A"/>
    <w:rsid w:val="00966968"/>
    <w:rsid w:val="0097776D"/>
    <w:rsid w:val="00983D1D"/>
    <w:rsid w:val="009C666E"/>
    <w:rsid w:val="009D75A8"/>
    <w:rsid w:val="00A066DF"/>
    <w:rsid w:val="00A165D5"/>
    <w:rsid w:val="00A2389E"/>
    <w:rsid w:val="00A50E18"/>
    <w:rsid w:val="00A62BF4"/>
    <w:rsid w:val="00A857E5"/>
    <w:rsid w:val="00AA39D6"/>
    <w:rsid w:val="00AB231A"/>
    <w:rsid w:val="00AC221C"/>
    <w:rsid w:val="00AE2ACB"/>
    <w:rsid w:val="00AF4AC3"/>
    <w:rsid w:val="00B05945"/>
    <w:rsid w:val="00B1041F"/>
    <w:rsid w:val="00B15605"/>
    <w:rsid w:val="00B20C7A"/>
    <w:rsid w:val="00B47637"/>
    <w:rsid w:val="00B625CB"/>
    <w:rsid w:val="00B62A71"/>
    <w:rsid w:val="00B67AAE"/>
    <w:rsid w:val="00B866DD"/>
    <w:rsid w:val="00B869F6"/>
    <w:rsid w:val="00B9086B"/>
    <w:rsid w:val="00BC4F99"/>
    <w:rsid w:val="00BD0342"/>
    <w:rsid w:val="00BD56AA"/>
    <w:rsid w:val="00C22F7D"/>
    <w:rsid w:val="00C34064"/>
    <w:rsid w:val="00C45A25"/>
    <w:rsid w:val="00C64F80"/>
    <w:rsid w:val="00CB321E"/>
    <w:rsid w:val="00CC3A8D"/>
    <w:rsid w:val="00CC74C0"/>
    <w:rsid w:val="00CD04DF"/>
    <w:rsid w:val="00CE3AE6"/>
    <w:rsid w:val="00D13D73"/>
    <w:rsid w:val="00D35048"/>
    <w:rsid w:val="00D3681A"/>
    <w:rsid w:val="00D554C7"/>
    <w:rsid w:val="00D55591"/>
    <w:rsid w:val="00DC336F"/>
    <w:rsid w:val="00E1735C"/>
    <w:rsid w:val="00E317AF"/>
    <w:rsid w:val="00E6330F"/>
    <w:rsid w:val="00E64763"/>
    <w:rsid w:val="00E721A2"/>
    <w:rsid w:val="00E7604B"/>
    <w:rsid w:val="00EA435E"/>
    <w:rsid w:val="00EB0146"/>
    <w:rsid w:val="00EC64DE"/>
    <w:rsid w:val="00F134D5"/>
    <w:rsid w:val="00F220AA"/>
    <w:rsid w:val="00F266A8"/>
    <w:rsid w:val="00F31EAC"/>
    <w:rsid w:val="00F447E0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AB231A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s://www.bgk.pl/files/public/Pliki/Fundusze_i_programy/Polski_Lad/logotypy/pl_lad_.pn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00030-687C-401A-8B54-3B439767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3</cp:revision>
  <cp:lastPrinted>2021-05-11T06:37:00Z</cp:lastPrinted>
  <dcterms:created xsi:type="dcterms:W3CDTF">2022-08-04T10:52:00Z</dcterms:created>
  <dcterms:modified xsi:type="dcterms:W3CDTF">2022-08-08T07:24:00Z</dcterms:modified>
</cp:coreProperties>
</file>