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55C85600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263AB3">
        <w:rPr>
          <w:rFonts w:ascii="Times New Roman" w:hAnsi="Times New Roman"/>
          <w:b w:val="0"/>
          <w:i/>
          <w:iCs/>
          <w:sz w:val="22"/>
          <w:szCs w:val="22"/>
        </w:rPr>
        <w:t>A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6FF9E327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217DD6">
        <w:rPr>
          <w:b/>
          <w:bCs/>
        </w:rPr>
        <w:t>2.</w:t>
      </w:r>
      <w:r w:rsidR="00263AB3">
        <w:rPr>
          <w:b/>
          <w:bCs/>
        </w:rPr>
        <w:t>8</w:t>
      </w:r>
      <w:r w:rsidR="00217DD6">
        <w:rPr>
          <w:b/>
          <w:bCs/>
        </w:rPr>
        <w:t>.2022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77777777" w:rsidR="00263AB3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05C49">
        <w:rPr>
          <w:sz w:val="22"/>
          <w:szCs w:val="22"/>
        </w:rPr>
        <w:t>z możliwością negocjacji, na podstawie art. 275 pkt 2 ustawy Prawo zamówień publicznych (t.j. Dz.U. z 2021 r. poz. 1129 ze zm.)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205C49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1851FEE1" w14:textId="47AA1D5C" w:rsidR="00263AB3" w:rsidRDefault="00263AB3" w:rsidP="00263AB3">
      <w:pPr>
        <w:spacing w:after="240" w:line="276" w:lineRule="auto"/>
        <w:jc w:val="center"/>
        <w:rPr>
          <w:b/>
        </w:rPr>
      </w:pPr>
      <w:r w:rsidRPr="00263AB3">
        <w:rPr>
          <w:b/>
        </w:rPr>
        <w:t>„Przebudowa i modernizacja dróg powiatowych na terenie Powiatu Rawickiego”</w:t>
      </w:r>
      <w:r w:rsidRPr="00263AB3">
        <w:rPr>
          <w:b/>
        </w:rPr>
        <w:br/>
      </w:r>
      <w:r>
        <w:rPr>
          <w:b/>
        </w:rPr>
        <w:t xml:space="preserve"> wraz z nadzorem inwestorskim</w:t>
      </w:r>
    </w:p>
    <w:p w14:paraId="64353A0C" w14:textId="344F02F8" w:rsidR="00263AB3" w:rsidRPr="00263AB3" w:rsidRDefault="00263AB3" w:rsidP="00263AB3">
      <w:pPr>
        <w:spacing w:after="240" w:line="276" w:lineRule="auto"/>
        <w:jc w:val="center"/>
        <w:rPr>
          <w:sz w:val="22"/>
          <w:szCs w:val="22"/>
          <w:u w:val="single"/>
        </w:rPr>
      </w:pPr>
      <w:r w:rsidRPr="00263AB3">
        <w:rPr>
          <w:b/>
          <w:sz w:val="22"/>
          <w:szCs w:val="22"/>
          <w:u w:val="single"/>
        </w:rPr>
        <w:t>dla Części I i</w:t>
      </w:r>
      <w:r w:rsidR="00A96900">
        <w:rPr>
          <w:b/>
          <w:sz w:val="22"/>
          <w:szCs w:val="22"/>
          <w:u w:val="single"/>
        </w:rPr>
        <w:t>/ lub</w:t>
      </w:r>
      <w:r w:rsidRPr="00263AB3">
        <w:rPr>
          <w:b/>
          <w:sz w:val="22"/>
          <w:szCs w:val="22"/>
          <w:u w:val="single"/>
        </w:rPr>
        <w:t xml:space="preserve"> II zamówienia</w:t>
      </w:r>
      <w:r w:rsidR="00A96900">
        <w:rPr>
          <w:b/>
          <w:sz w:val="22"/>
          <w:szCs w:val="22"/>
          <w:u w:val="single"/>
        </w:rPr>
        <w:t>*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25837F1A" w14:textId="5631B53D" w:rsidR="00263AB3" w:rsidRPr="00371375" w:rsidRDefault="00263AB3" w:rsidP="00263AB3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Części </w:t>
      </w:r>
      <w:r w:rsidRPr="00263AB3">
        <w:rPr>
          <w:rFonts w:ascii="Times New Roman" w:hAnsi="Times New Roman"/>
          <w:b/>
        </w:rPr>
        <w:t>I</w:t>
      </w:r>
      <w:r>
        <w:rPr>
          <w:b/>
        </w:rPr>
        <w:t xml:space="preserve"> - </w:t>
      </w:r>
      <w:r w:rsidRPr="00371375">
        <w:rPr>
          <w:rFonts w:ascii="Times New Roman" w:eastAsia="Arial" w:hAnsi="Times New Roman"/>
          <w:b/>
        </w:rPr>
        <w:t xml:space="preserve">„Przebudowa i modernizacja dróg powiatowych na terenie Powiatu Rawickiego” – na odcinkach: a) </w:t>
      </w:r>
      <w:r w:rsidRPr="00371375">
        <w:rPr>
          <w:rFonts w:ascii="Times New Roman" w:hAnsi="Times New Roman"/>
          <w:b/>
        </w:rPr>
        <w:t>5484P Rawicz – Dubin, b) 5503P Zakrzewo – Sarnówka, c) 5494P  Dłoń – Poradów.</w:t>
      </w:r>
      <w:r w:rsidR="00A96900">
        <w:rPr>
          <w:rFonts w:ascii="Times New Roman" w:hAnsi="Times New Roman"/>
          <w:b/>
        </w:rPr>
        <w:t>*</w:t>
      </w:r>
    </w:p>
    <w:p w14:paraId="0506908E" w14:textId="15EC9757" w:rsidR="00263AB3" w:rsidRPr="0097776D" w:rsidRDefault="00263AB3" w:rsidP="00263AB3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192E703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30C6062D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E46987"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lata</w:t>
            </w:r>
            <w:r w:rsidR="00D7251F">
              <w:rPr>
                <w:sz w:val="22"/>
                <w:szCs w:val="22"/>
              </w:rPr>
              <w:t>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889361A" w14:textId="4C02DA7F" w:rsidR="00263AB3" w:rsidRDefault="00263AB3" w:rsidP="00263AB3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 w:rsidRPr="00263AB3">
        <w:rPr>
          <w:rFonts w:ascii="Times New Roman" w:hAnsi="Times New Roman"/>
          <w:b/>
        </w:rPr>
        <w:t>Części II -</w:t>
      </w:r>
      <w:r>
        <w:t xml:space="preserve"> </w:t>
      </w:r>
      <w:r w:rsidRPr="0001743E">
        <w:rPr>
          <w:rFonts w:ascii="Times New Roman" w:hAnsi="Times New Roman"/>
          <w:b/>
        </w:rPr>
        <w:t>„Przebudowa i modernizacja dróg powiatowych na terenie Powiatu Rawickiego” – ścieżka pieszo – rowerowa wraz z kanalizacją deszczową na ul. Rolniczej w Pakosławiu, w pasie drogi powiatowej nr 5504P.</w:t>
      </w:r>
      <w:r w:rsidR="00A96900">
        <w:rPr>
          <w:rFonts w:ascii="Times New Roman" w:hAnsi="Times New Roman"/>
          <w:b/>
        </w:rPr>
        <w:t>*</w:t>
      </w:r>
    </w:p>
    <w:p w14:paraId="4EF9EFD3" w14:textId="77777777" w:rsidR="00263AB3" w:rsidRPr="0001743E" w:rsidRDefault="00263AB3" w:rsidP="00263AB3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263AB3" w:rsidRPr="007F3E87" w14:paraId="0FF9C23C" w14:textId="77777777" w:rsidTr="00D451A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1C7A040A" w14:textId="77777777" w:rsidR="00263AB3" w:rsidRPr="007F3E87" w:rsidRDefault="00263AB3" w:rsidP="00D451A5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>, oferowany okres gwarancji i rękojmi</w:t>
            </w:r>
          </w:p>
        </w:tc>
      </w:tr>
      <w:tr w:rsidR="00263AB3" w:rsidRPr="007F3E87" w14:paraId="578BB2C1" w14:textId="77777777" w:rsidTr="00D451A5">
        <w:tc>
          <w:tcPr>
            <w:tcW w:w="9356" w:type="dxa"/>
            <w:shd w:val="clear" w:color="auto" w:fill="auto"/>
          </w:tcPr>
          <w:p w14:paraId="7B9D4006" w14:textId="77777777" w:rsidR="00263AB3" w:rsidRDefault="00263AB3" w:rsidP="00D451A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AAE2A47" w14:textId="77777777" w:rsidR="00263AB3" w:rsidRPr="00BD0342" w:rsidRDefault="00263AB3" w:rsidP="00263AB3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6698C89F" w14:textId="77777777" w:rsidR="00263AB3" w:rsidRPr="007F3E87" w:rsidRDefault="00263AB3" w:rsidP="00D451A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0E556C02" w14:textId="77777777" w:rsidR="00263AB3" w:rsidRPr="007F3E87" w:rsidRDefault="00263AB3" w:rsidP="00D451A5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7E1D3FF2" w14:textId="77777777" w:rsidR="00263AB3" w:rsidRDefault="00263AB3" w:rsidP="00D451A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32B2219" w14:textId="77777777" w:rsidR="00263AB3" w:rsidRDefault="00263AB3" w:rsidP="00D451A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68C7E43C" w14:textId="77777777" w:rsidR="00263AB3" w:rsidRPr="00BD0342" w:rsidRDefault="00263AB3" w:rsidP="00263AB3">
            <w:pPr>
              <w:pStyle w:val="Akapitzlist"/>
              <w:numPr>
                <w:ilvl w:val="0"/>
                <w:numId w:val="8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>
              <w:rPr>
                <w:sz w:val="22"/>
                <w:szCs w:val="22"/>
              </w:rPr>
              <w:t xml:space="preserve"> i rękojmi: ………….. lata.</w:t>
            </w:r>
          </w:p>
        </w:tc>
      </w:tr>
    </w:tbl>
    <w:p w14:paraId="11C6F9C5" w14:textId="519B1D06" w:rsidR="00263AB3" w:rsidRPr="00263AB3" w:rsidRDefault="00263AB3" w:rsidP="00263AB3">
      <w:pPr>
        <w:pStyle w:val="Akapitzlist"/>
        <w:spacing w:before="240" w:line="276" w:lineRule="auto"/>
        <w:ind w:left="284"/>
        <w:jc w:val="both"/>
        <w:rPr>
          <w:sz w:val="22"/>
        </w:rPr>
      </w:pPr>
    </w:p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9FD2862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1C505B0A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263AB3">
        <w:rPr>
          <w:i/>
          <w:iCs/>
          <w:sz w:val="22"/>
        </w:rPr>
        <w:t>7A</w:t>
      </w:r>
      <w:r w:rsidR="00A857E5" w:rsidRPr="00E46987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0B553008" w:rsidR="00FF57EE" w:rsidRDefault="004F2145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t xml:space="preserve">osoby </w:t>
      </w:r>
      <w:r w:rsidR="00185636">
        <w:rPr>
          <w:sz w:val="22"/>
        </w:rPr>
        <w:t>wykonujące czynnoś</w:t>
      </w:r>
      <w:r w:rsidR="00263AB3">
        <w:rPr>
          <w:sz w:val="22"/>
        </w:rPr>
        <w:t>ci związane z ułożeniem nawierzchni z kostki brukowej oraz prac</w:t>
      </w:r>
      <w:r w:rsidR="00EE4044" w:rsidRPr="00783E28">
        <w:rPr>
          <w:sz w:val="22"/>
        </w:rPr>
        <w:t>e</w:t>
      </w:r>
      <w:r w:rsidR="00263AB3" w:rsidRPr="00783E28">
        <w:rPr>
          <w:sz w:val="22"/>
        </w:rPr>
        <w:t xml:space="preserve"> </w:t>
      </w:r>
      <w:r w:rsidR="00263AB3">
        <w:rPr>
          <w:sz w:val="22"/>
        </w:rPr>
        <w:t>zwią</w:t>
      </w:r>
      <w:r w:rsidR="00263AB3" w:rsidRPr="00783E28">
        <w:rPr>
          <w:sz w:val="22"/>
        </w:rPr>
        <w:t>zan</w:t>
      </w:r>
      <w:r w:rsidR="00EE4044" w:rsidRPr="00783E28">
        <w:rPr>
          <w:sz w:val="22"/>
        </w:rPr>
        <w:t>e</w:t>
      </w:r>
      <w:r w:rsidR="00263AB3" w:rsidRPr="00783E28">
        <w:rPr>
          <w:sz w:val="22"/>
        </w:rPr>
        <w:t xml:space="preserve"> </w:t>
      </w:r>
      <w:r w:rsidR="00263AB3">
        <w:rPr>
          <w:sz w:val="22"/>
        </w:rPr>
        <w:t xml:space="preserve">z </w:t>
      </w:r>
      <w:r w:rsidR="00AE04F7">
        <w:rPr>
          <w:sz w:val="22"/>
        </w:rPr>
        <w:t>wykonaniem kanalizacji deszczowej</w:t>
      </w:r>
      <w:r w:rsidR="00185636">
        <w:rPr>
          <w:sz w:val="22"/>
        </w:rPr>
        <w:t>,</w:t>
      </w:r>
      <w:r w:rsidR="00584709" w:rsidRPr="00584709">
        <w:rPr>
          <w:sz w:val="22"/>
        </w:rPr>
        <w:t xml:space="preserve"> </w:t>
      </w:r>
      <w:r w:rsidRPr="00584709">
        <w:rPr>
          <w:sz w:val="22"/>
        </w:rPr>
        <w:t>będą zatrudnione przez Wykonawcę na podstawie stosunku pracy</w:t>
      </w:r>
      <w:r w:rsidR="002134F2">
        <w:rPr>
          <w:sz w:val="22"/>
        </w:rPr>
        <w:t>,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lastRenderedPageBreak/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5D51868" w14:textId="1FF0D4CA" w:rsidR="00217DD6" w:rsidRDefault="00217DD6" w:rsidP="00185636">
      <w:pPr>
        <w:spacing w:before="240" w:line="276" w:lineRule="auto"/>
        <w:jc w:val="both"/>
        <w:rPr>
          <w:sz w:val="22"/>
          <w:szCs w:val="22"/>
        </w:rPr>
      </w:pPr>
    </w:p>
    <w:p w14:paraId="75201163" w14:textId="77777777" w:rsidR="00185636" w:rsidRPr="00185636" w:rsidRDefault="00185636" w:rsidP="00185636">
      <w:pPr>
        <w:spacing w:before="240" w:line="276" w:lineRule="auto"/>
        <w:jc w:val="both"/>
        <w:rPr>
          <w:sz w:val="22"/>
          <w:szCs w:val="22"/>
        </w:rPr>
      </w:pPr>
    </w:p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4EC71" w14:textId="77777777" w:rsidR="004F622A" w:rsidRDefault="004F622A" w:rsidP="00FF57EE">
      <w:r>
        <w:separator/>
      </w:r>
    </w:p>
  </w:endnote>
  <w:endnote w:type="continuationSeparator" w:id="0">
    <w:p w14:paraId="4FB42A9B" w14:textId="77777777" w:rsidR="004F622A" w:rsidRDefault="004F622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7EAFC" w14:textId="77777777" w:rsidR="004F622A" w:rsidRDefault="004F622A" w:rsidP="00FF57EE">
      <w:r>
        <w:separator/>
      </w:r>
    </w:p>
  </w:footnote>
  <w:footnote w:type="continuationSeparator" w:id="0">
    <w:p w14:paraId="0325C1A9" w14:textId="77777777" w:rsidR="004F622A" w:rsidRDefault="004F622A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0716E50B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7D2D1D">
      <w:rPr>
        <w:color w:val="4472C4" w:themeColor="accent1"/>
        <w:sz w:val="22"/>
        <w:szCs w:val="22"/>
      </w:rPr>
      <w:br/>
      <w:t xml:space="preserve">Program Inwestycji Strategicznych      </w:t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D1E82"/>
    <w:rsid w:val="001063D3"/>
    <w:rsid w:val="001114AD"/>
    <w:rsid w:val="001331C4"/>
    <w:rsid w:val="00154274"/>
    <w:rsid w:val="00185636"/>
    <w:rsid w:val="001869EF"/>
    <w:rsid w:val="001C7D84"/>
    <w:rsid w:val="00205C49"/>
    <w:rsid w:val="002134F2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E612D"/>
    <w:rsid w:val="00316C2B"/>
    <w:rsid w:val="0032793D"/>
    <w:rsid w:val="003412D2"/>
    <w:rsid w:val="003961C1"/>
    <w:rsid w:val="003B769C"/>
    <w:rsid w:val="00416884"/>
    <w:rsid w:val="00493A1E"/>
    <w:rsid w:val="004B0785"/>
    <w:rsid w:val="004D47E1"/>
    <w:rsid w:val="004D5A42"/>
    <w:rsid w:val="004F2145"/>
    <w:rsid w:val="004F622A"/>
    <w:rsid w:val="00525EFF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60ADF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B3EF0"/>
    <w:rsid w:val="009C666E"/>
    <w:rsid w:val="009D75A8"/>
    <w:rsid w:val="00A0281F"/>
    <w:rsid w:val="00A066DF"/>
    <w:rsid w:val="00A44FF4"/>
    <w:rsid w:val="00A50E18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7251F"/>
    <w:rsid w:val="00DC336F"/>
    <w:rsid w:val="00E14A68"/>
    <w:rsid w:val="00E1735C"/>
    <w:rsid w:val="00E46987"/>
    <w:rsid w:val="00E6330F"/>
    <w:rsid w:val="00E7604B"/>
    <w:rsid w:val="00EA435E"/>
    <w:rsid w:val="00EE4044"/>
    <w:rsid w:val="00F134D5"/>
    <w:rsid w:val="00F31EAC"/>
    <w:rsid w:val="00F626E5"/>
    <w:rsid w:val="00F97766"/>
    <w:rsid w:val="00FB134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948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4</cp:revision>
  <cp:lastPrinted>2021-07-21T09:38:00Z</cp:lastPrinted>
  <dcterms:created xsi:type="dcterms:W3CDTF">2022-08-04T10:48:00Z</dcterms:created>
  <dcterms:modified xsi:type="dcterms:W3CDTF">2022-08-08T07:22:00Z</dcterms:modified>
</cp:coreProperties>
</file>