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E6853" w:rsidRDefault="007E6853" w:rsidP="007E685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7E6853" w:rsidRDefault="007E6853" w:rsidP="007E6853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7E6853" w:rsidRDefault="007E6853" w:rsidP="007E685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7E6853" w:rsidRDefault="007E6853" w:rsidP="007E685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7E6853" w:rsidRDefault="007E6853" w:rsidP="007E685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7E6853" w:rsidRDefault="007E6853" w:rsidP="007E685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7E6853" w:rsidRDefault="007E6853" w:rsidP="007E685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7E6853" w:rsidRDefault="007E6853" w:rsidP="007E685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7E6853" w:rsidRDefault="007E6853" w:rsidP="007E685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7E6853" w:rsidRDefault="007E6853" w:rsidP="007E685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7E6853" w:rsidRDefault="007E6853" w:rsidP="007E685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7E6853" w:rsidRDefault="007E6853" w:rsidP="007E685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7E6853" w:rsidRDefault="007E6853" w:rsidP="007E685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7E6853" w:rsidRDefault="007E6853" w:rsidP="007E685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7E6853" w:rsidRDefault="007E6853" w:rsidP="007E6853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C504D" w:rsidRPr="000C504D">
        <w:rPr>
          <w:b/>
        </w:rPr>
        <w:t>dostaw</w:t>
      </w:r>
      <w:r w:rsidR="000C504D">
        <w:rPr>
          <w:b/>
        </w:rPr>
        <w:t>a</w:t>
      </w:r>
      <w:r w:rsidR="000C504D" w:rsidRPr="000C504D">
        <w:rPr>
          <w:b/>
        </w:rPr>
        <w:t>, montaż i uruchomieni</w:t>
      </w:r>
      <w:r w:rsidR="000C504D">
        <w:rPr>
          <w:b/>
        </w:rPr>
        <w:t>e</w:t>
      </w:r>
      <w:r w:rsidR="000C504D" w:rsidRPr="000C504D">
        <w:rPr>
          <w:b/>
        </w:rPr>
        <w:t xml:space="preserve"> tyglowego pieca indukcyjnego do topienia żelaza i metali nieżelaznych dla Wydziału Odlewnictwa</w:t>
      </w:r>
      <w:r w:rsidR="008724A0" w:rsidRPr="008724A0">
        <w:rPr>
          <w:b/>
        </w:rPr>
        <w:t>- KC-</w:t>
      </w:r>
      <w:proofErr w:type="spellStart"/>
      <w:r w:rsidR="008724A0" w:rsidRPr="008724A0">
        <w:rPr>
          <w:b/>
        </w:rPr>
        <w:t>zp</w:t>
      </w:r>
      <w:proofErr w:type="spellEnd"/>
      <w:r w:rsidR="008724A0" w:rsidRPr="008724A0">
        <w:rPr>
          <w:b/>
        </w:rPr>
        <w:t>. 272-</w:t>
      </w:r>
      <w:r w:rsidR="000C504D">
        <w:rPr>
          <w:b/>
        </w:rPr>
        <w:t>461</w:t>
      </w:r>
      <w:r w:rsidR="008724A0" w:rsidRPr="008724A0">
        <w:rPr>
          <w:b/>
        </w:rPr>
        <w:t>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7E6853">
        <w:rPr>
          <w:b/>
        </w:rPr>
        <w:t xml:space="preserve"> za całość przedmiotu zamówienia</w:t>
      </w:r>
      <w:r>
        <w:rPr>
          <w:b/>
        </w:rPr>
        <w:t>:</w:t>
      </w:r>
      <w:r w:rsidR="007E6853">
        <w:rPr>
          <w:b/>
        </w:rPr>
        <w:t xml:space="preserve"> </w:t>
      </w:r>
      <w:r>
        <w:rPr>
          <w:b/>
        </w:rPr>
        <w:t>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7E6853">
        <w:rPr>
          <w:b/>
        </w:rPr>
        <w:t xml:space="preserve"> za całość przedmiotu zamówienia</w:t>
      </w:r>
      <w:r>
        <w:rPr>
          <w:b/>
        </w:rPr>
        <w:t>: ............................................</w:t>
      </w:r>
      <w:r w:rsidR="007E6853">
        <w:rPr>
          <w:b/>
        </w:rPr>
        <w:t xml:space="preserve"> </w:t>
      </w:r>
      <w:r>
        <w:rPr>
          <w:b/>
        </w:rPr>
        <w:t>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764D36" w:rsidRDefault="00764D36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Producent, model oferowanego pieca: …………………………….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7E6853" w:rsidRPr="007E6853">
        <w:t xml:space="preserve">do </w:t>
      </w:r>
      <w:r w:rsidR="002B0BAF">
        <w:t>56</w:t>
      </w:r>
      <w:r w:rsidR="007E6853" w:rsidRPr="007E6853">
        <w:t xml:space="preserve"> dni </w:t>
      </w:r>
      <w:r w:rsidR="002B0BAF">
        <w:t xml:space="preserve">( 8 tygodni) </w:t>
      </w:r>
      <w:bookmarkStart w:id="0" w:name="_GoBack"/>
      <w:bookmarkEnd w:id="0"/>
      <w:r w:rsidR="007E6853" w:rsidRPr="007E6853">
        <w:t>od daty podpisania umowy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7E6853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7E6853" w:rsidRDefault="007E6853" w:rsidP="007E685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7E6853" w:rsidRDefault="007E6853" w:rsidP="007E6853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E6853" w:rsidRDefault="007E6853" w:rsidP="007E685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7E6853" w:rsidRDefault="007E6853" w:rsidP="007E685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E6853" w:rsidRDefault="007E6853" w:rsidP="007E685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7E6853" w:rsidRPr="007E6853" w:rsidRDefault="007E6853" w:rsidP="007E6853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7E6853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7E6853" w:rsidRDefault="007E6853" w:rsidP="007E68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E6853" w:rsidRDefault="007E6853" w:rsidP="007E685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E6853" w:rsidRDefault="007E6853" w:rsidP="007E685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E6853" w:rsidRDefault="007E6853" w:rsidP="007E685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E6853" w:rsidTr="007E685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6853" w:rsidRDefault="007E68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6853" w:rsidRDefault="007E68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7E6853" w:rsidRDefault="007E68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853" w:rsidRDefault="007E68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7E6853" w:rsidTr="007E685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53" w:rsidRDefault="007E685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53" w:rsidRDefault="007E685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53" w:rsidRDefault="007E685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E6853" w:rsidTr="007E6853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53" w:rsidRDefault="007E685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53" w:rsidRDefault="007E685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53" w:rsidRDefault="007E685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7E6853" w:rsidRDefault="007E6853" w:rsidP="007E68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7E6853" w:rsidRDefault="007E6853" w:rsidP="007E6853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7E6853" w:rsidRDefault="007E6853" w:rsidP="007E685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7E6853" w:rsidRDefault="007E6853" w:rsidP="007E685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7E6853" w:rsidRDefault="007E6853" w:rsidP="007E68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E6853" w:rsidRDefault="007E6853" w:rsidP="007E685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E6853" w:rsidRDefault="007E6853" w:rsidP="007E68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E6853" w:rsidRDefault="007E6853" w:rsidP="007E68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E6853" w:rsidRDefault="007E6853" w:rsidP="007E68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E6853" w:rsidRDefault="007E6853" w:rsidP="007E6853">
      <w:pPr>
        <w:jc w:val="both"/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3B84" w:rsidRDefault="00B93B84">
      <w:r>
        <w:separator/>
      </w:r>
    </w:p>
  </w:endnote>
  <w:endnote w:type="continuationSeparator" w:id="0">
    <w:p w:rsidR="00B93B84" w:rsidRDefault="00B93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3B84" w:rsidRDefault="00B93B84">
      <w:r>
        <w:separator/>
      </w:r>
    </w:p>
  </w:footnote>
  <w:footnote w:type="continuationSeparator" w:id="0">
    <w:p w:rsidR="00B93B84" w:rsidRDefault="00B93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0C504D">
    <w:pPr>
      <w:pStyle w:val="Nagwek"/>
      <w:rPr>
        <w:sz w:val="22"/>
      </w:rPr>
    </w:pPr>
    <w:r>
      <w:rPr>
        <w:noProof/>
      </w:rPr>
      <w:drawing>
        <wp:inline distT="0" distB="0" distL="0" distR="0" wp14:anchorId="26DB5195" wp14:editId="09BE4F42">
          <wp:extent cx="5572125" cy="514350"/>
          <wp:effectExtent l="0" t="0" r="9525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21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53146"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E42"/>
    <w:rsid w:val="00012286"/>
    <w:rsid w:val="00063E42"/>
    <w:rsid w:val="00071CCC"/>
    <w:rsid w:val="000B731D"/>
    <w:rsid w:val="000C504D"/>
    <w:rsid w:val="000D6134"/>
    <w:rsid w:val="000E09C7"/>
    <w:rsid w:val="000F6589"/>
    <w:rsid w:val="00106636"/>
    <w:rsid w:val="00116EC6"/>
    <w:rsid w:val="001801DD"/>
    <w:rsid w:val="001D4612"/>
    <w:rsid w:val="00204486"/>
    <w:rsid w:val="00207E98"/>
    <w:rsid w:val="002723B0"/>
    <w:rsid w:val="002B0BAF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4D36"/>
    <w:rsid w:val="007748F0"/>
    <w:rsid w:val="007A4321"/>
    <w:rsid w:val="007E6853"/>
    <w:rsid w:val="00833933"/>
    <w:rsid w:val="00853083"/>
    <w:rsid w:val="008724A0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93B84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1B090"/>
  <w15:chartTrackingRefBased/>
  <w15:docId w15:val="{BEC7E46B-32AC-45B3-B1BB-5607975F2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1731E-D457-46C1-96C8-AC484F207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554</Words>
  <Characters>4400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2022-07-26T07:02:00Z</dcterms:created>
  <dcterms:modified xsi:type="dcterms:W3CDTF">2022-08-01T11:19:00Z</dcterms:modified>
</cp:coreProperties>
</file>