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16480C" w:rsidRPr="0016480C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6480C" w:rsidRPr="0016480C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bookmarkStart w:id="0" w:name="_GoBack"/>
      <w:bookmarkEnd w:id="0"/>
      <w:r w:rsidR="0016480C" w:rsidRPr="0016480C">
        <w:rPr>
          <w:b/>
          <w:sz w:val="24"/>
          <w:szCs w:val="24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KC-zp.272-487/22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686F4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79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Łączny roczny wolumen</w:t>
            </w:r>
          </w:p>
          <w:p w:rsidR="00686F47" w:rsidRDefault="00686F47" w:rsidP="00686F47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79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686F4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686F4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50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86F4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50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86F4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86F47" w:rsidTr="003220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686F47" w:rsidRDefault="00686F47" w:rsidP="00686F47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686F47" w:rsidRDefault="00686F47" w:rsidP="00686F47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686F47" w:rsidRPr="00557391" w:rsidRDefault="00686F47" w:rsidP="00686F47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686F47" w:rsidRDefault="00686F47" w:rsidP="00686F47">
      <w:pPr>
        <w:tabs>
          <w:tab w:val="left" w:pos="426"/>
        </w:tabs>
        <w:spacing w:line="264" w:lineRule="auto"/>
        <w:ind w:left="426" w:right="1"/>
        <w:jc w:val="both"/>
      </w:pPr>
    </w:p>
    <w:p w:rsidR="007335B2" w:rsidRPr="000C4504" w:rsidRDefault="007335B2" w:rsidP="00686F47">
      <w:pPr>
        <w:spacing w:line="360" w:lineRule="auto"/>
        <w:jc w:val="both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760" w:rsidRDefault="00AC7760">
      <w:r>
        <w:separator/>
      </w:r>
    </w:p>
  </w:endnote>
  <w:endnote w:type="continuationSeparator" w:id="0">
    <w:p w:rsidR="00AC7760" w:rsidRDefault="00AC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760" w:rsidRDefault="00AC7760">
      <w:r>
        <w:separator/>
      </w:r>
    </w:p>
  </w:footnote>
  <w:footnote w:type="continuationSeparator" w:id="0">
    <w:p w:rsidR="00AC7760" w:rsidRDefault="00AC7760">
      <w:r>
        <w:continuationSeparator/>
      </w:r>
    </w:p>
  </w:footnote>
  <w:footnote w:id="1">
    <w:p w:rsidR="00686F47" w:rsidRDefault="00686F4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760"/>
    <w:rsid w:val="00054B56"/>
    <w:rsid w:val="000C4504"/>
    <w:rsid w:val="0016480C"/>
    <w:rsid w:val="002355F4"/>
    <w:rsid w:val="002605A3"/>
    <w:rsid w:val="002646BC"/>
    <w:rsid w:val="002F6942"/>
    <w:rsid w:val="00326EA6"/>
    <w:rsid w:val="003857B7"/>
    <w:rsid w:val="00437D39"/>
    <w:rsid w:val="00686F47"/>
    <w:rsid w:val="006A5B9B"/>
    <w:rsid w:val="006B58EB"/>
    <w:rsid w:val="006F12AA"/>
    <w:rsid w:val="007335B2"/>
    <w:rsid w:val="00750860"/>
    <w:rsid w:val="008D3D57"/>
    <w:rsid w:val="00A1762A"/>
    <w:rsid w:val="00AC7760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2FC4232"/>
  <w15:chartTrackingRefBased/>
  <w15:docId w15:val="{D26A7DEC-FE01-4314-BF5F-AA9AED45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BCA8A-5447-4845-BFFD-5F66483F2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2022-08-02T06:42:00Z</dcterms:created>
  <dcterms:modified xsi:type="dcterms:W3CDTF">2022-08-02T06:44:00Z</dcterms:modified>
</cp:coreProperties>
</file>