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5F38">
            <w:pPr>
              <w:spacing w:before="120" w:after="120" w:line="254" w:lineRule="auto"/>
              <w:ind w:left="0" w:right="0" w:firstLine="0"/>
              <w:jc w:val="left"/>
              <w:rPr>
                <w:rFonts w:ascii="Arial" w:hAnsi="Arial" w:cs="Arial"/>
                <w:sz w:val="18"/>
                <w:szCs w:val="18"/>
                <w:lang w:eastAsia="en-US"/>
              </w:rPr>
            </w:pPr>
            <w:r w:rsidRPr="00E35F3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5F38">
            <w:pPr>
              <w:spacing w:before="120" w:after="120" w:line="254" w:lineRule="auto"/>
              <w:ind w:left="0" w:right="0" w:firstLine="0"/>
              <w:jc w:val="left"/>
              <w:rPr>
                <w:rFonts w:ascii="Arial" w:hAnsi="Arial" w:cs="Arial"/>
                <w:sz w:val="18"/>
                <w:szCs w:val="18"/>
                <w:lang w:eastAsia="en-US"/>
              </w:rPr>
            </w:pPr>
            <w:r w:rsidRPr="00E35F38">
              <w:rPr>
                <w:rFonts w:ascii="Arial" w:hAnsi="Arial" w:cs="Arial"/>
                <w:sz w:val="18"/>
                <w:szCs w:val="18"/>
                <w:lang w:eastAsia="en-US"/>
              </w:rPr>
              <w:t>Dostawa energii elektrycznej w okresie od 01.01.2023 - 31.12.2023 dla Akademii Górniczo - Hutniczej, Politechniki Krakowskiej, Uniwersytetu Rolniczego w Krakowie, Uniwersytetu Ekonomicznego w Krakowie ,Fundacji Studentów i Absolwentów Akademii Górniczo - Hutniczej w Krakowie ACADEMICA, Uniwersytetu Rzeszowskiego, Politechniki Rzeszowskiej, Politechniki Świętokrzyskiej, Politechniki Częstochowskiej oraz Akademii Sztuk Pięknych w Krakowie - KC-zp.272-487/22</w:t>
            </w:r>
          </w:p>
        </w:tc>
      </w:tr>
      <w:tr w:rsidR="00E35F38" w:rsidRPr="00C24737" w:rsidTr="005F0C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35F38" w:rsidRDefault="00E35F38" w:rsidP="005F0C0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35F38" w:rsidRDefault="00E35F38" w:rsidP="005F0C07">
            <w:pPr>
              <w:spacing w:before="120" w:after="0" w:line="254" w:lineRule="auto"/>
              <w:ind w:left="0" w:right="0" w:firstLine="0"/>
              <w:jc w:val="left"/>
              <w:rPr>
                <w:rFonts w:ascii="Arial" w:hAnsi="Arial" w:cs="Arial"/>
                <w:sz w:val="18"/>
                <w:szCs w:val="18"/>
                <w:lang w:eastAsia="en-US"/>
              </w:rPr>
            </w:pPr>
            <w:r w:rsidRPr="00E35F38">
              <w:rPr>
                <w:rFonts w:ascii="Arial" w:hAnsi="Arial" w:cs="Arial"/>
                <w:sz w:val="18"/>
                <w:szCs w:val="18"/>
                <w:lang w:eastAsia="en-US"/>
              </w:rPr>
              <w:t>KC-zp.272-487/22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356" w:rsidRDefault="00AB4356">
      <w:pPr>
        <w:spacing w:after="0" w:line="240" w:lineRule="auto"/>
      </w:pPr>
      <w:r>
        <w:separator/>
      </w:r>
    </w:p>
  </w:endnote>
  <w:endnote w:type="continuationSeparator" w:id="0">
    <w:p w:rsidR="00AB4356" w:rsidRDefault="00AB4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356" w:rsidRDefault="00AB4356">
      <w:pPr>
        <w:spacing w:after="0" w:line="244" w:lineRule="auto"/>
        <w:ind w:left="0" w:right="69" w:firstLine="0"/>
      </w:pPr>
      <w:r>
        <w:separator/>
      </w:r>
    </w:p>
  </w:footnote>
  <w:footnote w:type="continuationSeparator" w:id="0">
    <w:p w:rsidR="00AB4356" w:rsidRDefault="00AB435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5F38" w:rsidRDefault="00E35F3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5F38" w:rsidRDefault="00E35F3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5F38" w:rsidRDefault="00E35F3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B435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B4356"/>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5F38"/>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88DC8F-1425-4A9A-8AEF-36236086B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43E89-6459-4A81-A59D-5DD2E78BC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4340</Words>
  <Characters>26045</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2022-08-02T06:38:00Z</dcterms:created>
  <dcterms:modified xsi:type="dcterms:W3CDTF">2022-08-02T06:38:00Z</dcterms:modified>
</cp:coreProperties>
</file>