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98FB" w14:textId="77777777" w:rsidR="00F07CCC" w:rsidRDefault="00F07CCC" w:rsidP="00F07CCC">
      <w:pPr>
        <w:pStyle w:val="Nagwek3"/>
        <w:jc w:val="right"/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BD4C5A7" w14:textId="77777777" w:rsidR="00F07CCC" w:rsidRDefault="00F07CCC" w:rsidP="00F07CC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CAF63DE" w14:textId="77777777" w:rsidR="00F07CCC" w:rsidRDefault="00F07CCC" w:rsidP="00F07CC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F973170" w14:textId="77777777" w:rsidR="00F07CCC" w:rsidRDefault="00F07CCC" w:rsidP="00F07CC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505DD9" w14:textId="77777777" w:rsidR="00F07CCC" w:rsidRDefault="00F07CCC" w:rsidP="00F07C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42CFE3C" w14:textId="77777777" w:rsidR="00F07CCC" w:rsidRDefault="00F07CCC" w:rsidP="00F07C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5D222AAC" w14:textId="77777777" w:rsidR="00F07CCC" w:rsidRDefault="00F07CCC" w:rsidP="00F07C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2CBF163" w14:textId="77777777" w:rsidR="00F07CCC" w:rsidRDefault="00F07CCC" w:rsidP="00F07C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4F821D4" w14:textId="77777777" w:rsidR="00F07CCC" w:rsidRPr="00F07CCC" w:rsidRDefault="00F07CCC" w:rsidP="00F07CCC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lang w:val="de-DE"/>
        </w:rPr>
        <w:t>TEL.</w:t>
      </w:r>
      <w:r w:rsidRPr="00F07CCC">
        <w:rPr>
          <w:sz w:val="22"/>
          <w:lang w:val="en-US"/>
        </w:rPr>
        <w:t>……………………………………………………………………………………………..</w:t>
      </w:r>
    </w:p>
    <w:p w14:paraId="1E36AB12" w14:textId="77777777" w:rsidR="00F07CCC" w:rsidRPr="00F07CCC" w:rsidRDefault="00F07CCC" w:rsidP="00F07CCC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lang w:val="de-DE"/>
        </w:rPr>
        <w:t xml:space="preserve">FAX </w:t>
      </w:r>
      <w:r w:rsidRPr="00F07CCC">
        <w:rPr>
          <w:sz w:val="22"/>
          <w:lang w:val="en-US"/>
        </w:rPr>
        <w:t>…………………………………………………………………………………………….</w:t>
      </w:r>
    </w:p>
    <w:p w14:paraId="324D8EFB" w14:textId="77777777" w:rsidR="00F07CCC" w:rsidRDefault="00F07CCC" w:rsidP="00F07CC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4730AEC" w14:textId="77777777" w:rsidR="00F07CCC" w:rsidRDefault="00F07CCC" w:rsidP="00F07CCC">
      <w:pPr>
        <w:tabs>
          <w:tab w:val="right" w:pos="9000"/>
        </w:tabs>
        <w:spacing w:line="360" w:lineRule="auto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C76F479" w14:textId="77777777" w:rsidR="00F07CCC" w:rsidRDefault="00F07CCC" w:rsidP="00F07C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A8D9FA5" w14:textId="77777777" w:rsidR="00F07CCC" w:rsidRDefault="00F07CCC" w:rsidP="00F07CCC">
      <w:pPr>
        <w:spacing w:line="360" w:lineRule="auto"/>
      </w:pPr>
      <w:r>
        <w:t>Do: Nazwa i siedziba Zamawiającego:</w:t>
      </w:r>
    </w:p>
    <w:p w14:paraId="5632670A" w14:textId="77777777" w:rsidR="00F07CCC" w:rsidRDefault="00F07CCC" w:rsidP="00F07CCC">
      <w:pPr>
        <w:ind w:right="-110"/>
        <w:rPr>
          <w:b/>
        </w:rPr>
      </w:pPr>
      <w:r>
        <w:rPr>
          <w:b/>
        </w:rPr>
        <w:t>Akademia Górniczo - Hutnicza</w:t>
      </w:r>
    </w:p>
    <w:p w14:paraId="66A7CC43" w14:textId="77777777" w:rsidR="00F07CCC" w:rsidRDefault="00F07CCC" w:rsidP="00F07CCC">
      <w:pPr>
        <w:ind w:right="-110"/>
        <w:rPr>
          <w:b/>
        </w:rPr>
      </w:pPr>
      <w:r>
        <w:rPr>
          <w:b/>
        </w:rPr>
        <w:t>im. Stanisława Staszica w Krakowie</w:t>
      </w:r>
    </w:p>
    <w:p w14:paraId="4E541A2E" w14:textId="77777777" w:rsidR="00F07CCC" w:rsidRDefault="00F07CCC" w:rsidP="00F07CCC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B7D2983" w14:textId="77777777" w:rsidR="00F07CCC" w:rsidRDefault="00F07CCC" w:rsidP="00F07CCC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5BAE2F0D" w14:textId="77777777" w:rsidR="00F07CCC" w:rsidRDefault="00F07CCC" w:rsidP="00F07CCC">
      <w:pPr>
        <w:rPr>
          <w:b/>
        </w:rPr>
      </w:pPr>
      <w:r>
        <w:rPr>
          <w:b/>
        </w:rPr>
        <w:t xml:space="preserve">30-059 Kraków,  </w:t>
      </w:r>
    </w:p>
    <w:p w14:paraId="444FE2DC" w14:textId="77777777" w:rsidR="00F07CCC" w:rsidRDefault="00F07CCC" w:rsidP="00F07CCC">
      <w:pPr>
        <w:ind w:firstLine="3969"/>
        <w:rPr>
          <w:b/>
        </w:rPr>
      </w:pPr>
    </w:p>
    <w:p w14:paraId="47BEE34B" w14:textId="77777777" w:rsidR="00F07CCC" w:rsidRDefault="00F07CCC" w:rsidP="00F07CC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  <w:iCs/>
          <w:color w:val="000000"/>
          <w:sz w:val="22"/>
          <w:szCs w:val="22"/>
        </w:rPr>
        <w:t xml:space="preserve">dostawa materiałów i elementów wraz z wykonaniem niestandardowych i niezbędnych części dwóch prototypów skraplaczy </w:t>
      </w:r>
      <w:proofErr w:type="spellStart"/>
      <w:r>
        <w:rPr>
          <w:b/>
          <w:bCs/>
          <w:iCs/>
          <w:color w:val="000000"/>
          <w:sz w:val="22"/>
          <w:szCs w:val="22"/>
        </w:rPr>
        <w:t>strumienicowych</w:t>
      </w:r>
      <w:proofErr w:type="spellEnd"/>
      <w:r>
        <w:rPr>
          <w:b/>
          <w:bCs/>
          <w:iCs/>
          <w:color w:val="000000"/>
        </w:rPr>
        <w:t xml:space="preserve"> - KC-zp.272-444/22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14:paraId="01229821" w14:textId="77777777" w:rsidR="00F07CCC" w:rsidRDefault="00F07CCC" w:rsidP="00F07CC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.............................................................PLN</w:t>
      </w:r>
    </w:p>
    <w:p w14:paraId="2732E256" w14:textId="77777777" w:rsidR="00F07CCC" w:rsidRDefault="00F07CCC" w:rsidP="00F07CCC">
      <w:pPr>
        <w:widowControl w:val="0"/>
        <w:spacing w:line="264" w:lineRule="auto"/>
        <w:ind w:right="1"/>
        <w:rPr>
          <w:b/>
        </w:rPr>
      </w:pPr>
    </w:p>
    <w:p w14:paraId="6621C77F" w14:textId="77777777" w:rsidR="00F07CCC" w:rsidRDefault="00F07CCC" w:rsidP="00F07CC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.............................................................PLN</w:t>
      </w:r>
    </w:p>
    <w:p w14:paraId="38EF38B4" w14:textId="77777777" w:rsidR="00F07CCC" w:rsidRDefault="00F07CCC" w:rsidP="00F07CC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5F2037" w14:textId="77777777" w:rsidR="00F07CCC" w:rsidRDefault="00F07CCC" w:rsidP="00F07CCC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7863BB1D" w14:textId="77777777" w:rsidR="00F07CCC" w:rsidRDefault="00F07CCC" w:rsidP="00F07CC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50E3F46" w14:textId="77777777" w:rsidR="00F07CCC" w:rsidRDefault="00F07CCC" w:rsidP="00F07CCC">
      <w:pPr>
        <w:pStyle w:val="Tekstpodstawowy"/>
      </w:pPr>
      <w:r>
        <w:t>Powyższa cena zawiera podatek VAT w wysokości .......... % tj.…………………….PLN</w:t>
      </w:r>
    </w:p>
    <w:p w14:paraId="02F56B5E" w14:textId="77777777" w:rsidR="00F07CCC" w:rsidRDefault="00F07CCC" w:rsidP="00F07CCC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 xml:space="preserve">……………………………dni </w:t>
      </w:r>
      <w:r>
        <w:rPr>
          <w:i/>
          <w:shd w:val="clear" w:color="auto" w:fill="FFFF00"/>
        </w:rPr>
        <w:t>kryterium oceny ofert)</w:t>
      </w:r>
    </w:p>
    <w:p w14:paraId="1C24B72A" w14:textId="77777777" w:rsidR="00F07CCC" w:rsidRDefault="00F07CCC" w:rsidP="00F07CCC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…………………m-</w:t>
      </w:r>
      <w:proofErr w:type="spellStart"/>
      <w:r>
        <w:t>cy</w:t>
      </w:r>
      <w:proofErr w:type="spellEnd"/>
      <w:r>
        <w:t xml:space="preserve">. </w:t>
      </w:r>
      <w:r>
        <w:rPr>
          <w:i/>
          <w:shd w:val="clear" w:color="auto" w:fill="FFFF00"/>
        </w:rPr>
        <w:t>kryterium oceny ofert</w:t>
      </w:r>
    </w:p>
    <w:p w14:paraId="7A49D966" w14:textId="77777777" w:rsidR="00470CCA" w:rsidRDefault="00470CCA" w:rsidP="00470CCA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3942"/>
        <w:gridCol w:w="1494"/>
        <w:gridCol w:w="1496"/>
        <w:gridCol w:w="1494"/>
      </w:tblGrid>
      <w:tr w:rsidR="00D161DE" w14:paraId="4BCE2414" w14:textId="49CBD2A6" w:rsidTr="00534F99">
        <w:trPr>
          <w:trHeight w:val="645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2604A1" w14:textId="77777777" w:rsidR="00D161DE" w:rsidRDefault="00D161DE" w:rsidP="00D161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14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8C87F5" w14:textId="77777777" w:rsidR="00D161DE" w:rsidRDefault="00D161DE" w:rsidP="00D161D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11487209" w14:textId="77777777" w:rsidR="00D161DE" w:rsidRDefault="00D161DE" w:rsidP="00D161D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4B874E" w14:textId="578B0197" w:rsidR="00D161DE" w:rsidRPr="00D161DE" w:rsidRDefault="00D161DE" w:rsidP="00D161DE">
            <w:pPr>
              <w:jc w:val="center"/>
              <w:rPr>
                <w:b/>
                <w:sz w:val="20"/>
              </w:rPr>
            </w:pPr>
            <w:r w:rsidRPr="00D161DE">
              <w:rPr>
                <w:b/>
                <w:sz w:val="20"/>
              </w:rPr>
              <w:t>producent,</w:t>
            </w:r>
          </w:p>
          <w:p w14:paraId="2392927B" w14:textId="06882122" w:rsidR="00D161DE" w:rsidRPr="00D161DE" w:rsidRDefault="00D161DE" w:rsidP="00D161DE">
            <w:pPr>
              <w:jc w:val="center"/>
              <w:rPr>
                <w:b/>
                <w:sz w:val="20"/>
              </w:rPr>
            </w:pPr>
            <w:r w:rsidRPr="00D161DE">
              <w:rPr>
                <w:b/>
                <w:sz w:val="20"/>
              </w:rPr>
              <w:t>model/</w:t>
            </w:r>
          </w:p>
          <w:p w14:paraId="490A35AD" w14:textId="7CC0B663" w:rsidR="00D161DE" w:rsidRPr="00470CCA" w:rsidRDefault="00D161DE" w:rsidP="00D161DE">
            <w:pPr>
              <w:jc w:val="center"/>
              <w:rPr>
                <w:b/>
                <w:sz w:val="20"/>
                <w:highlight w:val="yellow"/>
              </w:rPr>
            </w:pPr>
            <w:r w:rsidRPr="00D161DE">
              <w:rPr>
                <w:b/>
                <w:sz w:val="20"/>
              </w:rPr>
              <w:t>wyrób własny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BA0225" w14:textId="77777777" w:rsidR="00D161DE" w:rsidRDefault="00D161DE" w:rsidP="00D161D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1F8B04" w14:textId="77777777" w:rsidR="00D161DE" w:rsidRDefault="00D161DE" w:rsidP="00D161D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D250360" w14:textId="77777777" w:rsidR="00D161DE" w:rsidRDefault="00D161DE" w:rsidP="00D161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B5D081E" w14:textId="3FFF5B82" w:rsidR="00D161DE" w:rsidRDefault="00D161DE" w:rsidP="00D161D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161DE" w14:paraId="48E4C792" w14:textId="2B0D2A43" w:rsidTr="00D161DE">
        <w:trPr>
          <w:trHeight w:val="234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4AFBDE" w14:textId="77777777" w:rsidR="00D161DE" w:rsidRDefault="00D161DE" w:rsidP="00D161D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AD3D00" w14:textId="77777777" w:rsidR="00D161DE" w:rsidRDefault="00D161DE" w:rsidP="00D161D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0A2288" w14:textId="77777777" w:rsidR="00D161DE" w:rsidRPr="00470CCA" w:rsidRDefault="00D161DE" w:rsidP="00D161DE">
            <w:pPr>
              <w:jc w:val="center"/>
              <w:rPr>
                <w:b/>
                <w:sz w:val="22"/>
                <w:highlight w:val="yellow"/>
              </w:rPr>
            </w:pPr>
            <w:r w:rsidRPr="00AD2350">
              <w:rPr>
                <w:b/>
                <w:sz w:val="22"/>
              </w:rPr>
              <w:t>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DBAD12" w14:textId="77777777" w:rsidR="00D161DE" w:rsidRDefault="00D161DE" w:rsidP="00D161D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1B0B22" w14:textId="426657C7" w:rsidR="00D161DE" w:rsidRDefault="00D161DE" w:rsidP="00D161D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D161DE" w14:paraId="6D055BC5" w14:textId="2F86D312" w:rsidTr="00D161DE">
        <w:trPr>
          <w:trHeight w:val="163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C8FE64" w14:textId="77777777" w:rsidR="00D161DE" w:rsidRDefault="00D161DE" w:rsidP="00D161DE">
            <w:pPr>
              <w:ind w:right="425"/>
              <w:rPr>
                <w:sz w:val="22"/>
              </w:rPr>
            </w:pPr>
          </w:p>
          <w:p w14:paraId="38D3E758" w14:textId="77777777" w:rsidR="00D161DE" w:rsidRDefault="00D161DE" w:rsidP="00D161DE">
            <w:pPr>
              <w:ind w:right="425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</w:p>
        </w:tc>
        <w:tc>
          <w:tcPr>
            <w:tcW w:w="21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EA78" w14:textId="0ED4FF5E" w:rsidR="00D161DE" w:rsidRPr="002707E8" w:rsidRDefault="00D161DE" w:rsidP="00D161DE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 xml:space="preserve">Skraplacz LPL (Elementy mechaniczne </w:t>
            </w:r>
            <w:r>
              <w:rPr>
                <w:sz w:val="20"/>
                <w:szCs w:val="20"/>
              </w:rPr>
              <w:lastRenderedPageBreak/>
              <w:t>spawane, stal nierdzewna, króćce spawane, uszczelnienia, złącza gwintowane, armatura)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CCB8" w14:textId="77777777" w:rsidR="00D161DE" w:rsidRPr="00470CCA" w:rsidRDefault="00D161DE" w:rsidP="00D161DE">
            <w:pPr>
              <w:ind w:right="425"/>
              <w:rPr>
                <w:sz w:val="22"/>
                <w:highlight w:val="yellow"/>
              </w:rPr>
            </w:pPr>
          </w:p>
        </w:tc>
        <w:tc>
          <w:tcPr>
            <w:tcW w:w="8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817D" w14:textId="3A1A2CEC" w:rsidR="00D161DE" w:rsidRDefault="00D161DE" w:rsidP="00D161DE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B18E" w14:textId="77777777" w:rsidR="00D161DE" w:rsidRDefault="00D161DE" w:rsidP="00D161DE">
            <w:pPr>
              <w:ind w:right="425"/>
              <w:rPr>
                <w:sz w:val="18"/>
                <w:szCs w:val="18"/>
              </w:rPr>
            </w:pPr>
          </w:p>
          <w:p w14:paraId="52C1F038" w14:textId="77777777" w:rsidR="00AF7E1B" w:rsidRDefault="00AF7E1B" w:rsidP="00D161DE">
            <w:pPr>
              <w:ind w:right="425"/>
              <w:rPr>
                <w:sz w:val="18"/>
                <w:szCs w:val="18"/>
              </w:rPr>
            </w:pPr>
          </w:p>
          <w:p w14:paraId="625C2A76" w14:textId="306FF976" w:rsidR="00D161DE" w:rsidRDefault="00D161DE" w:rsidP="00D161D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14:paraId="492C3B82" w14:textId="04D5D14E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E8B8F" w14:textId="77777777" w:rsidR="00D161DE" w:rsidRDefault="00D161DE" w:rsidP="00D161DE">
            <w:pPr>
              <w:ind w:right="425"/>
              <w:rPr>
                <w:sz w:val="22"/>
              </w:rPr>
            </w:pPr>
          </w:p>
          <w:p w14:paraId="3A5C8B25" w14:textId="77777777" w:rsidR="00D161DE" w:rsidRDefault="00D161DE" w:rsidP="00D161DE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2EC01" w14:textId="013C30A4" w:rsidR="00D161DE" w:rsidRPr="002707E8" w:rsidRDefault="00D161DE" w:rsidP="00D161DE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Skraplacz HPL (Elementy mechaniczne spawane, stal nierdzewna, króćce spawane, uszczelnienia, złącza gwintowane, armatura)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8DFA" w14:textId="77777777" w:rsidR="00D161DE" w:rsidRPr="00470CCA" w:rsidRDefault="00D161DE" w:rsidP="00D161DE">
            <w:pPr>
              <w:ind w:right="425"/>
              <w:rPr>
                <w:sz w:val="22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585C" w14:textId="66D49F1F" w:rsidR="00D161DE" w:rsidRDefault="00D161DE" w:rsidP="00D161DE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ECAB" w14:textId="77777777" w:rsidR="00AF7E1B" w:rsidRDefault="00AF7E1B" w:rsidP="00D161DE">
            <w:pPr>
              <w:ind w:right="425"/>
              <w:rPr>
                <w:sz w:val="18"/>
                <w:szCs w:val="18"/>
              </w:rPr>
            </w:pPr>
          </w:p>
          <w:p w14:paraId="19CB480C" w14:textId="752971B4" w:rsidR="00D161DE" w:rsidRDefault="00D161DE" w:rsidP="00D161D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14:paraId="50085373" w14:textId="2697BC5E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F3CE7B" w14:textId="77777777" w:rsidR="00D161DE" w:rsidRDefault="00D161DE" w:rsidP="00D161DE">
            <w:pPr>
              <w:ind w:right="425"/>
              <w:rPr>
                <w:sz w:val="22"/>
              </w:rPr>
            </w:pPr>
          </w:p>
          <w:p w14:paraId="64451FDF" w14:textId="77777777" w:rsidR="00D161DE" w:rsidRDefault="00D161DE" w:rsidP="00D161DE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8A06" w14:textId="31E0E3A2" w:rsidR="00D161DE" w:rsidRDefault="00D161DE" w:rsidP="00D161DE">
            <w:pPr>
              <w:tabs>
                <w:tab w:val="left" w:pos="1908"/>
              </w:tabs>
              <w:ind w:right="72"/>
              <w:rPr>
                <w:sz w:val="22"/>
              </w:rPr>
            </w:pPr>
            <w:r>
              <w:rPr>
                <w:sz w:val="20"/>
                <w:szCs w:val="20"/>
              </w:rPr>
              <w:t>Mieszalnik ze szkła precyzyjnego opracowany dla skraplacza LPL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E41E" w14:textId="77777777" w:rsidR="00D161DE" w:rsidRPr="00470CCA" w:rsidRDefault="00D161DE" w:rsidP="00D161DE">
            <w:pPr>
              <w:ind w:right="425"/>
              <w:rPr>
                <w:sz w:val="22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F27DD" w14:textId="29BA4078" w:rsidR="00D161DE" w:rsidRDefault="00D161DE" w:rsidP="00D161DE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B3EC" w14:textId="77777777" w:rsidR="00AF7E1B" w:rsidRDefault="00AF7E1B" w:rsidP="00D161DE">
            <w:pPr>
              <w:ind w:right="425"/>
              <w:rPr>
                <w:sz w:val="18"/>
                <w:szCs w:val="18"/>
              </w:rPr>
            </w:pPr>
          </w:p>
          <w:p w14:paraId="26222AFB" w14:textId="48B333B6" w:rsidR="00D161DE" w:rsidRDefault="00D161DE" w:rsidP="00D161D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:rsidRPr="00D161DE" w14:paraId="21D726FC" w14:textId="07D7A7F1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7645FB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</w:p>
          <w:p w14:paraId="56679AE7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4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ED31" w14:textId="77777777" w:rsidR="00D161DE" w:rsidRPr="00D161DE" w:rsidRDefault="00D161DE" w:rsidP="00D161DE">
            <w:pPr>
              <w:suppressAutoHyphens w:val="0"/>
              <w:autoSpaceDN/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Tory pomiarowe temperatury</w:t>
            </w:r>
          </w:p>
          <w:p w14:paraId="71726B9B" w14:textId="77777777" w:rsidR="00D161DE" w:rsidRPr="00D161DE" w:rsidRDefault="00D161DE" w:rsidP="00D161DE">
            <w:pPr>
              <w:suppressAutoHyphens w:val="0"/>
              <w:autoSpaceDN/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 xml:space="preserve">Kompletny zestaw: czujnik + przetwornik + zasilacz </w:t>
            </w:r>
          </w:p>
          <w:p w14:paraId="5FAE7F43" w14:textId="6C60E7A1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0408" w14:textId="77777777" w:rsidR="00D161DE" w:rsidRPr="00D161DE" w:rsidRDefault="00D161DE" w:rsidP="00D161DE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86D1" w14:textId="2797F12C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10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1352" w14:textId="77777777" w:rsidR="00AF7E1B" w:rsidRDefault="00AF7E1B" w:rsidP="00D161DE">
            <w:pPr>
              <w:ind w:right="72"/>
              <w:rPr>
                <w:sz w:val="18"/>
                <w:szCs w:val="18"/>
              </w:rPr>
            </w:pPr>
          </w:p>
          <w:p w14:paraId="77528A56" w14:textId="5DAA204D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:rsidRPr="00D161DE" w14:paraId="4660CCC1" w14:textId="3491F184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FF57E7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</w:p>
          <w:p w14:paraId="3FDC2843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5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AAEA" w14:textId="77777777" w:rsidR="00D161DE" w:rsidRPr="00D161DE" w:rsidRDefault="00D161DE" w:rsidP="00D161DE">
            <w:pPr>
              <w:suppressAutoHyphens w:val="0"/>
              <w:autoSpaceDN/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Tory pomiarowe ciśnienia</w:t>
            </w:r>
          </w:p>
          <w:p w14:paraId="3091B444" w14:textId="77777777" w:rsidR="00D161DE" w:rsidRPr="00D161DE" w:rsidRDefault="00D161DE" w:rsidP="00D161DE">
            <w:pPr>
              <w:suppressAutoHyphens w:val="0"/>
              <w:autoSpaceDN/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 xml:space="preserve">Kompletny zestaw: czujnik + przetwornik + zasilacz </w:t>
            </w:r>
          </w:p>
          <w:p w14:paraId="7C016907" w14:textId="0643405C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37D0" w14:textId="77777777" w:rsidR="00D161DE" w:rsidRPr="00D161DE" w:rsidRDefault="00D161DE" w:rsidP="00D161DE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1395" w14:textId="29734D5C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10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BA8D" w14:textId="77777777" w:rsidR="00AF7E1B" w:rsidRDefault="00AF7E1B" w:rsidP="00D161DE">
            <w:pPr>
              <w:ind w:right="72"/>
              <w:rPr>
                <w:sz w:val="18"/>
                <w:szCs w:val="18"/>
              </w:rPr>
            </w:pPr>
          </w:p>
          <w:p w14:paraId="5DEB1A8F" w14:textId="18401977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:rsidRPr="00D161DE" w14:paraId="3F9628AD" w14:textId="1F66D657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9BE986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6</w:t>
            </w:r>
          </w:p>
          <w:p w14:paraId="1A5A7241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E069" w14:textId="6C41D8EA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Projekt konstrukcji urządzenia, dokumentacja 2d skraplacza LPL i HPL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CF6E9D8" w14:textId="77777777" w:rsidR="00D161DE" w:rsidRPr="00D161DE" w:rsidRDefault="00D161DE" w:rsidP="00D161DE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hideMark/>
          </w:tcPr>
          <w:p w14:paraId="3775EB2C" w14:textId="6B42470E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49E7" w14:textId="77777777" w:rsidR="00D161DE" w:rsidRDefault="00D161DE" w:rsidP="00D161DE">
            <w:pPr>
              <w:ind w:right="72"/>
              <w:rPr>
                <w:sz w:val="18"/>
                <w:szCs w:val="18"/>
              </w:rPr>
            </w:pPr>
          </w:p>
          <w:p w14:paraId="47397AC8" w14:textId="51200D7D" w:rsidR="00D161DE" w:rsidRPr="00D161DE" w:rsidRDefault="00D161DE" w:rsidP="00D161DE">
            <w:pPr>
              <w:ind w:right="72"/>
              <w:rPr>
                <w:rFonts w:eastAsia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:rsidRPr="00D161DE" w14:paraId="3C8E1034" w14:textId="032826D2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A33BA7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</w:p>
          <w:p w14:paraId="57346875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7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34D6" w14:textId="7BC55C68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Opracowanie dokumentacji (instrukcja, CE urządzenie nieukończonego), projekt wytrzymałościowy, dokumentacja uzupełniająca dla skraplacza LPL i HPL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A2FB189" w14:textId="77777777" w:rsidR="00D161DE" w:rsidRPr="00D161DE" w:rsidRDefault="00D161DE" w:rsidP="00D161DE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hideMark/>
          </w:tcPr>
          <w:p w14:paraId="52BAACA9" w14:textId="68ACD527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3F77" w14:textId="77777777" w:rsidR="00D161DE" w:rsidRDefault="00D161DE" w:rsidP="00D161DE">
            <w:pPr>
              <w:ind w:right="72"/>
              <w:rPr>
                <w:sz w:val="18"/>
                <w:szCs w:val="18"/>
              </w:rPr>
            </w:pPr>
          </w:p>
          <w:p w14:paraId="366609CD" w14:textId="33CA066C" w:rsidR="00D161DE" w:rsidRPr="00D161DE" w:rsidRDefault="00D161DE" w:rsidP="00D161DE">
            <w:pPr>
              <w:ind w:right="72"/>
              <w:rPr>
                <w:rFonts w:eastAsia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D161DE" w:rsidRPr="00D161DE" w14:paraId="669CBC3F" w14:textId="0392CA35" w:rsidTr="00D161D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105F60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8</w:t>
            </w:r>
          </w:p>
          <w:p w14:paraId="5C27C076" w14:textId="77777777" w:rsidR="00D161DE" w:rsidRPr="00D161DE" w:rsidRDefault="00D161DE" w:rsidP="00D161DE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F5FDB" w14:textId="2B8CCB4D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  <w:r w:rsidRPr="00D161DE">
              <w:rPr>
                <w:sz w:val="20"/>
                <w:szCs w:val="20"/>
              </w:rPr>
              <w:t>Udział w montażu elementów i części, testy ciśnienia, nadzór podczas produkcji próbnej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DD5176" w14:textId="77777777" w:rsidR="00D161DE" w:rsidRPr="00D161DE" w:rsidRDefault="00D161DE" w:rsidP="00D161DE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hideMark/>
          </w:tcPr>
          <w:p w14:paraId="698B1446" w14:textId="497A16C1" w:rsidR="00D161DE" w:rsidRPr="00D161DE" w:rsidRDefault="00D161DE" w:rsidP="00D161DE">
            <w:pPr>
              <w:ind w:right="72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258C" w14:textId="77777777" w:rsidR="00D161DE" w:rsidRDefault="00D161DE" w:rsidP="00D161DE">
            <w:pPr>
              <w:ind w:right="72"/>
              <w:rPr>
                <w:sz w:val="18"/>
                <w:szCs w:val="18"/>
              </w:rPr>
            </w:pPr>
          </w:p>
          <w:p w14:paraId="3163F75F" w14:textId="0F409718" w:rsidR="00D161DE" w:rsidRPr="00D161DE" w:rsidRDefault="00D161DE" w:rsidP="00D161DE">
            <w:pPr>
              <w:ind w:right="72"/>
              <w:rPr>
                <w:rFonts w:eastAsia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</w:tbl>
    <w:p w14:paraId="3C8DE822" w14:textId="77777777" w:rsidR="00470CCA" w:rsidRDefault="00470CCA" w:rsidP="00F07CCC">
      <w:pPr>
        <w:tabs>
          <w:tab w:val="left" w:pos="426"/>
        </w:tabs>
        <w:spacing w:after="120"/>
        <w:jc w:val="both"/>
        <w:rPr>
          <w:sz w:val="22"/>
        </w:rPr>
      </w:pPr>
    </w:p>
    <w:p w14:paraId="47937AB6" w14:textId="43FB4A71" w:rsidR="00F07CCC" w:rsidRDefault="00F07CCC" w:rsidP="00F07CCC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79727DED" w14:textId="77777777" w:rsidR="00AD2350" w:rsidRDefault="00F07CCC" w:rsidP="00AD235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przez Zamawiającego na rachunek Wykonawcy zawarty na dzień zlecenia przelewu w wykazie podmiotów, o których mowa w art. 96b ust. 1) Ustawy o podatku od towarów i usług </w:t>
      </w:r>
    </w:p>
    <w:p w14:paraId="53B13264" w14:textId="77777777" w:rsidR="00AD2350" w:rsidRDefault="00AD2350" w:rsidP="00AD2350">
      <w:pPr>
        <w:tabs>
          <w:tab w:val="left" w:pos="426"/>
        </w:tabs>
        <w:jc w:val="both"/>
        <w:rPr>
          <w:sz w:val="22"/>
          <w:szCs w:val="22"/>
        </w:rPr>
      </w:pPr>
    </w:p>
    <w:p w14:paraId="05C8C65D" w14:textId="3855EEA6" w:rsidR="00F07CCC" w:rsidRDefault="00F07CCC" w:rsidP="00AD2350">
      <w:pPr>
        <w:tabs>
          <w:tab w:val="left" w:pos="426"/>
        </w:tabs>
        <w:jc w:val="both"/>
      </w:pPr>
      <w:r>
        <w:rPr>
          <w:b/>
          <w:sz w:val="22"/>
          <w:szCs w:val="22"/>
          <w:u w:val="single"/>
        </w:rPr>
        <w:t>Jednocześnie oświadczamy, że:</w:t>
      </w:r>
    </w:p>
    <w:p w14:paraId="311AE05E" w14:textId="77777777" w:rsidR="00AD2350" w:rsidRDefault="00F07CCC" w:rsidP="00AD2350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14:paraId="69694EBD" w14:textId="77777777" w:rsidR="00AD2350" w:rsidRDefault="00F07CCC" w:rsidP="00AD2350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</w:pPr>
      <w:r w:rsidRPr="00AD235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AD235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D2350">
        <w:rPr>
          <w:color w:val="000000"/>
          <w:sz w:val="22"/>
          <w:szCs w:val="22"/>
        </w:rPr>
        <w:t xml:space="preserve"> i nie wnosimy do nich żadnych zastrzeżeń.</w:t>
      </w:r>
    </w:p>
    <w:p w14:paraId="766BCE02" w14:textId="2E8CC4DE" w:rsidR="00F07CCC" w:rsidRPr="00AD2350" w:rsidRDefault="00F07CCC" w:rsidP="00AD2350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</w:pPr>
      <w:r w:rsidRPr="00AD235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CB1119" w14:textId="77777777" w:rsidR="00F07CCC" w:rsidRDefault="00F07CCC" w:rsidP="00F07C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CCD5E7" w14:textId="77777777" w:rsidR="00AD2350" w:rsidRDefault="00F07CCC" w:rsidP="00AD235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6E0D67" w14:textId="77777777" w:rsidR="00AD2350" w:rsidRDefault="00AD2350" w:rsidP="00AD2350">
      <w:pPr>
        <w:ind w:left="360"/>
        <w:jc w:val="both"/>
        <w:rPr>
          <w:i/>
          <w:sz w:val="22"/>
          <w:szCs w:val="22"/>
        </w:rPr>
      </w:pPr>
    </w:p>
    <w:p w14:paraId="3E3B1DA2" w14:textId="5B002DB3" w:rsidR="00F07CCC" w:rsidRPr="00AD2350" w:rsidRDefault="00F07CCC" w:rsidP="00AD2350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149"/>
        <w:gridCol w:w="3145"/>
      </w:tblGrid>
      <w:tr w:rsidR="00F07CCC" w14:paraId="5E704D2A" w14:textId="77777777" w:rsidTr="00F07C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CB3E1" w14:textId="77777777" w:rsidR="00F07CCC" w:rsidRDefault="00F07CCC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DAB63" w14:textId="77777777" w:rsidR="00F07CCC" w:rsidRDefault="00F07CCC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A64B720" w14:textId="77777777" w:rsidR="00F07CCC" w:rsidRDefault="00F07CCC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22F61" w14:textId="77777777" w:rsidR="00F07CCC" w:rsidRDefault="00F07CCC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07CCC" w14:paraId="031B698F" w14:textId="77777777" w:rsidTr="00F07C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358D" w14:textId="77777777" w:rsidR="00F07CCC" w:rsidRDefault="00F07CCC">
            <w:pPr>
              <w:autoSpaceDE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C2E46" w14:textId="77777777" w:rsidR="00F07CCC" w:rsidRDefault="00F07CCC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81B48" w14:textId="77777777" w:rsidR="00F07CCC" w:rsidRDefault="00F07CCC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</w:tr>
      <w:tr w:rsidR="00F07CCC" w14:paraId="3CAA41AF" w14:textId="77777777" w:rsidTr="00F07C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D429A" w14:textId="77777777" w:rsidR="00F07CCC" w:rsidRDefault="00F07CCC">
            <w:pPr>
              <w:autoSpaceDE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0FBDF" w14:textId="77777777" w:rsidR="00F07CCC" w:rsidRDefault="00F07CCC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5008" w14:textId="77777777" w:rsidR="00F07CCC" w:rsidRDefault="00F07CCC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</w:tr>
    </w:tbl>
    <w:p w14:paraId="6AA6BD4C" w14:textId="0ACB6CAA" w:rsidR="00F07CCC" w:rsidRDefault="00F07CCC" w:rsidP="00AD2350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9B90DF0" w14:textId="77777777" w:rsidR="00F07CCC" w:rsidRDefault="00F07CCC" w:rsidP="00F07CC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B58774B" w14:textId="77777777" w:rsidR="00F07CCC" w:rsidRDefault="00F07CCC" w:rsidP="00F07CC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BE5608C" w14:textId="77777777" w:rsidR="00F07CCC" w:rsidRDefault="00F07CCC" w:rsidP="00F07CC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9B5AEB4" w14:textId="77777777" w:rsidR="00F07CCC" w:rsidRDefault="00F07CCC" w:rsidP="00F07CC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9FC130B" w14:textId="77777777" w:rsidR="00F07CCC" w:rsidRDefault="00F07CCC" w:rsidP="00F07CC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6737D2A" w14:textId="77777777" w:rsidR="00F07CCC" w:rsidRDefault="00F07CCC" w:rsidP="00F07CC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7958AF4" w14:textId="77777777" w:rsidR="00F07CCC" w:rsidRDefault="00F07CCC" w:rsidP="00F07CC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F006C30" w14:textId="77777777" w:rsidR="00F07CCC" w:rsidRDefault="00F07CCC" w:rsidP="00F07CC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E433418" w14:textId="77777777" w:rsidR="00F07CCC" w:rsidRDefault="00F07CCC" w:rsidP="00F07CC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3326193" w14:textId="77777777" w:rsidR="00F07CCC" w:rsidRDefault="00F07CCC" w:rsidP="00F07CCC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D60A9D" w14:textId="77777777" w:rsidR="00F07CCC" w:rsidRDefault="00F07CCC" w:rsidP="00F07CC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461E414" w14:textId="77777777" w:rsidR="00F07CCC" w:rsidRDefault="00F07CCC" w:rsidP="00F07CC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77B234" w14:textId="77777777" w:rsidR="00F07CCC" w:rsidRDefault="00F07CCC" w:rsidP="00F07CC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FC2DAF" w14:textId="77777777" w:rsidR="00F07CCC" w:rsidRDefault="00F07CCC" w:rsidP="00F07CC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17186A3" w14:textId="77777777" w:rsidR="00F07CCC" w:rsidRDefault="00F07CCC" w:rsidP="00F07CC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B4702FE" w14:textId="77777777" w:rsidR="00F07CCC" w:rsidRDefault="00F07CCC" w:rsidP="00F07CCC">
      <w:pPr>
        <w:jc w:val="both"/>
        <w:rPr>
          <w:sz w:val="22"/>
          <w:szCs w:val="22"/>
        </w:rPr>
      </w:pPr>
    </w:p>
    <w:p w14:paraId="5E4A93C7" w14:textId="77777777" w:rsidR="00F07CCC" w:rsidRDefault="00F07CCC" w:rsidP="00F07CCC">
      <w:pPr>
        <w:tabs>
          <w:tab w:val="left" w:pos="0"/>
        </w:tabs>
        <w:spacing w:line="264" w:lineRule="auto"/>
        <w:ind w:left="426" w:right="1"/>
        <w:jc w:val="center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cs="Calibri"/>
          <w:bCs/>
          <w:i/>
          <w:iCs/>
          <w:color w:val="FF0000"/>
        </w:rPr>
        <w:t>Dokument należy sporządzić w postaci elektronicznej i podpisać kwalifikowanym</w:t>
      </w:r>
    </w:p>
    <w:p w14:paraId="6E141A66" w14:textId="77777777" w:rsidR="00F07CCC" w:rsidRDefault="00F07CCC" w:rsidP="00F07CCC">
      <w:pPr>
        <w:tabs>
          <w:tab w:val="left" w:pos="0"/>
        </w:tabs>
        <w:spacing w:line="264" w:lineRule="auto"/>
        <w:ind w:left="426" w:right="1"/>
        <w:jc w:val="center"/>
      </w:pPr>
      <w:r>
        <w:rPr>
          <w:rFonts w:ascii="Calibri" w:hAnsi="Calibri" w:cs="Calibri"/>
          <w:bCs/>
          <w:i/>
          <w:iCs/>
          <w:color w:val="FF0000"/>
        </w:rPr>
        <w:t>podpisem elektronicznym lub podpisem zaufanym lub podpisem osobistym.</w:t>
      </w:r>
    </w:p>
    <w:p w14:paraId="1445A47B" w14:textId="77777777" w:rsidR="00F07CCC" w:rsidRDefault="00F07CCC" w:rsidP="00F07CCC">
      <w:pPr>
        <w:jc w:val="right"/>
        <w:rPr>
          <w:sz w:val="20"/>
          <w:szCs w:val="20"/>
        </w:rPr>
      </w:pPr>
    </w:p>
    <w:p w14:paraId="5290F104" w14:textId="77777777" w:rsidR="00FE545C" w:rsidRPr="00F07CCC" w:rsidRDefault="00FE545C" w:rsidP="00F07CCC"/>
    <w:sectPr w:rsidR="00FE545C" w:rsidRPr="00F07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AC420" w14:textId="77777777" w:rsidR="00444CF0" w:rsidRDefault="00444CF0">
      <w:r>
        <w:separator/>
      </w:r>
    </w:p>
  </w:endnote>
  <w:endnote w:type="continuationSeparator" w:id="0">
    <w:p w14:paraId="4ED691BE" w14:textId="77777777" w:rsidR="00444CF0" w:rsidRDefault="0044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EA98F" w14:textId="77777777" w:rsidR="0089218F" w:rsidRDefault="008921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666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8229" w14:textId="77777777" w:rsidR="0089218F" w:rsidRDefault="008921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DC665" w14:textId="77777777" w:rsidR="00444CF0" w:rsidRDefault="00444CF0">
      <w:r>
        <w:separator/>
      </w:r>
    </w:p>
  </w:footnote>
  <w:footnote w:type="continuationSeparator" w:id="0">
    <w:p w14:paraId="131BE868" w14:textId="77777777" w:rsidR="00444CF0" w:rsidRDefault="00444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3A07E" w14:textId="77777777" w:rsidR="0089218F" w:rsidRDefault="00892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328F1" w14:textId="51E50642" w:rsidR="00F53146" w:rsidRPr="002B2A05" w:rsidRDefault="00D161DE" w:rsidP="002B2A05">
    <w:pPr>
      <w:pStyle w:val="Nagwek"/>
    </w:pPr>
    <w:r>
      <w:rPr>
        <w:noProof/>
      </w:rPr>
      <w:pict w14:anchorId="1A66B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71.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B0B0C" w14:textId="77777777" w:rsidR="0089218F" w:rsidRDefault="00892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1778F2"/>
    <w:multiLevelType w:val="multilevel"/>
    <w:tmpl w:val="705AA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169703E"/>
    <w:multiLevelType w:val="multilevel"/>
    <w:tmpl w:val="81F070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61352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2198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597">
    <w:abstractNumId w:val="0"/>
  </w:num>
  <w:num w:numId="4" w16cid:durableId="452141352">
    <w:abstractNumId w:val="4"/>
  </w:num>
  <w:num w:numId="5" w16cid:durableId="6719071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8166969">
    <w:abstractNumId w:val="3"/>
  </w:num>
  <w:num w:numId="7" w16cid:durableId="13783553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0607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CF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2A05"/>
    <w:rsid w:val="00315A4A"/>
    <w:rsid w:val="00444CF0"/>
    <w:rsid w:val="00470CC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218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2350"/>
    <w:rsid w:val="00AF7E1B"/>
    <w:rsid w:val="00B774DC"/>
    <w:rsid w:val="00C969A6"/>
    <w:rsid w:val="00CA7D36"/>
    <w:rsid w:val="00D161DE"/>
    <w:rsid w:val="00D24208"/>
    <w:rsid w:val="00D60C38"/>
    <w:rsid w:val="00D66893"/>
    <w:rsid w:val="00D90ACB"/>
    <w:rsid w:val="00DC1500"/>
    <w:rsid w:val="00E44371"/>
    <w:rsid w:val="00E949B0"/>
    <w:rsid w:val="00F00591"/>
    <w:rsid w:val="00F07CCC"/>
    <w:rsid w:val="00F40F5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05FB007"/>
  <w15:chartTrackingRefBased/>
  <w15:docId w15:val="{9661BB3B-C0DD-46E5-804E-370E4ADE4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CCC"/>
    <w:pPr>
      <w:suppressAutoHyphens/>
      <w:autoSpaceDN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635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2022-07-27T07:46:00Z</cp:lastPrinted>
  <dcterms:created xsi:type="dcterms:W3CDTF">2022-07-27T07:46:00Z</dcterms:created>
  <dcterms:modified xsi:type="dcterms:W3CDTF">2022-07-27T07:46:00Z</dcterms:modified>
</cp:coreProperties>
</file>